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DDA8" w14:textId="28B4C18C" w:rsidR="00685DA8" w:rsidRPr="00685DA8" w:rsidRDefault="472D612C" w:rsidP="7A413927">
      <w:pPr>
        <w:pStyle w:val="press0"/>
        <w:spacing w:before="300" w:beforeAutospacing="0" w:after="320" w:afterAutospacing="0"/>
        <w:ind w:right="13"/>
        <w:rPr>
          <w:rFonts w:ascii="Volvo Novum 3.1" w:eastAsia="Volvo Novum 3.1" w:hAnsi="Volvo Novum 3.1" w:cs="Volvo Novum 3.1"/>
          <w:b/>
          <w:bCs/>
          <w:color w:val="000000" w:themeColor="text1"/>
          <w:lang w:val="nb-NO"/>
        </w:rPr>
      </w:pPr>
      <w:r w:rsidRPr="7A413927">
        <w:rPr>
          <w:rFonts w:ascii="Volvo Novum 3.1" w:eastAsia="Volvo Novum 3.1" w:hAnsi="Volvo Novum 3.1" w:cs="Volvo Novum 3.1"/>
          <w:b/>
          <w:bCs/>
          <w:color w:val="151515"/>
          <w:lang w:val="nb-NO"/>
        </w:rPr>
        <w:t>                                  </w:t>
      </w:r>
      <w:r w:rsidRPr="7A413927">
        <w:rPr>
          <w:rStyle w:val="apple-converted-space"/>
          <w:rFonts w:ascii="Volvo Novum 3.1" w:eastAsia="Volvo Novum 3.1" w:hAnsi="Volvo Novum 3.1" w:cs="Volvo Novum 3.1"/>
          <w:b/>
          <w:bCs/>
          <w:color w:val="151515"/>
          <w:lang w:val="nb-NO"/>
        </w:rPr>
        <w:t> </w:t>
      </w:r>
    </w:p>
    <w:p w14:paraId="0E2B1332" w14:textId="77777777" w:rsidR="001775EF" w:rsidRPr="00DE422A" w:rsidRDefault="7A413927" w:rsidP="7A413927">
      <w:pPr>
        <w:keepNext/>
        <w:spacing w:after="140" w:line="257" w:lineRule="auto"/>
        <w:rPr>
          <w:rFonts w:ascii="Volvo Novum 3.1" w:eastAsia="Volvo Novum 3.1" w:hAnsi="Volvo Novum 3.1" w:cs="Volvo Novum 3.1"/>
          <w:sz w:val="22"/>
          <w:szCs w:val="22"/>
          <w:lang w:val="nb-NO"/>
        </w:rPr>
      </w:pPr>
      <w:r w:rsidRPr="00DE422A">
        <w:rPr>
          <w:rFonts w:ascii="Volvo Novum 3.1" w:eastAsia="Volvo Novum 3.1" w:hAnsi="Volvo Novum 3.1" w:cs="Volvo Novum 3.1"/>
          <w:sz w:val="22"/>
          <w:szCs w:val="22"/>
          <w:lang w:val="nb-NO"/>
        </w:rPr>
        <w:t>PRESSEMELDING</w:t>
      </w:r>
    </w:p>
    <w:p w14:paraId="0AEC30D6" w14:textId="1BBC69E4" w:rsidR="001775EF" w:rsidRPr="00DE422A" w:rsidRDefault="0CE33308" w:rsidP="32CC0EAB">
      <w:pPr>
        <w:keepNext/>
        <w:spacing w:before="100" w:after="120" w:line="257" w:lineRule="auto"/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</w:pPr>
      <w:r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 xml:space="preserve">Volvo Maskin </w:t>
      </w:r>
      <w:r w:rsidR="7B120D64"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>overtar VMS Kristiansand</w:t>
      </w:r>
      <w:r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 xml:space="preserve"> og</w:t>
      </w:r>
      <w:r w:rsidR="2578BA39"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 xml:space="preserve"> viderefører verkstedsdrift og </w:t>
      </w:r>
      <w:r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>service</w:t>
      </w:r>
      <w:r w:rsidR="2578BA39" w:rsidRPr="00DE422A">
        <w:rPr>
          <w:rFonts w:ascii="Volvo Novum 3.1" w:eastAsia="Volvo Novum 3.1" w:hAnsi="Volvo Novum 3.1" w:cs="Volvo Novum 3.1"/>
          <w:b/>
          <w:bCs/>
          <w:color w:val="151515"/>
          <w:sz w:val="22"/>
          <w:szCs w:val="22"/>
          <w:lang w:val="nb-NO"/>
        </w:rPr>
        <w:t>arbeid i Agder.</w:t>
      </w:r>
    </w:p>
    <w:p w14:paraId="23EC59CB" w14:textId="217F815D" w:rsidR="001775EF" w:rsidRPr="00DE422A" w:rsidRDefault="53B390E3" w:rsidP="7A413927">
      <w:pPr>
        <w:spacing w:after="200" w:line="257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Volvo Maskin AS overtar driften av verkstedet og servicemarkedet i </w:t>
      </w:r>
      <w:r w:rsidR="0CE33308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Kristiansand</w:t>
      </w:r>
      <w:r w:rsidR="32C14DE7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 innen 31. desember 2027. </w:t>
      </w:r>
      <w:r w:rsidR="0CE33308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Kundene </w:t>
      </w:r>
      <w:r w:rsidR="687647BD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skal </w:t>
      </w:r>
      <w:r w:rsidR="0CE33308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fortsatt </w:t>
      </w:r>
      <w:r w:rsidR="687647BD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kunne forvente den samme høye kvaliteten</w:t>
      </w:r>
      <w:r w:rsidR="4B5B815C" w:rsidRPr="00DE422A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 på service og oppfølging.</w:t>
      </w:r>
    </w:p>
    <w:p w14:paraId="52E906F6" w14:textId="08C23465" w:rsidR="001775EF" w:rsidRPr="00DE422A" w:rsidRDefault="2717B7C9" w:rsidP="32CC0EAB">
      <w:pPr>
        <w:rPr>
          <w:rFonts w:asciiTheme="minorHAnsi" w:eastAsia="Volvo Novum 3.1" w:hAnsiTheme="minorHAnsi" w:cs="Volvo Novum 3.1"/>
          <w:sz w:val="22"/>
          <w:szCs w:val="22"/>
          <w:lang w:val="nb-NO"/>
        </w:rPr>
      </w:pPr>
      <w:r w:rsidRPr="00DE422A">
        <w:rPr>
          <w:noProof/>
          <w:sz w:val="22"/>
          <w:szCs w:val="22"/>
        </w:rPr>
        <w:drawing>
          <wp:inline distT="0" distB="0" distL="0" distR="0" wp14:anchorId="2FF92F01" wp14:editId="2F9C64E2">
            <wp:extent cx="6029386" cy="4519738"/>
            <wp:effectExtent l="0" t="0" r="0" b="0"/>
            <wp:docPr id="11869465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46501" name="Picture 118694650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386" cy="451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3D58C92D" w:rsidR="001775EF" w:rsidRPr="000C4B32" w:rsidRDefault="2717B7C9" w:rsidP="32CC0EAB">
      <w:pPr>
        <w:rPr>
          <w:rFonts w:ascii="Volvo Novum 3.1" w:hAnsi="Volvo Novum 3.1"/>
        </w:rPr>
      </w:pPr>
      <w:r w:rsidRPr="000C4B32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>V</w:t>
      </w:r>
      <w:r w:rsidR="79492E30" w:rsidRPr="000C4B32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 xml:space="preserve">olvo Maskin og Volvo Maskin Service Kristiansand bygger videre på et mangeårig samarbeid. Fra venstre: </w:t>
      </w:r>
      <w:r w:rsidR="628BAA95" w:rsidRPr="000C4B32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>Morten Dyrberg,</w:t>
      </w:r>
      <w:r w:rsidR="006E7465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 xml:space="preserve"> Tor Vidar Byberg</w:t>
      </w:r>
      <w:r w:rsidR="004C6B5E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>, Gudrun Berg Hansen</w:t>
      </w:r>
      <w:r w:rsidR="000C785F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>, Svein Tønnessen og David Kristianslund</w:t>
      </w:r>
      <w:r w:rsidR="79492E30" w:rsidRPr="000C4B32">
        <w:rPr>
          <w:rFonts w:ascii="Volvo Novum 3.1" w:eastAsia="Volvo Novum 3.1" w:hAnsi="Volvo Novum 3.1" w:cs="Volvo Novum 3.1"/>
          <w:i/>
          <w:iCs/>
          <w:sz w:val="18"/>
          <w:szCs w:val="18"/>
          <w:lang w:val="nb-NO"/>
        </w:rPr>
        <w:t>.</w:t>
      </w:r>
    </w:p>
    <w:p w14:paraId="39014652" w14:textId="503CA59F" w:rsidR="7A413927" w:rsidRPr="008D3B9A" w:rsidRDefault="7A413927" w:rsidP="7A413927">
      <w:pPr>
        <w:rPr>
          <w:rFonts w:asciiTheme="minorHAnsi" w:eastAsia="Volvo Novum 3.1" w:hAnsiTheme="minorHAnsi" w:cs="Volvo Novum 3.1"/>
          <w:i/>
          <w:iCs/>
          <w:sz w:val="18"/>
          <w:szCs w:val="18"/>
          <w:lang w:val="nb-NO"/>
        </w:rPr>
      </w:pPr>
    </w:p>
    <w:p w14:paraId="7388A267" w14:textId="48AB93DC" w:rsidR="0027522B" w:rsidRPr="000C4B32" w:rsidRDefault="25E84DA1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Volvo Maskin AS og Volvo Maskin Service Kristiansand har gjennom mange år hatt et nært og godt samarbeid. Nå er partene enige om at Volvo Maskin overtar driften i 2027 da dagens eiere, Tor Vidar Byberg og Svein Tønnes</w:t>
      </w:r>
      <w:r w:rsidR="00B0004C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s</w:t>
      </w: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en, ønsker å trekke seg tilbake.</w:t>
      </w:r>
    </w:p>
    <w:p w14:paraId="5BCB2D39" w14:textId="77777777" w:rsidR="0027522B" w:rsidRPr="000C4B32" w:rsidRDefault="25E84DA1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Overgangen skjer i beste samarbeidsånd mellom eierne og Volvo Maskin AS, som gjennom mange år, gode medarbeidere og kompetanse har bygget et sterkt fagmiljø og levert tjenester av høy kvalitet til Volvos kunder i hele Agder-regionen.</w:t>
      </w:r>
    </w:p>
    <w:p w14:paraId="5E0365A5" w14:textId="1D090D3A" w:rsidR="32CC0EAB" w:rsidRPr="000C4B32" w:rsidRDefault="32CC0EAB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0FF44604" w14:textId="52FACA58" w:rsidR="32CC0EAB" w:rsidRPr="000C4B32" w:rsidRDefault="32CC0EAB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7CECC17F" w14:textId="5D1257D8" w:rsidR="32CC0EAB" w:rsidRPr="000C4B32" w:rsidRDefault="32CC0EAB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1CB09F8F" w14:textId="71A13C85" w:rsidR="32CC0EAB" w:rsidRPr="000C4B32" w:rsidRDefault="32CC0EAB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2727A409" w14:textId="3710356A" w:rsidR="32CC0EAB" w:rsidRPr="000C4B32" w:rsidRDefault="32CC0EAB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09CE55BD" w14:textId="77777777" w:rsidR="00630F76" w:rsidRDefault="00630F76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04F2009F" w14:textId="77777777" w:rsidR="00630F76" w:rsidRDefault="00630F76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</w:p>
    <w:p w14:paraId="6D2B9880" w14:textId="4BBBF6A5" w:rsidR="00CE1BC6" w:rsidRPr="000C4B32" w:rsidRDefault="0CE33308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– Svein, Tor Vidar og medarbeiderne i Volvo Maskin Service Kristiansand har vært avgjørende for den sterke posisjonen Volvo har i regionen. </w:t>
      </w:r>
      <w:r w:rsidR="0B35E624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De har gjennom mange år satt kundene først og levert kvalitet, kompetanse og service. Vi takker for det gode partnerskapet og gleder oss til å bygge videre på det solide fundamentet de har skapt, sier Gudrun Berg Hansen, administrerende direktør og Head of Retail Operations i Volvo Maskin AS.</w:t>
      </w:r>
    </w:p>
    <w:p w14:paraId="74BEA6AD" w14:textId="7E5BBAB1" w:rsidR="001775EF" w:rsidRPr="000C4B32" w:rsidRDefault="30ADF2A5" w:rsidP="32CC0EAB">
      <w:pPr>
        <w:keepNext/>
        <w:spacing w:before="200" w:after="120" w:line="257" w:lineRule="auto"/>
        <w:rPr>
          <w:rFonts w:ascii="Volvo Novum 3.1" w:eastAsia="Volvo Novum 3.1" w:hAnsi="Volvo Novum 3.1" w:cs="Volvo Novum 3.1"/>
          <w:b/>
          <w:bCs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b/>
          <w:bCs/>
          <w:sz w:val="22"/>
          <w:szCs w:val="22"/>
          <w:lang w:val="nb-NO"/>
        </w:rPr>
        <w:t>Ingen endring for kundene</w:t>
      </w:r>
    </w:p>
    <w:p w14:paraId="02C0076A" w14:textId="77777777" w:rsidR="002A5378" w:rsidRPr="000C4B32" w:rsidRDefault="5AB210D0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For kundene vil overgangen sikre kontinuitet og en mer direkte samhandling med Volvo.</w:t>
      </w:r>
    </w:p>
    <w:p w14:paraId="48DF3F44" w14:textId="77777777" w:rsidR="005F1262" w:rsidRPr="000C4B32" w:rsidRDefault="0CE33308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– Kundene </w:t>
      </w:r>
      <w:r w:rsidR="73E517CD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kan minst forvente å få oppleve den samme kvaliteten og servicen som tidligere. Samtidig styrker vi vår egen tilstedeværelse og kommer enda tettere på kundene våre i regionen, noe som er en videreføring av Volvo CEs internasjonale strategi, sier Berg Hansen.</w:t>
      </w:r>
    </w:p>
    <w:p w14:paraId="6120E8FB" w14:textId="286BFED0" w:rsidR="00783963" w:rsidRPr="000C4B32" w:rsidRDefault="080C0972" w:rsidP="32CC0EAB">
      <w:pPr>
        <w:keepNext/>
        <w:spacing w:before="200" w:after="120" w:line="257" w:lineRule="auto"/>
        <w:rPr>
          <w:rFonts w:ascii="Volvo Novum 3.1" w:eastAsia="Volvo Novum 3.1" w:hAnsi="Volvo Novum 3.1" w:cs="Volvo Novum 3.1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sz w:val="22"/>
          <w:szCs w:val="22"/>
          <w:lang w:val="nb-NO"/>
        </w:rPr>
        <w:t>Tor Vidar Byberg uttaler på vegne av begge eiere at de er veldig glad</w:t>
      </w:r>
      <w:r w:rsidR="08CDEB9C" w:rsidRPr="000C4B32">
        <w:rPr>
          <w:rFonts w:ascii="Volvo Novum 3.1" w:eastAsia="Volvo Novum 3.1" w:hAnsi="Volvo Novum 3.1" w:cs="Volvo Novum 3.1"/>
          <w:sz w:val="22"/>
          <w:szCs w:val="22"/>
          <w:lang w:val="nb-NO"/>
        </w:rPr>
        <w:t>e</w:t>
      </w:r>
      <w:r w:rsidRPr="000C4B32">
        <w:rPr>
          <w:rFonts w:ascii="Volvo Novum 3.1" w:eastAsia="Volvo Novum 3.1" w:hAnsi="Volvo Novum 3.1" w:cs="Volvo Novum 3.1"/>
          <w:sz w:val="22"/>
          <w:szCs w:val="22"/>
          <w:lang w:val="nb-NO"/>
        </w:rPr>
        <w:t xml:space="preserve"> for at det er nettopp Volvo Maskin som selv ønsker å ta over driften.</w:t>
      </w:r>
    </w:p>
    <w:p w14:paraId="0C2AA7F7" w14:textId="79EFC83D" w:rsidR="7A413927" w:rsidRPr="000C4B32" w:rsidRDefault="08CDEB9C" w:rsidP="32CC0EAB">
      <w:pPr>
        <w:keepNext/>
        <w:spacing w:before="200" w:after="120" w:line="257" w:lineRule="auto"/>
        <w:rPr>
          <w:rFonts w:ascii="Volvo Novum 3.1" w:eastAsia="Volvo Novum 3.1" w:hAnsi="Volvo Novum 3.1" w:cs="Volvo Novum 3.1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– </w:t>
      </w:r>
      <w:r w:rsidR="080C0972" w:rsidRPr="000C4B32">
        <w:rPr>
          <w:rFonts w:ascii="Volvo Novum 3.1" w:eastAsia="Volvo Novum 3.1" w:hAnsi="Volvo Novum 3.1" w:cs="Volvo Novum 3.1"/>
          <w:sz w:val="22"/>
          <w:szCs w:val="22"/>
          <w:lang w:val="nb-NO"/>
        </w:rPr>
        <w:t>Det er jo en tid for alt, og vi har i noen tid diskutert om tiden er moden for å trekke seg tilbake. Vi har tatt initiativet til gode samtaler med Volvo Maskin og har selvsagt vært opptatt av å trygge både kunder, ansatte og videre drift. Det opplever vi at vi har lykkes med, sier Byberg fornøyd.</w:t>
      </w:r>
    </w:p>
    <w:p w14:paraId="6E673DE1" w14:textId="77777777" w:rsidR="001775EF" w:rsidRPr="000C4B32" w:rsidRDefault="0CE33308" w:rsidP="32CC0EAB">
      <w:pPr>
        <w:keepNext/>
        <w:spacing w:before="200" w:after="120" w:line="257" w:lineRule="auto"/>
        <w:rPr>
          <w:rFonts w:ascii="Volvo Novum 3.1" w:eastAsia="Volvo Novum 3.1" w:hAnsi="Volvo Novum 3.1" w:cs="Volvo Novum 3.1"/>
          <w:b/>
          <w:bCs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b/>
          <w:bCs/>
          <w:sz w:val="22"/>
          <w:szCs w:val="22"/>
          <w:lang w:val="nb-NO"/>
        </w:rPr>
        <w:t>Bygger videre på et sterkt fundament</w:t>
      </w:r>
    </w:p>
    <w:p w14:paraId="4DA84027" w14:textId="6A47D807" w:rsidR="003A4F95" w:rsidRPr="000C4B32" w:rsidRDefault="571A4869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Overtakelsen er en del av Volvo Maskins dedikerte arbeid med å styrke servicetilbudet og videreutvikle kompetansen som er nødvendig for at kundene skal oppleve et proaktivt og lønnsomt partnerskap, også med ny teknologi og i et mer uoversiktlig marked.</w:t>
      </w:r>
      <w:r w:rsidR="0B29293E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 </w:t>
      </w: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Volvo Maskin overtar en veldrevet virksomhet med sterke kunderelasjoner, dyktige medarbeidere og solid lokal forankring.</w:t>
      </w:r>
    </w:p>
    <w:p w14:paraId="1B925933" w14:textId="77777777" w:rsidR="002B3852" w:rsidRPr="000C4B32" w:rsidRDefault="0CE33308" w:rsidP="32CC0EAB">
      <w:pPr>
        <w:spacing w:before="60" w:after="160" w:line="259" w:lineRule="auto"/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</w:pPr>
      <w:r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 xml:space="preserve">– </w:t>
      </w:r>
      <w:r w:rsidR="0C9C0C13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nb-NO"/>
        </w:rPr>
        <w:t>Dette handler først og fremst om å bygge videre på noe som fungerer svært godt. Vi gleder oss til å videreutvikle virksomheten sammen med medarbeidere og til å ønske både eksisterende og nye kunder velkommen til Volvo Maskin Service i Kristiansand, sier Gudrun Berg Hansen.</w:t>
      </w:r>
    </w:p>
    <w:p w14:paraId="3A977D1C" w14:textId="1C045D76" w:rsidR="005D7892" w:rsidRPr="000C4B32" w:rsidRDefault="75BC30E3" w:rsidP="32CC0EAB">
      <w:pPr>
        <w:spacing w:after="200" w:line="259" w:lineRule="auto"/>
        <w:rPr>
          <w:rFonts w:ascii="Volvo Novum 3.1" w:hAnsi="Volvo Novum 3.1"/>
          <w:sz w:val="22"/>
          <w:szCs w:val="22"/>
        </w:rPr>
      </w:pPr>
      <w:r w:rsidRPr="000C4B32">
        <w:rPr>
          <w:rFonts w:ascii="Volvo Novum 3.1" w:eastAsia="Arial" w:hAnsi="Volvo Novum 3.1"/>
          <w:b/>
          <w:bCs/>
          <w:color w:val="171717"/>
          <w:sz w:val="22"/>
          <w:szCs w:val="22"/>
          <w:lang w:val="nb-NO"/>
        </w:rPr>
        <w:t>Overtakelsen gjennomføres i</w:t>
      </w:r>
      <w:r w:rsidR="540E90E9" w:rsidRPr="000C4B32">
        <w:rPr>
          <w:rFonts w:ascii="Volvo Novum 3.1" w:eastAsia="Arial" w:hAnsi="Volvo Novum 3.1"/>
          <w:b/>
          <w:bCs/>
          <w:color w:val="171717"/>
          <w:sz w:val="22"/>
          <w:szCs w:val="22"/>
          <w:lang w:val="nb-NO"/>
        </w:rPr>
        <w:t xml:space="preserve">nnen utgangen av </w:t>
      </w:r>
      <w:r w:rsidRPr="000C4B32">
        <w:rPr>
          <w:rFonts w:ascii="Volvo Novum 3.1" w:eastAsia="Arial" w:hAnsi="Volvo Novum 3.1"/>
          <w:b/>
          <w:bCs/>
          <w:color w:val="171717"/>
          <w:sz w:val="22"/>
          <w:szCs w:val="22"/>
          <w:lang w:val="nb-NO"/>
        </w:rPr>
        <w:t>2027.</w:t>
      </w:r>
    </w:p>
    <w:p w14:paraId="6677F22C" w14:textId="31A2A0CF" w:rsidR="001775EF" w:rsidRPr="000C4B32" w:rsidRDefault="540E90E9" w:rsidP="32CC0EAB">
      <w:pPr>
        <w:keepNext/>
        <w:spacing w:before="200" w:after="120" w:line="257" w:lineRule="auto"/>
        <w:rPr>
          <w:rFonts w:ascii="Volvo Novum 3.1" w:eastAsia="Volvo Novum 3.1" w:hAnsi="Volvo Novum 3.1" w:cs="Volvo Novum 3.1"/>
          <w:b/>
          <w:bCs/>
          <w:sz w:val="22"/>
          <w:szCs w:val="22"/>
          <w:lang w:val="en-US"/>
        </w:rPr>
      </w:pPr>
      <w:r w:rsidRPr="000C4B32">
        <w:rPr>
          <w:rFonts w:ascii="Volvo Novum 3.1" w:eastAsia="Volvo Novum 3.1" w:hAnsi="Volvo Novum 3.1" w:cs="Volvo Novum 3.1"/>
          <w:b/>
          <w:bCs/>
          <w:sz w:val="22"/>
          <w:szCs w:val="22"/>
          <w:lang w:val="en-US"/>
        </w:rPr>
        <w:t xml:space="preserve">Lokal </w:t>
      </w:r>
      <w:proofErr w:type="spellStart"/>
      <w:r w:rsidR="777D5977" w:rsidRPr="000C4B32">
        <w:rPr>
          <w:rFonts w:ascii="Volvo Novum 3.1" w:eastAsia="Volvo Novum 3.1" w:hAnsi="Volvo Novum 3.1" w:cs="Volvo Novum 3.1"/>
          <w:b/>
          <w:bCs/>
          <w:sz w:val="22"/>
          <w:szCs w:val="22"/>
          <w:lang w:val="en-US"/>
        </w:rPr>
        <w:t>p</w:t>
      </w:r>
      <w:r w:rsidR="0CE33308" w:rsidRPr="000C4B32">
        <w:rPr>
          <w:rFonts w:ascii="Volvo Novum 3.1" w:eastAsia="Volvo Novum 3.1" w:hAnsi="Volvo Novum 3.1" w:cs="Volvo Novum 3.1"/>
          <w:b/>
          <w:bCs/>
          <w:sz w:val="22"/>
          <w:szCs w:val="22"/>
          <w:lang w:val="en-US"/>
        </w:rPr>
        <w:t>ressekontakt</w:t>
      </w:r>
      <w:proofErr w:type="spellEnd"/>
    </w:p>
    <w:p w14:paraId="3D52FE80" w14:textId="5F078CAA" w:rsidR="001775EF" w:rsidRPr="000C4B32" w:rsidRDefault="0CE33308" w:rsidP="32CC0EAB">
      <w:pPr>
        <w:spacing w:after="200" w:line="257" w:lineRule="auto"/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</w:pPr>
      <w:r w:rsidRPr="000C4B32"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  <w:t>Margrethe Ekbraten</w:t>
      </w:r>
      <w:r w:rsidR="7A413927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en-US"/>
        </w:rPr>
        <w:br/>
      </w:r>
      <w:r w:rsidRPr="000C4B32"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  <w:t>Head of Business Development &amp; Marketing</w:t>
      </w:r>
      <w:r w:rsidR="7A413927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en-US"/>
        </w:rPr>
        <w:br/>
      </w:r>
      <w:r w:rsidRPr="000C4B32"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  <w:t>Volvo Maskin AS</w:t>
      </w:r>
      <w:r w:rsidR="7A413927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en-US"/>
        </w:rPr>
        <w:br/>
      </w:r>
      <w:r w:rsidRPr="000C4B32"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  <w:t>E-post: margrethe.ekbraten@volvo.com</w:t>
      </w:r>
      <w:r w:rsidR="7A413927" w:rsidRPr="000C4B32">
        <w:rPr>
          <w:rFonts w:ascii="Volvo Novum 3.1" w:eastAsia="Volvo Novum 3.1" w:hAnsi="Volvo Novum 3.1" w:cs="Volvo Novum 3.1"/>
          <w:color w:val="151515"/>
          <w:sz w:val="22"/>
          <w:szCs w:val="22"/>
          <w:lang w:val="en-US"/>
        </w:rPr>
        <w:br/>
      </w:r>
      <w:r w:rsidRPr="000C4B32">
        <w:rPr>
          <w:rFonts w:ascii="Volvo Novum 3.1" w:eastAsia="Volvo Sans Pro" w:hAnsi="Volvo Novum 3.1" w:cs="Volvo Sans Pro"/>
          <w:color w:val="151515"/>
          <w:sz w:val="22"/>
          <w:szCs w:val="22"/>
          <w:lang w:val="en-US"/>
        </w:rPr>
        <w:t>Telefon: +47 932 00 126</w:t>
      </w:r>
    </w:p>
    <w:p w14:paraId="165CBECC" w14:textId="144C0F50" w:rsidR="001775EF" w:rsidRPr="000C4B32" w:rsidRDefault="001775EF" w:rsidP="32CC0EAB">
      <w:pPr>
        <w:spacing w:after="160" w:line="276" w:lineRule="auto"/>
        <w:rPr>
          <w:rFonts w:ascii="Volvo Novum 3.1" w:eastAsia="Aptos" w:hAnsi="Volvo Novum 3.1" w:cs="Aptos"/>
          <w:b/>
          <w:bCs/>
          <w:sz w:val="22"/>
          <w:szCs w:val="22"/>
          <w:lang w:val="en-US"/>
        </w:rPr>
      </w:pPr>
    </w:p>
    <w:p w14:paraId="1C7E9F24" w14:textId="7E4865FE" w:rsidR="001775EF" w:rsidRPr="000C4B32" w:rsidRDefault="58673422" w:rsidP="32CC0EAB">
      <w:pPr>
        <w:spacing w:after="160" w:line="276" w:lineRule="auto"/>
        <w:rPr>
          <w:rFonts w:ascii="Volvo Novum 3.1" w:hAnsi="Volvo Novum 3.1"/>
          <w:sz w:val="22"/>
          <w:szCs w:val="22"/>
        </w:rPr>
      </w:pPr>
      <w:r w:rsidRPr="000C4B32">
        <w:rPr>
          <w:rFonts w:ascii="Volvo Novum 3.1" w:eastAsia="Aptos" w:hAnsi="Volvo Novum 3.1" w:cs="Aptos"/>
          <w:b/>
          <w:bCs/>
          <w:sz w:val="22"/>
          <w:szCs w:val="22"/>
          <w:lang w:val="nb-NO"/>
        </w:rPr>
        <w:t>Om Volvo Maskin AS</w:t>
      </w:r>
    </w:p>
    <w:p w14:paraId="724B5126" w14:textId="1A4FA1E3" w:rsidR="001775EF" w:rsidRPr="000C4B32" w:rsidRDefault="58673422" w:rsidP="32CC0EAB">
      <w:pPr>
        <w:spacing w:after="160" w:line="276" w:lineRule="auto"/>
        <w:rPr>
          <w:rFonts w:ascii="Volvo Novum 3.1" w:hAnsi="Volvo Novum 3.1"/>
          <w:sz w:val="22"/>
          <w:szCs w:val="22"/>
        </w:rPr>
      </w:pP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>Volvo Maskin AS er den norske salgs- og serviceorganisasjonen for Volvo</w:t>
      </w:r>
      <w:r w:rsidR="5F11D339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anleggsmaskiner.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</w:t>
      </w:r>
      <w:r w:rsidR="310D82AC" w:rsidRPr="000C4B32">
        <w:rPr>
          <w:rFonts w:ascii="Volvo Novum 3.1" w:eastAsia="Aptos" w:hAnsi="Volvo Novum 3.1" w:cs="Aptos"/>
          <w:sz w:val="22"/>
          <w:szCs w:val="22"/>
          <w:lang w:val="nb-NO"/>
        </w:rPr>
        <w:t>Selskapet tilbyr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maskiner, service, deler</w:t>
      </w:r>
      <w:r w:rsidR="17637977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og et bredt spekter</w:t>
      </w:r>
      <w:r w:rsidR="471DE90C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av tjenester og løsninger gjennom hele maskinens levetid. 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>Ambisjonen er å være en strategisk</w:t>
      </w:r>
      <w:r w:rsidR="0554D6A7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og langsiktig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partner</w:t>
      </w:r>
      <w:r w:rsidR="0554D6A7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for kundene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</w:t>
      </w:r>
      <w:r w:rsidR="0FB64EBE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og 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>bidra</w:t>
      </w:r>
      <w:r w:rsidR="0FB64EBE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</w:t>
      </w:r>
      <w:r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til høy oppetid, </w:t>
      </w:r>
      <w:r w:rsidR="0FB64EBE" w:rsidRPr="000C4B32">
        <w:rPr>
          <w:rFonts w:ascii="Volvo Novum 3.1" w:eastAsia="Aptos" w:hAnsi="Volvo Novum 3.1" w:cs="Aptos"/>
          <w:sz w:val="22"/>
          <w:szCs w:val="22"/>
          <w:lang w:val="nb-NO"/>
        </w:rPr>
        <w:t>effektiv drift</w:t>
      </w:r>
      <w:r w:rsidR="3E344C86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 og god lønnsomhet. Med et landsdekkende salgs- og serviceapparat bistår Volvo </w:t>
      </w:r>
      <w:r w:rsidR="2FF65926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Maskin kundene både i den daglige driften og i utviklingen av </w:t>
      </w:r>
      <w:r w:rsidR="3905B2C3" w:rsidRPr="000C4B32">
        <w:rPr>
          <w:rFonts w:ascii="Volvo Novum 3.1" w:eastAsia="Aptos" w:hAnsi="Volvo Novum 3.1" w:cs="Aptos"/>
          <w:sz w:val="22"/>
          <w:szCs w:val="22"/>
          <w:lang w:val="nb-NO"/>
        </w:rPr>
        <w:t xml:space="preserve">virksomheten. </w:t>
      </w:r>
    </w:p>
    <w:sectPr w:rsidR="001775EF" w:rsidRPr="000C4B32" w:rsidSect="00E43B9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92" w:right="1037" w:bottom="835" w:left="1037" w:header="709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C395" w14:textId="77777777" w:rsidR="00E826DA" w:rsidRDefault="00E826DA">
      <w:r>
        <w:separator/>
      </w:r>
    </w:p>
  </w:endnote>
  <w:endnote w:type="continuationSeparator" w:id="0">
    <w:p w14:paraId="7931F9A6" w14:textId="77777777" w:rsidR="00E826DA" w:rsidRDefault="00E826DA">
      <w:r>
        <w:continuationSeparator/>
      </w:r>
    </w:p>
  </w:endnote>
  <w:endnote w:type="continuationNotice" w:id="1">
    <w:p w14:paraId="6903A71D" w14:textId="77777777" w:rsidR="00E826DA" w:rsidRDefault="00E826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olvo Novum 3.1">
    <w:panose1 w:val="00000000000000000000"/>
    <w:charset w:val="00"/>
    <w:family w:val="modern"/>
    <w:notTrueType/>
    <w:pitch w:val="variable"/>
    <w:sig w:usb0="A10002FF" w:usb1="4000204B" w:usb2="00000000" w:usb3="00000000" w:csb0="0000009F" w:csb1="00000000"/>
  </w:font>
  <w:font w:name="Volvo Sans Pro">
    <w:altName w:val="Cambria"/>
    <w:charset w:val="00"/>
    <w:family w:val="roman"/>
    <w:pitch w:val="default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olvoSans">
    <w:altName w:val="Calibri"/>
    <w:charset w:val="00"/>
    <w:family w:val="auto"/>
    <w:pitch w:val="variable"/>
    <w:sig w:usb0="00000003" w:usb1="00000000" w:usb2="00000000" w:usb3="00000000" w:csb0="00000001" w:csb1="00000000"/>
  </w:font>
  <w:font w:name="Volvo Novum">
    <w:altName w:val="Calibri"/>
    <w:panose1 w:val="00000000000000000000"/>
    <w:charset w:val="00"/>
    <w:family w:val="auto"/>
    <w:notTrueType/>
    <w:pitch w:val="variable"/>
    <w:sig w:usb0="A10002FF" w:usb1="4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olvo Novum SemiLight">
    <w:charset w:val="00"/>
    <w:family w:val="swiss"/>
    <w:pitch w:val="variable"/>
    <w:sig w:usb0="A10002FF" w:usb1="5000200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DD27" w14:textId="77777777" w:rsidR="00C372CD" w:rsidRPr="0096605D" w:rsidRDefault="00C372CD" w:rsidP="007D6FA1">
    <w:pPr>
      <w:pStyle w:val="Bunntekst"/>
      <w:ind w:right="700"/>
      <w:jc w:val="center"/>
      <w:rPr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75"/>
      <w:gridCol w:w="3275"/>
      <w:gridCol w:w="3275"/>
    </w:tblGrid>
    <w:tr w:rsidR="7A413927" w14:paraId="00B1A41B" w14:textId="77777777" w:rsidTr="7A413927">
      <w:trPr>
        <w:trHeight w:val="300"/>
      </w:trPr>
      <w:tc>
        <w:tcPr>
          <w:tcW w:w="3275" w:type="dxa"/>
        </w:tcPr>
        <w:p w14:paraId="00EF26BE" w14:textId="6F0326F8" w:rsidR="7A413927" w:rsidRDefault="7A413927" w:rsidP="7A413927">
          <w:pPr>
            <w:pStyle w:val="Topptekst"/>
            <w:ind w:left="-115"/>
          </w:pPr>
        </w:p>
      </w:tc>
      <w:tc>
        <w:tcPr>
          <w:tcW w:w="3275" w:type="dxa"/>
        </w:tcPr>
        <w:p w14:paraId="2243374D" w14:textId="703E2B6D" w:rsidR="7A413927" w:rsidRDefault="7A413927" w:rsidP="7A413927">
          <w:pPr>
            <w:pStyle w:val="Topptekst"/>
            <w:jc w:val="center"/>
          </w:pPr>
        </w:p>
      </w:tc>
      <w:tc>
        <w:tcPr>
          <w:tcW w:w="3275" w:type="dxa"/>
        </w:tcPr>
        <w:p w14:paraId="2275813B" w14:textId="210E7EF2" w:rsidR="7A413927" w:rsidRDefault="7A413927" w:rsidP="7A413927">
          <w:pPr>
            <w:pStyle w:val="Topptekst"/>
            <w:ind w:right="-115"/>
            <w:jc w:val="right"/>
          </w:pPr>
        </w:p>
      </w:tc>
    </w:tr>
  </w:tbl>
  <w:p w14:paraId="094BE130" w14:textId="76327F8D" w:rsidR="7A413927" w:rsidRDefault="7A413927" w:rsidP="7A41392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38F06" w14:textId="77777777" w:rsidR="00E826DA" w:rsidRDefault="00E826DA">
      <w:r>
        <w:separator/>
      </w:r>
    </w:p>
  </w:footnote>
  <w:footnote w:type="continuationSeparator" w:id="0">
    <w:p w14:paraId="04BF2FB7" w14:textId="77777777" w:rsidR="00E826DA" w:rsidRDefault="00E826DA">
      <w:r>
        <w:continuationSeparator/>
      </w:r>
    </w:p>
  </w:footnote>
  <w:footnote w:type="continuationNotice" w:id="1">
    <w:p w14:paraId="5D5BDC1D" w14:textId="77777777" w:rsidR="00E826DA" w:rsidRDefault="00E826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B771" w14:textId="77777777" w:rsidR="00C372CD" w:rsidRPr="00FE7FB5" w:rsidRDefault="00B65995">
    <w:pPr>
      <w:pStyle w:val="Topptekst"/>
    </w:pPr>
    <w:r w:rsidRPr="00AF69E3">
      <w:rPr>
        <w:noProof/>
        <w:lang w:eastAsia="zh-CN"/>
      </w:rPr>
      <w:drawing>
        <wp:anchor distT="0" distB="0" distL="114300" distR="114300" simplePos="0" relativeHeight="251658240" behindDoc="0" locked="1" layoutInCell="1" allowOverlap="0" wp14:anchorId="5133B09B" wp14:editId="470B0B1E">
          <wp:simplePos x="0" y="0"/>
          <wp:positionH relativeFrom="margin">
            <wp:align>center</wp:align>
          </wp:positionH>
          <wp:positionV relativeFrom="page">
            <wp:posOffset>449580</wp:posOffset>
          </wp:positionV>
          <wp:extent cx="899795" cy="749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CC_CMYK_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4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0D23" w14:textId="77777777" w:rsidR="00C372CD" w:rsidRPr="00FE7FB5" w:rsidRDefault="00AF7B99">
    <w:pPr>
      <w:pStyle w:val="Topptekst"/>
    </w:pPr>
    <w:r>
      <w:rPr>
        <w:noProof/>
      </w:rPr>
      <w:drawing>
        <wp:anchor distT="0" distB="0" distL="114300" distR="114300" simplePos="0" relativeHeight="251658241" behindDoc="0" locked="1" layoutInCell="1" allowOverlap="1" wp14:anchorId="0DB64B74" wp14:editId="2579548B">
          <wp:simplePos x="0" y="0"/>
          <wp:positionH relativeFrom="margin">
            <wp:align>center</wp:align>
          </wp:positionH>
          <wp:positionV relativeFrom="page">
            <wp:posOffset>255905</wp:posOffset>
          </wp:positionV>
          <wp:extent cx="1080000" cy="90000"/>
          <wp:effectExtent l="0" t="0" r="0" b="5715"/>
          <wp:wrapSquare wrapText="bothSides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09664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B01E3A"/>
    <w:multiLevelType w:val="hybridMultilevel"/>
    <w:tmpl w:val="875663CC"/>
    <w:lvl w:ilvl="0" w:tplc="3AE48BCC">
      <w:numFmt w:val="bullet"/>
      <w:lvlText w:val="-"/>
      <w:lvlJc w:val="left"/>
      <w:pPr>
        <w:ind w:left="720" w:hanging="360"/>
      </w:pPr>
      <w:rPr>
        <w:rFonts w:ascii="Volvo Novum 3.1" w:eastAsiaTheme="minorHAnsi" w:hAnsi="Volvo Novum 3.1" w:cs="AppleSystemUIFon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92DCC"/>
    <w:multiLevelType w:val="hybridMultilevel"/>
    <w:tmpl w:val="67521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1303A"/>
    <w:multiLevelType w:val="hybridMultilevel"/>
    <w:tmpl w:val="F25E9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5264D"/>
    <w:multiLevelType w:val="hybridMultilevel"/>
    <w:tmpl w:val="181A1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F1BF3"/>
    <w:multiLevelType w:val="multilevel"/>
    <w:tmpl w:val="E87A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377CB0"/>
    <w:multiLevelType w:val="hybridMultilevel"/>
    <w:tmpl w:val="4C001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E30BC"/>
    <w:multiLevelType w:val="multilevel"/>
    <w:tmpl w:val="9F40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174E90"/>
    <w:multiLevelType w:val="hybridMultilevel"/>
    <w:tmpl w:val="57747668"/>
    <w:lvl w:ilvl="0" w:tplc="2116C7B0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="AppleSystemUIFont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1554A"/>
    <w:multiLevelType w:val="hybridMultilevel"/>
    <w:tmpl w:val="70667CE2"/>
    <w:lvl w:ilvl="0" w:tplc="4FB09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14E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88EC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44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4EF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28D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C2C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401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9E7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BC67CBC"/>
    <w:multiLevelType w:val="hybridMultilevel"/>
    <w:tmpl w:val="1FC05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8600D"/>
    <w:multiLevelType w:val="hybridMultilevel"/>
    <w:tmpl w:val="B32AE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47134"/>
    <w:multiLevelType w:val="hybridMultilevel"/>
    <w:tmpl w:val="6ED4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D06F5"/>
    <w:multiLevelType w:val="hybridMultilevel"/>
    <w:tmpl w:val="DE7CCF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42C3A"/>
    <w:multiLevelType w:val="hybridMultilevel"/>
    <w:tmpl w:val="C3F05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76D9C"/>
    <w:multiLevelType w:val="hybridMultilevel"/>
    <w:tmpl w:val="8B92D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458BF"/>
    <w:multiLevelType w:val="hybridMultilevel"/>
    <w:tmpl w:val="F8B82E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1227">
    <w:abstractNumId w:val="0"/>
  </w:num>
  <w:num w:numId="2" w16cid:durableId="104690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77905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1197601">
    <w:abstractNumId w:val="14"/>
  </w:num>
  <w:num w:numId="5" w16cid:durableId="1775633718">
    <w:abstractNumId w:val="4"/>
  </w:num>
  <w:num w:numId="6" w16cid:durableId="1738629605">
    <w:abstractNumId w:val="3"/>
  </w:num>
  <w:num w:numId="7" w16cid:durableId="138546590">
    <w:abstractNumId w:val="10"/>
  </w:num>
  <w:num w:numId="8" w16cid:durableId="2011372926">
    <w:abstractNumId w:val="13"/>
  </w:num>
  <w:num w:numId="9" w16cid:durableId="1874951200">
    <w:abstractNumId w:val="5"/>
  </w:num>
  <w:num w:numId="10" w16cid:durableId="1035890369">
    <w:abstractNumId w:val="8"/>
  </w:num>
  <w:num w:numId="11" w16cid:durableId="687872802">
    <w:abstractNumId w:val="7"/>
  </w:num>
  <w:num w:numId="12" w16cid:durableId="1567643812">
    <w:abstractNumId w:val="11"/>
  </w:num>
  <w:num w:numId="13" w16cid:durableId="1940212156">
    <w:abstractNumId w:val="11"/>
  </w:num>
  <w:num w:numId="14" w16cid:durableId="1098865547">
    <w:abstractNumId w:val="6"/>
  </w:num>
  <w:num w:numId="15" w16cid:durableId="1553423372">
    <w:abstractNumId w:val="1"/>
  </w:num>
  <w:num w:numId="16" w16cid:durableId="1719549064">
    <w:abstractNumId w:val="15"/>
  </w:num>
  <w:num w:numId="17" w16cid:durableId="484204276">
    <w:abstractNumId w:val="16"/>
  </w:num>
  <w:num w:numId="18" w16cid:durableId="290329571">
    <w:abstractNumId w:val="2"/>
  </w:num>
  <w:num w:numId="19" w16cid:durableId="56705978">
    <w:abstractNumId w:val="12"/>
  </w:num>
  <w:num w:numId="20" w16cid:durableId="1883516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FF"/>
    <w:rsid w:val="00000DFA"/>
    <w:rsid w:val="000012A4"/>
    <w:rsid w:val="000019B4"/>
    <w:rsid w:val="0000286F"/>
    <w:rsid w:val="0000358C"/>
    <w:rsid w:val="000035A5"/>
    <w:rsid w:val="00003928"/>
    <w:rsid w:val="00003FCB"/>
    <w:rsid w:val="0000428A"/>
    <w:rsid w:val="000045BA"/>
    <w:rsid w:val="0000475E"/>
    <w:rsid w:val="00005A66"/>
    <w:rsid w:val="00005C20"/>
    <w:rsid w:val="000061EE"/>
    <w:rsid w:val="0000628C"/>
    <w:rsid w:val="000068C9"/>
    <w:rsid w:val="00006A85"/>
    <w:rsid w:val="00006BB5"/>
    <w:rsid w:val="00006F42"/>
    <w:rsid w:val="00007052"/>
    <w:rsid w:val="00007133"/>
    <w:rsid w:val="00007275"/>
    <w:rsid w:val="00007500"/>
    <w:rsid w:val="0001002C"/>
    <w:rsid w:val="000100F5"/>
    <w:rsid w:val="000118F6"/>
    <w:rsid w:val="000130DE"/>
    <w:rsid w:val="000131DF"/>
    <w:rsid w:val="00013E31"/>
    <w:rsid w:val="00014B6E"/>
    <w:rsid w:val="00015422"/>
    <w:rsid w:val="00016B81"/>
    <w:rsid w:val="00020858"/>
    <w:rsid w:val="000213DB"/>
    <w:rsid w:val="00022401"/>
    <w:rsid w:val="000226D8"/>
    <w:rsid w:val="000229CC"/>
    <w:rsid w:val="00022B1E"/>
    <w:rsid w:val="000231D6"/>
    <w:rsid w:val="00023BD4"/>
    <w:rsid w:val="00024058"/>
    <w:rsid w:val="000248F7"/>
    <w:rsid w:val="000259FE"/>
    <w:rsid w:val="00026087"/>
    <w:rsid w:val="000260DF"/>
    <w:rsid w:val="00026DDB"/>
    <w:rsid w:val="00026F54"/>
    <w:rsid w:val="000276D7"/>
    <w:rsid w:val="0002778E"/>
    <w:rsid w:val="000279FC"/>
    <w:rsid w:val="00027A84"/>
    <w:rsid w:val="000306E2"/>
    <w:rsid w:val="000308DE"/>
    <w:rsid w:val="00030DDB"/>
    <w:rsid w:val="000333E9"/>
    <w:rsid w:val="00033EC5"/>
    <w:rsid w:val="00034EF0"/>
    <w:rsid w:val="00035149"/>
    <w:rsid w:val="000354E6"/>
    <w:rsid w:val="000358F8"/>
    <w:rsid w:val="000359A3"/>
    <w:rsid w:val="00035A3B"/>
    <w:rsid w:val="00035C20"/>
    <w:rsid w:val="00035D08"/>
    <w:rsid w:val="0003686D"/>
    <w:rsid w:val="00036CB7"/>
    <w:rsid w:val="00036E6A"/>
    <w:rsid w:val="00037184"/>
    <w:rsid w:val="000372E3"/>
    <w:rsid w:val="000374CC"/>
    <w:rsid w:val="00037597"/>
    <w:rsid w:val="000377BC"/>
    <w:rsid w:val="00037BC8"/>
    <w:rsid w:val="00037D15"/>
    <w:rsid w:val="00041387"/>
    <w:rsid w:val="00041BAF"/>
    <w:rsid w:val="0004319D"/>
    <w:rsid w:val="0004445E"/>
    <w:rsid w:val="000447A4"/>
    <w:rsid w:val="00046000"/>
    <w:rsid w:val="000462E5"/>
    <w:rsid w:val="000475CB"/>
    <w:rsid w:val="000502F2"/>
    <w:rsid w:val="0005072D"/>
    <w:rsid w:val="000507D5"/>
    <w:rsid w:val="00050EDB"/>
    <w:rsid w:val="00051B84"/>
    <w:rsid w:val="00051EBA"/>
    <w:rsid w:val="00052822"/>
    <w:rsid w:val="00052E3E"/>
    <w:rsid w:val="00052E5D"/>
    <w:rsid w:val="00053682"/>
    <w:rsid w:val="00053E13"/>
    <w:rsid w:val="00054036"/>
    <w:rsid w:val="000540B8"/>
    <w:rsid w:val="00054DA4"/>
    <w:rsid w:val="00055877"/>
    <w:rsid w:val="00055A22"/>
    <w:rsid w:val="00055EC4"/>
    <w:rsid w:val="0005660A"/>
    <w:rsid w:val="000567C0"/>
    <w:rsid w:val="0005742B"/>
    <w:rsid w:val="00057E10"/>
    <w:rsid w:val="00060482"/>
    <w:rsid w:val="0006088C"/>
    <w:rsid w:val="00060A44"/>
    <w:rsid w:val="00060A62"/>
    <w:rsid w:val="0006102F"/>
    <w:rsid w:val="00061784"/>
    <w:rsid w:val="00061A06"/>
    <w:rsid w:val="00061C84"/>
    <w:rsid w:val="0006214A"/>
    <w:rsid w:val="00062511"/>
    <w:rsid w:val="00062D00"/>
    <w:rsid w:val="00064684"/>
    <w:rsid w:val="00064A07"/>
    <w:rsid w:val="00064E7D"/>
    <w:rsid w:val="00066938"/>
    <w:rsid w:val="00066A6D"/>
    <w:rsid w:val="0006722A"/>
    <w:rsid w:val="00067422"/>
    <w:rsid w:val="0006785D"/>
    <w:rsid w:val="00067C81"/>
    <w:rsid w:val="000701D8"/>
    <w:rsid w:val="000703E5"/>
    <w:rsid w:val="00070B32"/>
    <w:rsid w:val="00070C2F"/>
    <w:rsid w:val="00071305"/>
    <w:rsid w:val="00071FE3"/>
    <w:rsid w:val="00072200"/>
    <w:rsid w:val="000726AF"/>
    <w:rsid w:val="000726D1"/>
    <w:rsid w:val="00074E6A"/>
    <w:rsid w:val="000750A1"/>
    <w:rsid w:val="000754A5"/>
    <w:rsid w:val="000760AE"/>
    <w:rsid w:val="00076C90"/>
    <w:rsid w:val="00077091"/>
    <w:rsid w:val="00077622"/>
    <w:rsid w:val="00077AD1"/>
    <w:rsid w:val="00077F87"/>
    <w:rsid w:val="000802E7"/>
    <w:rsid w:val="000807E4"/>
    <w:rsid w:val="00080D80"/>
    <w:rsid w:val="00081120"/>
    <w:rsid w:val="00081644"/>
    <w:rsid w:val="000819AD"/>
    <w:rsid w:val="0008238A"/>
    <w:rsid w:val="0008244D"/>
    <w:rsid w:val="00082A48"/>
    <w:rsid w:val="00084E67"/>
    <w:rsid w:val="00085A1F"/>
    <w:rsid w:val="00087163"/>
    <w:rsid w:val="000871C5"/>
    <w:rsid w:val="000875FD"/>
    <w:rsid w:val="00087989"/>
    <w:rsid w:val="0009014D"/>
    <w:rsid w:val="000909D0"/>
    <w:rsid w:val="00091A92"/>
    <w:rsid w:val="00091BE6"/>
    <w:rsid w:val="00092221"/>
    <w:rsid w:val="00092DAB"/>
    <w:rsid w:val="00092DE5"/>
    <w:rsid w:val="000942E8"/>
    <w:rsid w:val="00094579"/>
    <w:rsid w:val="00094763"/>
    <w:rsid w:val="00094D5B"/>
    <w:rsid w:val="00094E1E"/>
    <w:rsid w:val="00095773"/>
    <w:rsid w:val="00095B2A"/>
    <w:rsid w:val="0009612E"/>
    <w:rsid w:val="00096261"/>
    <w:rsid w:val="00096D6F"/>
    <w:rsid w:val="00097292"/>
    <w:rsid w:val="00097692"/>
    <w:rsid w:val="00097D3D"/>
    <w:rsid w:val="000A0396"/>
    <w:rsid w:val="000A0629"/>
    <w:rsid w:val="000A2262"/>
    <w:rsid w:val="000A2DE2"/>
    <w:rsid w:val="000A37E4"/>
    <w:rsid w:val="000A3BC5"/>
    <w:rsid w:val="000A4580"/>
    <w:rsid w:val="000A479C"/>
    <w:rsid w:val="000A542A"/>
    <w:rsid w:val="000A57F6"/>
    <w:rsid w:val="000A64D2"/>
    <w:rsid w:val="000A664D"/>
    <w:rsid w:val="000A72C1"/>
    <w:rsid w:val="000A7A78"/>
    <w:rsid w:val="000B07ED"/>
    <w:rsid w:val="000B21C7"/>
    <w:rsid w:val="000B2FF4"/>
    <w:rsid w:val="000B31C2"/>
    <w:rsid w:val="000B3342"/>
    <w:rsid w:val="000B3391"/>
    <w:rsid w:val="000B35CB"/>
    <w:rsid w:val="000B3981"/>
    <w:rsid w:val="000B3A1F"/>
    <w:rsid w:val="000B3BD1"/>
    <w:rsid w:val="000B3C48"/>
    <w:rsid w:val="000B51CA"/>
    <w:rsid w:val="000B5495"/>
    <w:rsid w:val="000B553A"/>
    <w:rsid w:val="000B5F3C"/>
    <w:rsid w:val="000B6184"/>
    <w:rsid w:val="000B64F5"/>
    <w:rsid w:val="000B7A0E"/>
    <w:rsid w:val="000C0970"/>
    <w:rsid w:val="000C0E09"/>
    <w:rsid w:val="000C1743"/>
    <w:rsid w:val="000C17D3"/>
    <w:rsid w:val="000C2339"/>
    <w:rsid w:val="000C2781"/>
    <w:rsid w:val="000C28CA"/>
    <w:rsid w:val="000C2C33"/>
    <w:rsid w:val="000C30FB"/>
    <w:rsid w:val="000C3AD3"/>
    <w:rsid w:val="000C44AF"/>
    <w:rsid w:val="000C4B32"/>
    <w:rsid w:val="000C4FED"/>
    <w:rsid w:val="000C5F3B"/>
    <w:rsid w:val="000C70B4"/>
    <w:rsid w:val="000C7106"/>
    <w:rsid w:val="000C743A"/>
    <w:rsid w:val="000C763F"/>
    <w:rsid w:val="000C785F"/>
    <w:rsid w:val="000D197D"/>
    <w:rsid w:val="000D1DF0"/>
    <w:rsid w:val="000D1E23"/>
    <w:rsid w:val="000D28DF"/>
    <w:rsid w:val="000D2A1B"/>
    <w:rsid w:val="000D2D51"/>
    <w:rsid w:val="000D3475"/>
    <w:rsid w:val="000D352C"/>
    <w:rsid w:val="000D455C"/>
    <w:rsid w:val="000D59C6"/>
    <w:rsid w:val="000D59FD"/>
    <w:rsid w:val="000D62A3"/>
    <w:rsid w:val="000D62BF"/>
    <w:rsid w:val="000D66CB"/>
    <w:rsid w:val="000D6DC5"/>
    <w:rsid w:val="000D701A"/>
    <w:rsid w:val="000D7312"/>
    <w:rsid w:val="000D77BE"/>
    <w:rsid w:val="000D7B21"/>
    <w:rsid w:val="000D7C9B"/>
    <w:rsid w:val="000E02DD"/>
    <w:rsid w:val="000E1F20"/>
    <w:rsid w:val="000E1FC4"/>
    <w:rsid w:val="000E3259"/>
    <w:rsid w:val="000E348C"/>
    <w:rsid w:val="000E3E64"/>
    <w:rsid w:val="000E42E0"/>
    <w:rsid w:val="000E43C1"/>
    <w:rsid w:val="000E4906"/>
    <w:rsid w:val="000E4B4A"/>
    <w:rsid w:val="000E4F84"/>
    <w:rsid w:val="000E4FE2"/>
    <w:rsid w:val="000E5777"/>
    <w:rsid w:val="000E5790"/>
    <w:rsid w:val="000E6190"/>
    <w:rsid w:val="000E7645"/>
    <w:rsid w:val="000F0267"/>
    <w:rsid w:val="000F0310"/>
    <w:rsid w:val="000F045E"/>
    <w:rsid w:val="000F0570"/>
    <w:rsid w:val="000F13E8"/>
    <w:rsid w:val="000F1445"/>
    <w:rsid w:val="000F1458"/>
    <w:rsid w:val="000F1688"/>
    <w:rsid w:val="000F1A61"/>
    <w:rsid w:val="000F1AE9"/>
    <w:rsid w:val="000F1E40"/>
    <w:rsid w:val="000F2757"/>
    <w:rsid w:val="000F2D06"/>
    <w:rsid w:val="000F32BB"/>
    <w:rsid w:val="000F3537"/>
    <w:rsid w:val="000F35A9"/>
    <w:rsid w:val="000F497A"/>
    <w:rsid w:val="000F54C7"/>
    <w:rsid w:val="000F5812"/>
    <w:rsid w:val="000F5DB7"/>
    <w:rsid w:val="000F5E54"/>
    <w:rsid w:val="000F6CFC"/>
    <w:rsid w:val="000F76F3"/>
    <w:rsid w:val="001009F9"/>
    <w:rsid w:val="00100BD2"/>
    <w:rsid w:val="00101438"/>
    <w:rsid w:val="00101936"/>
    <w:rsid w:val="00101AFB"/>
    <w:rsid w:val="001020E8"/>
    <w:rsid w:val="00102659"/>
    <w:rsid w:val="00102D2A"/>
    <w:rsid w:val="00102FAA"/>
    <w:rsid w:val="00103424"/>
    <w:rsid w:val="00104754"/>
    <w:rsid w:val="00104CBA"/>
    <w:rsid w:val="0010508A"/>
    <w:rsid w:val="00105756"/>
    <w:rsid w:val="00105DDB"/>
    <w:rsid w:val="00106158"/>
    <w:rsid w:val="00106AAA"/>
    <w:rsid w:val="00106B2C"/>
    <w:rsid w:val="0010748F"/>
    <w:rsid w:val="001101A5"/>
    <w:rsid w:val="00110EA4"/>
    <w:rsid w:val="001127F3"/>
    <w:rsid w:val="001129E8"/>
    <w:rsid w:val="00114EDB"/>
    <w:rsid w:val="0011625B"/>
    <w:rsid w:val="0011662C"/>
    <w:rsid w:val="00116E52"/>
    <w:rsid w:val="00117212"/>
    <w:rsid w:val="00117D91"/>
    <w:rsid w:val="00117DC6"/>
    <w:rsid w:val="0012081C"/>
    <w:rsid w:val="00120D8A"/>
    <w:rsid w:val="00120E0C"/>
    <w:rsid w:val="001224CB"/>
    <w:rsid w:val="00122F5C"/>
    <w:rsid w:val="001255A9"/>
    <w:rsid w:val="00127946"/>
    <w:rsid w:val="00127D48"/>
    <w:rsid w:val="00130C64"/>
    <w:rsid w:val="00131191"/>
    <w:rsid w:val="00131BDE"/>
    <w:rsid w:val="0013283F"/>
    <w:rsid w:val="00132B12"/>
    <w:rsid w:val="00132B37"/>
    <w:rsid w:val="00132E82"/>
    <w:rsid w:val="001335F6"/>
    <w:rsid w:val="00133613"/>
    <w:rsid w:val="00133EA9"/>
    <w:rsid w:val="00134BA5"/>
    <w:rsid w:val="00135610"/>
    <w:rsid w:val="00135DF4"/>
    <w:rsid w:val="00135ED9"/>
    <w:rsid w:val="001367F6"/>
    <w:rsid w:val="00136FD7"/>
    <w:rsid w:val="001371C8"/>
    <w:rsid w:val="0013796A"/>
    <w:rsid w:val="00137B22"/>
    <w:rsid w:val="00137D41"/>
    <w:rsid w:val="0014007F"/>
    <w:rsid w:val="00140D52"/>
    <w:rsid w:val="0014133C"/>
    <w:rsid w:val="001417D4"/>
    <w:rsid w:val="001430AD"/>
    <w:rsid w:val="001432B7"/>
    <w:rsid w:val="001439AF"/>
    <w:rsid w:val="00143B13"/>
    <w:rsid w:val="00143CAF"/>
    <w:rsid w:val="001446D0"/>
    <w:rsid w:val="00145AE0"/>
    <w:rsid w:val="00145ED5"/>
    <w:rsid w:val="001506AA"/>
    <w:rsid w:val="00150A45"/>
    <w:rsid w:val="0015179B"/>
    <w:rsid w:val="00151814"/>
    <w:rsid w:val="00151980"/>
    <w:rsid w:val="0015244E"/>
    <w:rsid w:val="00152C73"/>
    <w:rsid w:val="001541D0"/>
    <w:rsid w:val="00154559"/>
    <w:rsid w:val="001545F8"/>
    <w:rsid w:val="00155CA0"/>
    <w:rsid w:val="00155ED9"/>
    <w:rsid w:val="001571B3"/>
    <w:rsid w:val="00157279"/>
    <w:rsid w:val="00157C38"/>
    <w:rsid w:val="00160000"/>
    <w:rsid w:val="0016024A"/>
    <w:rsid w:val="00160319"/>
    <w:rsid w:val="00160C03"/>
    <w:rsid w:val="00160DB9"/>
    <w:rsid w:val="001611EA"/>
    <w:rsid w:val="00161337"/>
    <w:rsid w:val="00162604"/>
    <w:rsid w:val="00163224"/>
    <w:rsid w:val="00163427"/>
    <w:rsid w:val="00163C02"/>
    <w:rsid w:val="001652AE"/>
    <w:rsid w:val="001657FC"/>
    <w:rsid w:val="00165B11"/>
    <w:rsid w:val="00166047"/>
    <w:rsid w:val="00166B4F"/>
    <w:rsid w:val="00166B51"/>
    <w:rsid w:val="00166DB6"/>
    <w:rsid w:val="00167162"/>
    <w:rsid w:val="001671EC"/>
    <w:rsid w:val="001709C5"/>
    <w:rsid w:val="00170C0B"/>
    <w:rsid w:val="00170FAD"/>
    <w:rsid w:val="001712FF"/>
    <w:rsid w:val="00171CCA"/>
    <w:rsid w:val="001727E0"/>
    <w:rsid w:val="00172B05"/>
    <w:rsid w:val="00173F30"/>
    <w:rsid w:val="0017416B"/>
    <w:rsid w:val="0017441B"/>
    <w:rsid w:val="00174FAE"/>
    <w:rsid w:val="001754C4"/>
    <w:rsid w:val="001758BC"/>
    <w:rsid w:val="00175FC9"/>
    <w:rsid w:val="00176358"/>
    <w:rsid w:val="00176D69"/>
    <w:rsid w:val="00177406"/>
    <w:rsid w:val="00177437"/>
    <w:rsid w:val="001775EF"/>
    <w:rsid w:val="0017794B"/>
    <w:rsid w:val="00177C9C"/>
    <w:rsid w:val="00177EC7"/>
    <w:rsid w:val="00181A98"/>
    <w:rsid w:val="00182B7E"/>
    <w:rsid w:val="001833C1"/>
    <w:rsid w:val="0018410B"/>
    <w:rsid w:val="00184299"/>
    <w:rsid w:val="0018434B"/>
    <w:rsid w:val="00184E94"/>
    <w:rsid w:val="001859AF"/>
    <w:rsid w:val="00186746"/>
    <w:rsid w:val="001870EB"/>
    <w:rsid w:val="00187835"/>
    <w:rsid w:val="00191A12"/>
    <w:rsid w:val="00191BC7"/>
    <w:rsid w:val="00191F90"/>
    <w:rsid w:val="00192D8E"/>
    <w:rsid w:val="00192FF9"/>
    <w:rsid w:val="00193516"/>
    <w:rsid w:val="0019408F"/>
    <w:rsid w:val="0019430F"/>
    <w:rsid w:val="0019488C"/>
    <w:rsid w:val="001948BB"/>
    <w:rsid w:val="00195165"/>
    <w:rsid w:val="001953B2"/>
    <w:rsid w:val="001968C0"/>
    <w:rsid w:val="001978EA"/>
    <w:rsid w:val="00197F89"/>
    <w:rsid w:val="001A0606"/>
    <w:rsid w:val="001A077C"/>
    <w:rsid w:val="001A10E8"/>
    <w:rsid w:val="001A17F0"/>
    <w:rsid w:val="001A26D3"/>
    <w:rsid w:val="001A29FB"/>
    <w:rsid w:val="001A32C7"/>
    <w:rsid w:val="001A3732"/>
    <w:rsid w:val="001A39A8"/>
    <w:rsid w:val="001A3DEF"/>
    <w:rsid w:val="001A4A07"/>
    <w:rsid w:val="001A62A4"/>
    <w:rsid w:val="001A641B"/>
    <w:rsid w:val="001A79E0"/>
    <w:rsid w:val="001B05B0"/>
    <w:rsid w:val="001B1B2A"/>
    <w:rsid w:val="001B1CA2"/>
    <w:rsid w:val="001B3B7F"/>
    <w:rsid w:val="001B5202"/>
    <w:rsid w:val="001B5432"/>
    <w:rsid w:val="001B56DC"/>
    <w:rsid w:val="001B6070"/>
    <w:rsid w:val="001B6EC1"/>
    <w:rsid w:val="001C0131"/>
    <w:rsid w:val="001C1413"/>
    <w:rsid w:val="001C202A"/>
    <w:rsid w:val="001C3044"/>
    <w:rsid w:val="001C325B"/>
    <w:rsid w:val="001C4BDA"/>
    <w:rsid w:val="001C5240"/>
    <w:rsid w:val="001C57DD"/>
    <w:rsid w:val="001C5BFD"/>
    <w:rsid w:val="001C5F03"/>
    <w:rsid w:val="001C62AA"/>
    <w:rsid w:val="001C64D1"/>
    <w:rsid w:val="001C6C34"/>
    <w:rsid w:val="001C704B"/>
    <w:rsid w:val="001D04E2"/>
    <w:rsid w:val="001D0ECD"/>
    <w:rsid w:val="001D1066"/>
    <w:rsid w:val="001D203F"/>
    <w:rsid w:val="001D22E9"/>
    <w:rsid w:val="001D233B"/>
    <w:rsid w:val="001D2763"/>
    <w:rsid w:val="001D2EE4"/>
    <w:rsid w:val="001D35D4"/>
    <w:rsid w:val="001D618D"/>
    <w:rsid w:val="001D7E57"/>
    <w:rsid w:val="001E09E5"/>
    <w:rsid w:val="001E0DAA"/>
    <w:rsid w:val="001E1A7B"/>
    <w:rsid w:val="001E2074"/>
    <w:rsid w:val="001E2AF7"/>
    <w:rsid w:val="001E3972"/>
    <w:rsid w:val="001E474D"/>
    <w:rsid w:val="001E4CE1"/>
    <w:rsid w:val="001E4E99"/>
    <w:rsid w:val="001E7ADB"/>
    <w:rsid w:val="001F044A"/>
    <w:rsid w:val="001F1071"/>
    <w:rsid w:val="001F144A"/>
    <w:rsid w:val="001F1CCA"/>
    <w:rsid w:val="001F258E"/>
    <w:rsid w:val="001F3938"/>
    <w:rsid w:val="001F3B7F"/>
    <w:rsid w:val="001F3F7A"/>
    <w:rsid w:val="001F3F80"/>
    <w:rsid w:val="001F4275"/>
    <w:rsid w:val="001F5159"/>
    <w:rsid w:val="001F52E0"/>
    <w:rsid w:val="001F5627"/>
    <w:rsid w:val="001F6870"/>
    <w:rsid w:val="001F786A"/>
    <w:rsid w:val="001F7AED"/>
    <w:rsid w:val="001F7AFD"/>
    <w:rsid w:val="00200494"/>
    <w:rsid w:val="002005E8"/>
    <w:rsid w:val="00201705"/>
    <w:rsid w:val="00201C1C"/>
    <w:rsid w:val="00202A33"/>
    <w:rsid w:val="0020360F"/>
    <w:rsid w:val="00204349"/>
    <w:rsid w:val="00204A86"/>
    <w:rsid w:val="0020611F"/>
    <w:rsid w:val="00206560"/>
    <w:rsid w:val="00207B42"/>
    <w:rsid w:val="0021033F"/>
    <w:rsid w:val="0021098C"/>
    <w:rsid w:val="00211961"/>
    <w:rsid w:val="00211DC4"/>
    <w:rsid w:val="00212EDB"/>
    <w:rsid w:val="002136C1"/>
    <w:rsid w:val="0021442F"/>
    <w:rsid w:val="0021478E"/>
    <w:rsid w:val="00214C67"/>
    <w:rsid w:val="00214DF2"/>
    <w:rsid w:val="0021536F"/>
    <w:rsid w:val="00215A79"/>
    <w:rsid w:val="00216949"/>
    <w:rsid w:val="00216AE3"/>
    <w:rsid w:val="0021723E"/>
    <w:rsid w:val="00217698"/>
    <w:rsid w:val="00217AF4"/>
    <w:rsid w:val="00217D28"/>
    <w:rsid w:val="00220BA0"/>
    <w:rsid w:val="00221BC2"/>
    <w:rsid w:val="00222104"/>
    <w:rsid w:val="0022217A"/>
    <w:rsid w:val="002224D4"/>
    <w:rsid w:val="00222A34"/>
    <w:rsid w:val="00222F24"/>
    <w:rsid w:val="002231A4"/>
    <w:rsid w:val="00223347"/>
    <w:rsid w:val="00224009"/>
    <w:rsid w:val="0022466F"/>
    <w:rsid w:val="002251E7"/>
    <w:rsid w:val="00226029"/>
    <w:rsid w:val="00226057"/>
    <w:rsid w:val="002266D4"/>
    <w:rsid w:val="00227FA9"/>
    <w:rsid w:val="00227FC3"/>
    <w:rsid w:val="00230116"/>
    <w:rsid w:val="00230957"/>
    <w:rsid w:val="002313F3"/>
    <w:rsid w:val="002315DE"/>
    <w:rsid w:val="00231A2B"/>
    <w:rsid w:val="00231B8F"/>
    <w:rsid w:val="00231E60"/>
    <w:rsid w:val="0023279F"/>
    <w:rsid w:val="00233AB2"/>
    <w:rsid w:val="00234F88"/>
    <w:rsid w:val="00235915"/>
    <w:rsid w:val="00235C94"/>
    <w:rsid w:val="00237296"/>
    <w:rsid w:val="00240BD0"/>
    <w:rsid w:val="00241D49"/>
    <w:rsid w:val="00243E21"/>
    <w:rsid w:val="00244502"/>
    <w:rsid w:val="00244621"/>
    <w:rsid w:val="00245492"/>
    <w:rsid w:val="00245987"/>
    <w:rsid w:val="00245AAB"/>
    <w:rsid w:val="00247157"/>
    <w:rsid w:val="0024718A"/>
    <w:rsid w:val="002471F3"/>
    <w:rsid w:val="002476C5"/>
    <w:rsid w:val="00247731"/>
    <w:rsid w:val="002479C8"/>
    <w:rsid w:val="0025031B"/>
    <w:rsid w:val="002507B0"/>
    <w:rsid w:val="0025098E"/>
    <w:rsid w:val="0025219D"/>
    <w:rsid w:val="00252608"/>
    <w:rsid w:val="00252E3A"/>
    <w:rsid w:val="0025401A"/>
    <w:rsid w:val="00255B38"/>
    <w:rsid w:val="00256621"/>
    <w:rsid w:val="002566C3"/>
    <w:rsid w:val="00257A47"/>
    <w:rsid w:val="00257A7F"/>
    <w:rsid w:val="00260E6E"/>
    <w:rsid w:val="00261257"/>
    <w:rsid w:val="002612DF"/>
    <w:rsid w:val="00261526"/>
    <w:rsid w:val="002619C2"/>
    <w:rsid w:val="00261D00"/>
    <w:rsid w:val="002625D1"/>
    <w:rsid w:val="00264524"/>
    <w:rsid w:val="00264754"/>
    <w:rsid w:val="00264DAC"/>
    <w:rsid w:val="002665BE"/>
    <w:rsid w:val="00266765"/>
    <w:rsid w:val="00266F62"/>
    <w:rsid w:val="0026764B"/>
    <w:rsid w:val="002709EB"/>
    <w:rsid w:val="00270C3D"/>
    <w:rsid w:val="00270CAA"/>
    <w:rsid w:val="00270DDD"/>
    <w:rsid w:val="00271A58"/>
    <w:rsid w:val="00271ED4"/>
    <w:rsid w:val="002722EC"/>
    <w:rsid w:val="0027247F"/>
    <w:rsid w:val="002731D8"/>
    <w:rsid w:val="00273661"/>
    <w:rsid w:val="002736CE"/>
    <w:rsid w:val="002737D6"/>
    <w:rsid w:val="00273D3E"/>
    <w:rsid w:val="00273DA5"/>
    <w:rsid w:val="00274542"/>
    <w:rsid w:val="00274DFE"/>
    <w:rsid w:val="0027522B"/>
    <w:rsid w:val="0027538D"/>
    <w:rsid w:val="002753BC"/>
    <w:rsid w:val="002756F3"/>
    <w:rsid w:val="00275DDA"/>
    <w:rsid w:val="00276BF1"/>
    <w:rsid w:val="002778C5"/>
    <w:rsid w:val="002800E0"/>
    <w:rsid w:val="00280A0B"/>
    <w:rsid w:val="002838CA"/>
    <w:rsid w:val="00284160"/>
    <w:rsid w:val="002848B8"/>
    <w:rsid w:val="0028521F"/>
    <w:rsid w:val="00285922"/>
    <w:rsid w:val="00285A19"/>
    <w:rsid w:val="00285C20"/>
    <w:rsid w:val="00286297"/>
    <w:rsid w:val="00286810"/>
    <w:rsid w:val="0028745F"/>
    <w:rsid w:val="00287828"/>
    <w:rsid w:val="0029055C"/>
    <w:rsid w:val="00290FEC"/>
    <w:rsid w:val="00291D22"/>
    <w:rsid w:val="00291FB2"/>
    <w:rsid w:val="00292777"/>
    <w:rsid w:val="00293918"/>
    <w:rsid w:val="00293AB0"/>
    <w:rsid w:val="00293CFB"/>
    <w:rsid w:val="00293DA5"/>
    <w:rsid w:val="00293EFF"/>
    <w:rsid w:val="00294298"/>
    <w:rsid w:val="0029565D"/>
    <w:rsid w:val="0029667D"/>
    <w:rsid w:val="002975A9"/>
    <w:rsid w:val="00297656"/>
    <w:rsid w:val="002A0251"/>
    <w:rsid w:val="002A0824"/>
    <w:rsid w:val="002A08C0"/>
    <w:rsid w:val="002A130B"/>
    <w:rsid w:val="002A13F5"/>
    <w:rsid w:val="002A1865"/>
    <w:rsid w:val="002A2F3C"/>
    <w:rsid w:val="002A3C3A"/>
    <w:rsid w:val="002A4B01"/>
    <w:rsid w:val="002A4E40"/>
    <w:rsid w:val="002A4F9F"/>
    <w:rsid w:val="002A4FC8"/>
    <w:rsid w:val="002A52C3"/>
    <w:rsid w:val="002A5378"/>
    <w:rsid w:val="002A5EC8"/>
    <w:rsid w:val="002A76A2"/>
    <w:rsid w:val="002A7FDD"/>
    <w:rsid w:val="002B0815"/>
    <w:rsid w:val="002B0C31"/>
    <w:rsid w:val="002B1873"/>
    <w:rsid w:val="002B20DC"/>
    <w:rsid w:val="002B2F78"/>
    <w:rsid w:val="002B33FE"/>
    <w:rsid w:val="002B3852"/>
    <w:rsid w:val="002B3892"/>
    <w:rsid w:val="002B4F2B"/>
    <w:rsid w:val="002B51FC"/>
    <w:rsid w:val="002B522A"/>
    <w:rsid w:val="002B53E7"/>
    <w:rsid w:val="002B5731"/>
    <w:rsid w:val="002B5AA2"/>
    <w:rsid w:val="002B5F99"/>
    <w:rsid w:val="002B65CF"/>
    <w:rsid w:val="002B6C76"/>
    <w:rsid w:val="002B7419"/>
    <w:rsid w:val="002B74D5"/>
    <w:rsid w:val="002B78E5"/>
    <w:rsid w:val="002B7CF2"/>
    <w:rsid w:val="002C025D"/>
    <w:rsid w:val="002C03FB"/>
    <w:rsid w:val="002C19DB"/>
    <w:rsid w:val="002C2BC3"/>
    <w:rsid w:val="002C3249"/>
    <w:rsid w:val="002C3585"/>
    <w:rsid w:val="002C3A2C"/>
    <w:rsid w:val="002C3E54"/>
    <w:rsid w:val="002C3EE6"/>
    <w:rsid w:val="002C4949"/>
    <w:rsid w:val="002C510D"/>
    <w:rsid w:val="002C57E1"/>
    <w:rsid w:val="002C5962"/>
    <w:rsid w:val="002C6114"/>
    <w:rsid w:val="002C639C"/>
    <w:rsid w:val="002C6525"/>
    <w:rsid w:val="002C6CEA"/>
    <w:rsid w:val="002C7012"/>
    <w:rsid w:val="002D14C4"/>
    <w:rsid w:val="002D1BCE"/>
    <w:rsid w:val="002D210D"/>
    <w:rsid w:val="002D2351"/>
    <w:rsid w:val="002D3400"/>
    <w:rsid w:val="002D400B"/>
    <w:rsid w:val="002D43B3"/>
    <w:rsid w:val="002D4409"/>
    <w:rsid w:val="002D5776"/>
    <w:rsid w:val="002D592E"/>
    <w:rsid w:val="002D5CEC"/>
    <w:rsid w:val="002D5DF8"/>
    <w:rsid w:val="002D77FB"/>
    <w:rsid w:val="002D7E5C"/>
    <w:rsid w:val="002E0204"/>
    <w:rsid w:val="002E06FF"/>
    <w:rsid w:val="002E097C"/>
    <w:rsid w:val="002E116C"/>
    <w:rsid w:val="002E13D7"/>
    <w:rsid w:val="002E152F"/>
    <w:rsid w:val="002E15D9"/>
    <w:rsid w:val="002E1690"/>
    <w:rsid w:val="002E1B51"/>
    <w:rsid w:val="002E1C52"/>
    <w:rsid w:val="002E27FD"/>
    <w:rsid w:val="002E339B"/>
    <w:rsid w:val="002E39CA"/>
    <w:rsid w:val="002E4189"/>
    <w:rsid w:val="002E4374"/>
    <w:rsid w:val="002E51DF"/>
    <w:rsid w:val="002E5499"/>
    <w:rsid w:val="002E5A58"/>
    <w:rsid w:val="002E5C2C"/>
    <w:rsid w:val="002E5C51"/>
    <w:rsid w:val="002E5F08"/>
    <w:rsid w:val="002E6355"/>
    <w:rsid w:val="002E77FD"/>
    <w:rsid w:val="002E7DB5"/>
    <w:rsid w:val="002F1A04"/>
    <w:rsid w:val="002F1EF0"/>
    <w:rsid w:val="002F28FC"/>
    <w:rsid w:val="002F2EB6"/>
    <w:rsid w:val="002F3A6E"/>
    <w:rsid w:val="002F3FDB"/>
    <w:rsid w:val="002F412D"/>
    <w:rsid w:val="002F4A1C"/>
    <w:rsid w:val="002F4E2B"/>
    <w:rsid w:val="002F5460"/>
    <w:rsid w:val="002F59A6"/>
    <w:rsid w:val="002F5B50"/>
    <w:rsid w:val="002F5E42"/>
    <w:rsid w:val="002F6AC8"/>
    <w:rsid w:val="002F6CE6"/>
    <w:rsid w:val="002F74D5"/>
    <w:rsid w:val="00300B1C"/>
    <w:rsid w:val="0030108C"/>
    <w:rsid w:val="00301A2F"/>
    <w:rsid w:val="00301EC6"/>
    <w:rsid w:val="003025D5"/>
    <w:rsid w:val="0030264F"/>
    <w:rsid w:val="003034C6"/>
    <w:rsid w:val="003036FE"/>
    <w:rsid w:val="00304257"/>
    <w:rsid w:val="00304ECF"/>
    <w:rsid w:val="00305361"/>
    <w:rsid w:val="003059E9"/>
    <w:rsid w:val="00305ED3"/>
    <w:rsid w:val="003061C8"/>
    <w:rsid w:val="003077CB"/>
    <w:rsid w:val="00307E1D"/>
    <w:rsid w:val="00310728"/>
    <w:rsid w:val="003110E2"/>
    <w:rsid w:val="0031166A"/>
    <w:rsid w:val="00312133"/>
    <w:rsid w:val="00313416"/>
    <w:rsid w:val="003164B3"/>
    <w:rsid w:val="003166E2"/>
    <w:rsid w:val="003168C6"/>
    <w:rsid w:val="00316F72"/>
    <w:rsid w:val="0032093F"/>
    <w:rsid w:val="00320BE4"/>
    <w:rsid w:val="00320D47"/>
    <w:rsid w:val="0032147B"/>
    <w:rsid w:val="0032211A"/>
    <w:rsid w:val="003222C9"/>
    <w:rsid w:val="0032298E"/>
    <w:rsid w:val="00324A88"/>
    <w:rsid w:val="00324DDC"/>
    <w:rsid w:val="0032569B"/>
    <w:rsid w:val="003265CE"/>
    <w:rsid w:val="00326B5D"/>
    <w:rsid w:val="00326DF9"/>
    <w:rsid w:val="00327C81"/>
    <w:rsid w:val="00330276"/>
    <w:rsid w:val="003304F0"/>
    <w:rsid w:val="003304FE"/>
    <w:rsid w:val="00331694"/>
    <w:rsid w:val="00331C6C"/>
    <w:rsid w:val="00331EAC"/>
    <w:rsid w:val="003342A5"/>
    <w:rsid w:val="0033433E"/>
    <w:rsid w:val="00334839"/>
    <w:rsid w:val="00335000"/>
    <w:rsid w:val="00335EBB"/>
    <w:rsid w:val="00335F63"/>
    <w:rsid w:val="00336D5E"/>
    <w:rsid w:val="00336DE8"/>
    <w:rsid w:val="0034022D"/>
    <w:rsid w:val="00341E98"/>
    <w:rsid w:val="00343B40"/>
    <w:rsid w:val="00344465"/>
    <w:rsid w:val="00344D98"/>
    <w:rsid w:val="00345830"/>
    <w:rsid w:val="003463AA"/>
    <w:rsid w:val="00346CB7"/>
    <w:rsid w:val="00347740"/>
    <w:rsid w:val="00350E33"/>
    <w:rsid w:val="003515F2"/>
    <w:rsid w:val="00352578"/>
    <w:rsid w:val="0035288C"/>
    <w:rsid w:val="003528A1"/>
    <w:rsid w:val="00352A76"/>
    <w:rsid w:val="00352DFF"/>
    <w:rsid w:val="003534B3"/>
    <w:rsid w:val="0035466E"/>
    <w:rsid w:val="00355379"/>
    <w:rsid w:val="00355BA8"/>
    <w:rsid w:val="00355CDF"/>
    <w:rsid w:val="003570A1"/>
    <w:rsid w:val="00357C63"/>
    <w:rsid w:val="00357D4F"/>
    <w:rsid w:val="00357E63"/>
    <w:rsid w:val="00360334"/>
    <w:rsid w:val="00360AFA"/>
    <w:rsid w:val="00360FCC"/>
    <w:rsid w:val="00361196"/>
    <w:rsid w:val="00362461"/>
    <w:rsid w:val="00362C20"/>
    <w:rsid w:val="00363629"/>
    <w:rsid w:val="003640CE"/>
    <w:rsid w:val="003641F9"/>
    <w:rsid w:val="00364B59"/>
    <w:rsid w:val="00364B73"/>
    <w:rsid w:val="00365DB9"/>
    <w:rsid w:val="00366228"/>
    <w:rsid w:val="00366B93"/>
    <w:rsid w:val="00370EAA"/>
    <w:rsid w:val="00371477"/>
    <w:rsid w:val="0037193D"/>
    <w:rsid w:val="00371BF7"/>
    <w:rsid w:val="00372D78"/>
    <w:rsid w:val="00373039"/>
    <w:rsid w:val="003731BD"/>
    <w:rsid w:val="003735BC"/>
    <w:rsid w:val="003738BC"/>
    <w:rsid w:val="003747F8"/>
    <w:rsid w:val="00374B97"/>
    <w:rsid w:val="00376026"/>
    <w:rsid w:val="00376BE1"/>
    <w:rsid w:val="00376EF5"/>
    <w:rsid w:val="00376F0A"/>
    <w:rsid w:val="00377936"/>
    <w:rsid w:val="00377A3F"/>
    <w:rsid w:val="00377C06"/>
    <w:rsid w:val="00377E6A"/>
    <w:rsid w:val="00380507"/>
    <w:rsid w:val="00380BAE"/>
    <w:rsid w:val="00382201"/>
    <w:rsid w:val="0038374A"/>
    <w:rsid w:val="00383889"/>
    <w:rsid w:val="0038492B"/>
    <w:rsid w:val="0038507E"/>
    <w:rsid w:val="00386CFF"/>
    <w:rsid w:val="00386F4C"/>
    <w:rsid w:val="00387B13"/>
    <w:rsid w:val="00387D0A"/>
    <w:rsid w:val="00391B8D"/>
    <w:rsid w:val="00391BEA"/>
    <w:rsid w:val="003923CB"/>
    <w:rsid w:val="00394056"/>
    <w:rsid w:val="003940E3"/>
    <w:rsid w:val="00395249"/>
    <w:rsid w:val="0039543C"/>
    <w:rsid w:val="00395E6C"/>
    <w:rsid w:val="0039650A"/>
    <w:rsid w:val="00396F20"/>
    <w:rsid w:val="00397059"/>
    <w:rsid w:val="00397A12"/>
    <w:rsid w:val="00397BBD"/>
    <w:rsid w:val="003A0B81"/>
    <w:rsid w:val="003A100E"/>
    <w:rsid w:val="003A124D"/>
    <w:rsid w:val="003A1389"/>
    <w:rsid w:val="003A3206"/>
    <w:rsid w:val="003A3ABF"/>
    <w:rsid w:val="003A4AC8"/>
    <w:rsid w:val="003A4F95"/>
    <w:rsid w:val="003A5A22"/>
    <w:rsid w:val="003A5B76"/>
    <w:rsid w:val="003A6595"/>
    <w:rsid w:val="003A687E"/>
    <w:rsid w:val="003A7386"/>
    <w:rsid w:val="003B1831"/>
    <w:rsid w:val="003B22A5"/>
    <w:rsid w:val="003B26D1"/>
    <w:rsid w:val="003B3226"/>
    <w:rsid w:val="003B34A9"/>
    <w:rsid w:val="003B3C90"/>
    <w:rsid w:val="003B4467"/>
    <w:rsid w:val="003B4699"/>
    <w:rsid w:val="003B626F"/>
    <w:rsid w:val="003B6D7F"/>
    <w:rsid w:val="003B6E80"/>
    <w:rsid w:val="003C019B"/>
    <w:rsid w:val="003C0D0A"/>
    <w:rsid w:val="003C12A7"/>
    <w:rsid w:val="003C1D2F"/>
    <w:rsid w:val="003C261C"/>
    <w:rsid w:val="003C303D"/>
    <w:rsid w:val="003C4064"/>
    <w:rsid w:val="003C4B86"/>
    <w:rsid w:val="003C4BCD"/>
    <w:rsid w:val="003C4C74"/>
    <w:rsid w:val="003C549C"/>
    <w:rsid w:val="003C689B"/>
    <w:rsid w:val="003C68DB"/>
    <w:rsid w:val="003C6B13"/>
    <w:rsid w:val="003D0444"/>
    <w:rsid w:val="003D25DA"/>
    <w:rsid w:val="003D2603"/>
    <w:rsid w:val="003D2ADE"/>
    <w:rsid w:val="003D3EBB"/>
    <w:rsid w:val="003D5D19"/>
    <w:rsid w:val="003D6554"/>
    <w:rsid w:val="003D74AC"/>
    <w:rsid w:val="003E0D62"/>
    <w:rsid w:val="003E1A32"/>
    <w:rsid w:val="003E2178"/>
    <w:rsid w:val="003E36D3"/>
    <w:rsid w:val="003E3980"/>
    <w:rsid w:val="003E3E63"/>
    <w:rsid w:val="003E42F8"/>
    <w:rsid w:val="003E4C72"/>
    <w:rsid w:val="003E565C"/>
    <w:rsid w:val="003E61B9"/>
    <w:rsid w:val="003E6C24"/>
    <w:rsid w:val="003E77C6"/>
    <w:rsid w:val="003E7858"/>
    <w:rsid w:val="003E7C31"/>
    <w:rsid w:val="003E7CEC"/>
    <w:rsid w:val="003E7FC6"/>
    <w:rsid w:val="003F0777"/>
    <w:rsid w:val="003F094A"/>
    <w:rsid w:val="003F0F92"/>
    <w:rsid w:val="003F110F"/>
    <w:rsid w:val="003F1DE7"/>
    <w:rsid w:val="003F2831"/>
    <w:rsid w:val="003F2B73"/>
    <w:rsid w:val="003F382A"/>
    <w:rsid w:val="003F3C1E"/>
    <w:rsid w:val="003F57AB"/>
    <w:rsid w:val="003F60FB"/>
    <w:rsid w:val="003F666D"/>
    <w:rsid w:val="003F68C4"/>
    <w:rsid w:val="003F7090"/>
    <w:rsid w:val="003F71C3"/>
    <w:rsid w:val="003F72EB"/>
    <w:rsid w:val="003F79BA"/>
    <w:rsid w:val="00400648"/>
    <w:rsid w:val="00400782"/>
    <w:rsid w:val="00401049"/>
    <w:rsid w:val="0040122F"/>
    <w:rsid w:val="00401853"/>
    <w:rsid w:val="0040258B"/>
    <w:rsid w:val="00402EA5"/>
    <w:rsid w:val="004039A4"/>
    <w:rsid w:val="0040462B"/>
    <w:rsid w:val="004050CE"/>
    <w:rsid w:val="00405336"/>
    <w:rsid w:val="004059D2"/>
    <w:rsid w:val="00405D2A"/>
    <w:rsid w:val="00406546"/>
    <w:rsid w:val="00406556"/>
    <w:rsid w:val="00406B09"/>
    <w:rsid w:val="00406CD4"/>
    <w:rsid w:val="0041072F"/>
    <w:rsid w:val="004113FB"/>
    <w:rsid w:val="00411497"/>
    <w:rsid w:val="00411E5B"/>
    <w:rsid w:val="004121BD"/>
    <w:rsid w:val="00412F11"/>
    <w:rsid w:val="00413B1B"/>
    <w:rsid w:val="00413E42"/>
    <w:rsid w:val="00414080"/>
    <w:rsid w:val="00414660"/>
    <w:rsid w:val="00415E37"/>
    <w:rsid w:val="004162FE"/>
    <w:rsid w:val="00417E03"/>
    <w:rsid w:val="00420B11"/>
    <w:rsid w:val="00422870"/>
    <w:rsid w:val="00422898"/>
    <w:rsid w:val="00422DC9"/>
    <w:rsid w:val="00424753"/>
    <w:rsid w:val="00424E25"/>
    <w:rsid w:val="00424F17"/>
    <w:rsid w:val="00425AFC"/>
    <w:rsid w:val="004272D8"/>
    <w:rsid w:val="004275F6"/>
    <w:rsid w:val="00427FAE"/>
    <w:rsid w:val="0043005B"/>
    <w:rsid w:val="00430394"/>
    <w:rsid w:val="004303B6"/>
    <w:rsid w:val="00430403"/>
    <w:rsid w:val="00430EEE"/>
    <w:rsid w:val="00431303"/>
    <w:rsid w:val="004320D7"/>
    <w:rsid w:val="004321F5"/>
    <w:rsid w:val="00432EA0"/>
    <w:rsid w:val="00433372"/>
    <w:rsid w:val="00436D91"/>
    <w:rsid w:val="004376BB"/>
    <w:rsid w:val="004376E2"/>
    <w:rsid w:val="00440500"/>
    <w:rsid w:val="00440C31"/>
    <w:rsid w:val="00440C94"/>
    <w:rsid w:val="00440E07"/>
    <w:rsid w:val="0044240E"/>
    <w:rsid w:val="004437C7"/>
    <w:rsid w:val="00443A23"/>
    <w:rsid w:val="00444759"/>
    <w:rsid w:val="00445478"/>
    <w:rsid w:val="0044699C"/>
    <w:rsid w:val="00446A9C"/>
    <w:rsid w:val="0044768A"/>
    <w:rsid w:val="00450FF1"/>
    <w:rsid w:val="0045172C"/>
    <w:rsid w:val="00451A4A"/>
    <w:rsid w:val="004524C8"/>
    <w:rsid w:val="00452686"/>
    <w:rsid w:val="00453094"/>
    <w:rsid w:val="00453223"/>
    <w:rsid w:val="004536FE"/>
    <w:rsid w:val="004537B3"/>
    <w:rsid w:val="00455010"/>
    <w:rsid w:val="0045513E"/>
    <w:rsid w:val="004555AD"/>
    <w:rsid w:val="00456E4F"/>
    <w:rsid w:val="00457308"/>
    <w:rsid w:val="004576A5"/>
    <w:rsid w:val="00457927"/>
    <w:rsid w:val="00457C46"/>
    <w:rsid w:val="00457F8D"/>
    <w:rsid w:val="00460A77"/>
    <w:rsid w:val="00461A0C"/>
    <w:rsid w:val="00461A47"/>
    <w:rsid w:val="00462B37"/>
    <w:rsid w:val="00462B4E"/>
    <w:rsid w:val="00462F90"/>
    <w:rsid w:val="00463149"/>
    <w:rsid w:val="0046349C"/>
    <w:rsid w:val="00463FC4"/>
    <w:rsid w:val="00464681"/>
    <w:rsid w:val="00464FD3"/>
    <w:rsid w:val="004655B8"/>
    <w:rsid w:val="004662AE"/>
    <w:rsid w:val="004662BE"/>
    <w:rsid w:val="00466437"/>
    <w:rsid w:val="00466AB3"/>
    <w:rsid w:val="00466DCE"/>
    <w:rsid w:val="004676B1"/>
    <w:rsid w:val="00467B06"/>
    <w:rsid w:val="00470FCA"/>
    <w:rsid w:val="004711D8"/>
    <w:rsid w:val="004712B5"/>
    <w:rsid w:val="00472682"/>
    <w:rsid w:val="0047300F"/>
    <w:rsid w:val="00473182"/>
    <w:rsid w:val="004731CA"/>
    <w:rsid w:val="00473E85"/>
    <w:rsid w:val="004741B2"/>
    <w:rsid w:val="00474A91"/>
    <w:rsid w:val="004750E6"/>
    <w:rsid w:val="00475A16"/>
    <w:rsid w:val="004769D1"/>
    <w:rsid w:val="00476ECE"/>
    <w:rsid w:val="00477738"/>
    <w:rsid w:val="00477945"/>
    <w:rsid w:val="0048084D"/>
    <w:rsid w:val="004813AC"/>
    <w:rsid w:val="00482AA6"/>
    <w:rsid w:val="00482CCD"/>
    <w:rsid w:val="00482D13"/>
    <w:rsid w:val="00482EAC"/>
    <w:rsid w:val="00483037"/>
    <w:rsid w:val="00483435"/>
    <w:rsid w:val="00484309"/>
    <w:rsid w:val="00484826"/>
    <w:rsid w:val="00484F76"/>
    <w:rsid w:val="004859C9"/>
    <w:rsid w:val="00485A28"/>
    <w:rsid w:val="00486E3F"/>
    <w:rsid w:val="0048715A"/>
    <w:rsid w:val="00490ADD"/>
    <w:rsid w:val="00490B17"/>
    <w:rsid w:val="004923FC"/>
    <w:rsid w:val="00493DA3"/>
    <w:rsid w:val="00494704"/>
    <w:rsid w:val="004952F8"/>
    <w:rsid w:val="004961FA"/>
    <w:rsid w:val="00496436"/>
    <w:rsid w:val="00496FB1"/>
    <w:rsid w:val="004972E4"/>
    <w:rsid w:val="00497A22"/>
    <w:rsid w:val="004A0BE1"/>
    <w:rsid w:val="004A0DA7"/>
    <w:rsid w:val="004A1336"/>
    <w:rsid w:val="004A1B49"/>
    <w:rsid w:val="004A2E6A"/>
    <w:rsid w:val="004A35C4"/>
    <w:rsid w:val="004A3897"/>
    <w:rsid w:val="004A4A14"/>
    <w:rsid w:val="004A4D6C"/>
    <w:rsid w:val="004A5D19"/>
    <w:rsid w:val="004A5DAC"/>
    <w:rsid w:val="004A69D6"/>
    <w:rsid w:val="004A6EC9"/>
    <w:rsid w:val="004A6FDE"/>
    <w:rsid w:val="004A71EB"/>
    <w:rsid w:val="004A7374"/>
    <w:rsid w:val="004A75A2"/>
    <w:rsid w:val="004A7926"/>
    <w:rsid w:val="004B0DCB"/>
    <w:rsid w:val="004B1A06"/>
    <w:rsid w:val="004B2068"/>
    <w:rsid w:val="004B349B"/>
    <w:rsid w:val="004B358A"/>
    <w:rsid w:val="004B3FEA"/>
    <w:rsid w:val="004B4272"/>
    <w:rsid w:val="004B4D62"/>
    <w:rsid w:val="004B5344"/>
    <w:rsid w:val="004B5681"/>
    <w:rsid w:val="004B66C0"/>
    <w:rsid w:val="004B6BD3"/>
    <w:rsid w:val="004B7D23"/>
    <w:rsid w:val="004C05BB"/>
    <w:rsid w:val="004C0624"/>
    <w:rsid w:val="004C0889"/>
    <w:rsid w:val="004C0F70"/>
    <w:rsid w:val="004C1219"/>
    <w:rsid w:val="004C143C"/>
    <w:rsid w:val="004C1AC1"/>
    <w:rsid w:val="004C1F28"/>
    <w:rsid w:val="004C276B"/>
    <w:rsid w:val="004C2AF2"/>
    <w:rsid w:val="004C4F0B"/>
    <w:rsid w:val="004C5DA7"/>
    <w:rsid w:val="004C5EDE"/>
    <w:rsid w:val="004C6B35"/>
    <w:rsid w:val="004C6B5E"/>
    <w:rsid w:val="004C6F8D"/>
    <w:rsid w:val="004C71D4"/>
    <w:rsid w:val="004C78D1"/>
    <w:rsid w:val="004D01D4"/>
    <w:rsid w:val="004D0E43"/>
    <w:rsid w:val="004D1346"/>
    <w:rsid w:val="004D1B11"/>
    <w:rsid w:val="004D334B"/>
    <w:rsid w:val="004D39CE"/>
    <w:rsid w:val="004D5288"/>
    <w:rsid w:val="004D5A73"/>
    <w:rsid w:val="004D600B"/>
    <w:rsid w:val="004D65A2"/>
    <w:rsid w:val="004D738E"/>
    <w:rsid w:val="004D7993"/>
    <w:rsid w:val="004D79EB"/>
    <w:rsid w:val="004E0088"/>
    <w:rsid w:val="004E0F93"/>
    <w:rsid w:val="004E21E9"/>
    <w:rsid w:val="004E2277"/>
    <w:rsid w:val="004E28E8"/>
    <w:rsid w:val="004E2E8D"/>
    <w:rsid w:val="004E2EE9"/>
    <w:rsid w:val="004E4402"/>
    <w:rsid w:val="004E4FC1"/>
    <w:rsid w:val="004E56E8"/>
    <w:rsid w:val="004E5B0C"/>
    <w:rsid w:val="004E63B7"/>
    <w:rsid w:val="004E673D"/>
    <w:rsid w:val="004E6954"/>
    <w:rsid w:val="004E7E5A"/>
    <w:rsid w:val="004F3BC3"/>
    <w:rsid w:val="004F49B5"/>
    <w:rsid w:val="004F4CA0"/>
    <w:rsid w:val="004F6EB6"/>
    <w:rsid w:val="004F7924"/>
    <w:rsid w:val="005001BD"/>
    <w:rsid w:val="00500736"/>
    <w:rsid w:val="0050129E"/>
    <w:rsid w:val="005015DF"/>
    <w:rsid w:val="00503BFB"/>
    <w:rsid w:val="00505EAC"/>
    <w:rsid w:val="0050656D"/>
    <w:rsid w:val="00506F6A"/>
    <w:rsid w:val="00507FCF"/>
    <w:rsid w:val="00510030"/>
    <w:rsid w:val="00510583"/>
    <w:rsid w:val="00511053"/>
    <w:rsid w:val="0051310C"/>
    <w:rsid w:val="00513210"/>
    <w:rsid w:val="00514377"/>
    <w:rsid w:val="00515323"/>
    <w:rsid w:val="00515D9E"/>
    <w:rsid w:val="00516685"/>
    <w:rsid w:val="00516EB2"/>
    <w:rsid w:val="00521C5E"/>
    <w:rsid w:val="00521F33"/>
    <w:rsid w:val="0052274D"/>
    <w:rsid w:val="00522FBC"/>
    <w:rsid w:val="005237A0"/>
    <w:rsid w:val="005245B4"/>
    <w:rsid w:val="005247BF"/>
    <w:rsid w:val="005248D9"/>
    <w:rsid w:val="005255F7"/>
    <w:rsid w:val="005264E2"/>
    <w:rsid w:val="005266D8"/>
    <w:rsid w:val="005275E6"/>
    <w:rsid w:val="00530085"/>
    <w:rsid w:val="005310B2"/>
    <w:rsid w:val="005314D4"/>
    <w:rsid w:val="005316AC"/>
    <w:rsid w:val="00533B38"/>
    <w:rsid w:val="00533E1D"/>
    <w:rsid w:val="00534B58"/>
    <w:rsid w:val="0053500D"/>
    <w:rsid w:val="005354BC"/>
    <w:rsid w:val="005357C1"/>
    <w:rsid w:val="0053612E"/>
    <w:rsid w:val="0053701C"/>
    <w:rsid w:val="00537F3D"/>
    <w:rsid w:val="0054036B"/>
    <w:rsid w:val="00540EE0"/>
    <w:rsid w:val="0054129D"/>
    <w:rsid w:val="00541DCE"/>
    <w:rsid w:val="0054239B"/>
    <w:rsid w:val="0054286E"/>
    <w:rsid w:val="005446D0"/>
    <w:rsid w:val="00544836"/>
    <w:rsid w:val="00544D20"/>
    <w:rsid w:val="0054506C"/>
    <w:rsid w:val="005450CA"/>
    <w:rsid w:val="00545384"/>
    <w:rsid w:val="00545FE8"/>
    <w:rsid w:val="00546BBD"/>
    <w:rsid w:val="00546F0E"/>
    <w:rsid w:val="00546F2A"/>
    <w:rsid w:val="0054761C"/>
    <w:rsid w:val="005507D8"/>
    <w:rsid w:val="00551875"/>
    <w:rsid w:val="00552E8B"/>
    <w:rsid w:val="0055367A"/>
    <w:rsid w:val="005539D9"/>
    <w:rsid w:val="00553E46"/>
    <w:rsid w:val="005547C7"/>
    <w:rsid w:val="00554AF6"/>
    <w:rsid w:val="0055615A"/>
    <w:rsid w:val="00560391"/>
    <w:rsid w:val="005618C6"/>
    <w:rsid w:val="00561D91"/>
    <w:rsid w:val="00561E26"/>
    <w:rsid w:val="00561F40"/>
    <w:rsid w:val="005620FA"/>
    <w:rsid w:val="0056231C"/>
    <w:rsid w:val="00562F89"/>
    <w:rsid w:val="00563400"/>
    <w:rsid w:val="00563F16"/>
    <w:rsid w:val="00564475"/>
    <w:rsid w:val="0056475A"/>
    <w:rsid w:val="005653A4"/>
    <w:rsid w:val="0056547C"/>
    <w:rsid w:val="00567056"/>
    <w:rsid w:val="00567185"/>
    <w:rsid w:val="00567FE0"/>
    <w:rsid w:val="00570276"/>
    <w:rsid w:val="00570420"/>
    <w:rsid w:val="005709CD"/>
    <w:rsid w:val="005712B1"/>
    <w:rsid w:val="005731EC"/>
    <w:rsid w:val="005733C2"/>
    <w:rsid w:val="005736E8"/>
    <w:rsid w:val="00573BC1"/>
    <w:rsid w:val="005740A5"/>
    <w:rsid w:val="00574241"/>
    <w:rsid w:val="005753BE"/>
    <w:rsid w:val="00575B86"/>
    <w:rsid w:val="00575D02"/>
    <w:rsid w:val="00575FA8"/>
    <w:rsid w:val="00576221"/>
    <w:rsid w:val="00576D0A"/>
    <w:rsid w:val="00576D97"/>
    <w:rsid w:val="00577B53"/>
    <w:rsid w:val="00577E7A"/>
    <w:rsid w:val="005804C2"/>
    <w:rsid w:val="0058146A"/>
    <w:rsid w:val="00581DDA"/>
    <w:rsid w:val="00583946"/>
    <w:rsid w:val="0058433A"/>
    <w:rsid w:val="00584516"/>
    <w:rsid w:val="00584841"/>
    <w:rsid w:val="005848FF"/>
    <w:rsid w:val="005855C2"/>
    <w:rsid w:val="00585690"/>
    <w:rsid w:val="00585A68"/>
    <w:rsid w:val="005863AA"/>
    <w:rsid w:val="00586E2B"/>
    <w:rsid w:val="00586E9D"/>
    <w:rsid w:val="005878F7"/>
    <w:rsid w:val="00590166"/>
    <w:rsid w:val="00590B6E"/>
    <w:rsid w:val="005919F2"/>
    <w:rsid w:val="00591B90"/>
    <w:rsid w:val="00591F38"/>
    <w:rsid w:val="00591FCF"/>
    <w:rsid w:val="00592E32"/>
    <w:rsid w:val="00592F03"/>
    <w:rsid w:val="005933FC"/>
    <w:rsid w:val="0059360C"/>
    <w:rsid w:val="00593940"/>
    <w:rsid w:val="00593BC1"/>
    <w:rsid w:val="005942FA"/>
    <w:rsid w:val="005945E6"/>
    <w:rsid w:val="00594826"/>
    <w:rsid w:val="0059500A"/>
    <w:rsid w:val="00595A57"/>
    <w:rsid w:val="00596331"/>
    <w:rsid w:val="0059645E"/>
    <w:rsid w:val="0059699A"/>
    <w:rsid w:val="00596A9B"/>
    <w:rsid w:val="00596C4A"/>
    <w:rsid w:val="00597F3D"/>
    <w:rsid w:val="005A0232"/>
    <w:rsid w:val="005A1105"/>
    <w:rsid w:val="005A18E3"/>
    <w:rsid w:val="005A1D04"/>
    <w:rsid w:val="005A1F72"/>
    <w:rsid w:val="005A2362"/>
    <w:rsid w:val="005A3B3F"/>
    <w:rsid w:val="005A4D72"/>
    <w:rsid w:val="005A4FEF"/>
    <w:rsid w:val="005A545F"/>
    <w:rsid w:val="005A5998"/>
    <w:rsid w:val="005A61AB"/>
    <w:rsid w:val="005A6D7C"/>
    <w:rsid w:val="005B03A4"/>
    <w:rsid w:val="005B0B1E"/>
    <w:rsid w:val="005B0C83"/>
    <w:rsid w:val="005B1729"/>
    <w:rsid w:val="005B1B00"/>
    <w:rsid w:val="005B1C4A"/>
    <w:rsid w:val="005B1D38"/>
    <w:rsid w:val="005B1E5F"/>
    <w:rsid w:val="005B2F26"/>
    <w:rsid w:val="005B3483"/>
    <w:rsid w:val="005B3934"/>
    <w:rsid w:val="005B3948"/>
    <w:rsid w:val="005B3B61"/>
    <w:rsid w:val="005B4FF7"/>
    <w:rsid w:val="005B52D6"/>
    <w:rsid w:val="005B5FDF"/>
    <w:rsid w:val="005B668B"/>
    <w:rsid w:val="005B68A5"/>
    <w:rsid w:val="005B6D74"/>
    <w:rsid w:val="005B70B1"/>
    <w:rsid w:val="005B7E0A"/>
    <w:rsid w:val="005C06C3"/>
    <w:rsid w:val="005C1429"/>
    <w:rsid w:val="005C1CD5"/>
    <w:rsid w:val="005C1D40"/>
    <w:rsid w:val="005C2033"/>
    <w:rsid w:val="005C2500"/>
    <w:rsid w:val="005C2A4E"/>
    <w:rsid w:val="005C330D"/>
    <w:rsid w:val="005C43A3"/>
    <w:rsid w:val="005C44D6"/>
    <w:rsid w:val="005C4520"/>
    <w:rsid w:val="005C4E2C"/>
    <w:rsid w:val="005C4F00"/>
    <w:rsid w:val="005C50A9"/>
    <w:rsid w:val="005C5E06"/>
    <w:rsid w:val="005C6FB5"/>
    <w:rsid w:val="005D0066"/>
    <w:rsid w:val="005D09B1"/>
    <w:rsid w:val="005D16D9"/>
    <w:rsid w:val="005D1DF2"/>
    <w:rsid w:val="005D2009"/>
    <w:rsid w:val="005D2370"/>
    <w:rsid w:val="005D2899"/>
    <w:rsid w:val="005D3A88"/>
    <w:rsid w:val="005D3BDC"/>
    <w:rsid w:val="005D4847"/>
    <w:rsid w:val="005D4BE5"/>
    <w:rsid w:val="005D5F85"/>
    <w:rsid w:val="005D668D"/>
    <w:rsid w:val="005D6DE3"/>
    <w:rsid w:val="005D7892"/>
    <w:rsid w:val="005D7CEA"/>
    <w:rsid w:val="005D7DEC"/>
    <w:rsid w:val="005E0CAB"/>
    <w:rsid w:val="005E2450"/>
    <w:rsid w:val="005E2B2F"/>
    <w:rsid w:val="005E465D"/>
    <w:rsid w:val="005E56D1"/>
    <w:rsid w:val="005E7373"/>
    <w:rsid w:val="005E7704"/>
    <w:rsid w:val="005F0368"/>
    <w:rsid w:val="005F090B"/>
    <w:rsid w:val="005F099A"/>
    <w:rsid w:val="005F1262"/>
    <w:rsid w:val="005F2132"/>
    <w:rsid w:val="005F238E"/>
    <w:rsid w:val="005F3040"/>
    <w:rsid w:val="005F3257"/>
    <w:rsid w:val="005F34B5"/>
    <w:rsid w:val="005F4286"/>
    <w:rsid w:val="005F461B"/>
    <w:rsid w:val="005F465E"/>
    <w:rsid w:val="005F4A09"/>
    <w:rsid w:val="005F5281"/>
    <w:rsid w:val="005F54A2"/>
    <w:rsid w:val="005F6776"/>
    <w:rsid w:val="005F72D8"/>
    <w:rsid w:val="005F73CE"/>
    <w:rsid w:val="005F7F02"/>
    <w:rsid w:val="00600DE1"/>
    <w:rsid w:val="006023A0"/>
    <w:rsid w:val="0060355E"/>
    <w:rsid w:val="00603727"/>
    <w:rsid w:val="00603813"/>
    <w:rsid w:val="00604652"/>
    <w:rsid w:val="0060495E"/>
    <w:rsid w:val="00604DDF"/>
    <w:rsid w:val="00606E18"/>
    <w:rsid w:val="0060725C"/>
    <w:rsid w:val="006073A9"/>
    <w:rsid w:val="00610D32"/>
    <w:rsid w:val="006122DD"/>
    <w:rsid w:val="00612B4D"/>
    <w:rsid w:val="00613D49"/>
    <w:rsid w:val="00613EFA"/>
    <w:rsid w:val="0061408B"/>
    <w:rsid w:val="0061427A"/>
    <w:rsid w:val="00614350"/>
    <w:rsid w:val="006149B1"/>
    <w:rsid w:val="00614E06"/>
    <w:rsid w:val="00615093"/>
    <w:rsid w:val="006154F0"/>
    <w:rsid w:val="00615E22"/>
    <w:rsid w:val="00616759"/>
    <w:rsid w:val="00616BB5"/>
    <w:rsid w:val="00617156"/>
    <w:rsid w:val="00617300"/>
    <w:rsid w:val="00617BED"/>
    <w:rsid w:val="006208CE"/>
    <w:rsid w:val="00620D81"/>
    <w:rsid w:val="00622332"/>
    <w:rsid w:val="0062236E"/>
    <w:rsid w:val="00622919"/>
    <w:rsid w:val="00622CF8"/>
    <w:rsid w:val="00624EB3"/>
    <w:rsid w:val="00625113"/>
    <w:rsid w:val="00625C12"/>
    <w:rsid w:val="006262CA"/>
    <w:rsid w:val="0062647F"/>
    <w:rsid w:val="00627D36"/>
    <w:rsid w:val="00630329"/>
    <w:rsid w:val="00630F76"/>
    <w:rsid w:val="0063103A"/>
    <w:rsid w:val="006311BE"/>
    <w:rsid w:val="00631346"/>
    <w:rsid w:val="00631393"/>
    <w:rsid w:val="006314A2"/>
    <w:rsid w:val="00631853"/>
    <w:rsid w:val="00631FC6"/>
    <w:rsid w:val="0063239F"/>
    <w:rsid w:val="006324E0"/>
    <w:rsid w:val="006328EA"/>
    <w:rsid w:val="00634DF9"/>
    <w:rsid w:val="00635204"/>
    <w:rsid w:val="00635583"/>
    <w:rsid w:val="0063650E"/>
    <w:rsid w:val="00637227"/>
    <w:rsid w:val="00637D90"/>
    <w:rsid w:val="00640F32"/>
    <w:rsid w:val="0064196E"/>
    <w:rsid w:val="006419FA"/>
    <w:rsid w:val="00641DE6"/>
    <w:rsid w:val="00641FEE"/>
    <w:rsid w:val="00642613"/>
    <w:rsid w:val="00643000"/>
    <w:rsid w:val="00643221"/>
    <w:rsid w:val="006433FD"/>
    <w:rsid w:val="0064374A"/>
    <w:rsid w:val="0064478D"/>
    <w:rsid w:val="00644999"/>
    <w:rsid w:val="00645971"/>
    <w:rsid w:val="00645C24"/>
    <w:rsid w:val="00646D77"/>
    <w:rsid w:val="00647B9D"/>
    <w:rsid w:val="00650246"/>
    <w:rsid w:val="00651012"/>
    <w:rsid w:val="00651567"/>
    <w:rsid w:val="00651DD6"/>
    <w:rsid w:val="0065202D"/>
    <w:rsid w:val="0065252C"/>
    <w:rsid w:val="00652C75"/>
    <w:rsid w:val="00652EE5"/>
    <w:rsid w:val="00653585"/>
    <w:rsid w:val="006536E1"/>
    <w:rsid w:val="00653A7F"/>
    <w:rsid w:val="00654D19"/>
    <w:rsid w:val="00654D4C"/>
    <w:rsid w:val="00654D6B"/>
    <w:rsid w:val="006553D2"/>
    <w:rsid w:val="0065596F"/>
    <w:rsid w:val="00656A45"/>
    <w:rsid w:val="00656C69"/>
    <w:rsid w:val="0065711F"/>
    <w:rsid w:val="00657A47"/>
    <w:rsid w:val="00657A6C"/>
    <w:rsid w:val="006613D7"/>
    <w:rsid w:val="00662E5B"/>
    <w:rsid w:val="006631BC"/>
    <w:rsid w:val="00663304"/>
    <w:rsid w:val="00663509"/>
    <w:rsid w:val="00664232"/>
    <w:rsid w:val="0066497A"/>
    <w:rsid w:val="006649C4"/>
    <w:rsid w:val="00664BC1"/>
    <w:rsid w:val="00665201"/>
    <w:rsid w:val="006653B9"/>
    <w:rsid w:val="00665969"/>
    <w:rsid w:val="0066599C"/>
    <w:rsid w:val="006659DE"/>
    <w:rsid w:val="00665D93"/>
    <w:rsid w:val="006662E2"/>
    <w:rsid w:val="006663AB"/>
    <w:rsid w:val="00666905"/>
    <w:rsid w:val="00667786"/>
    <w:rsid w:val="00667B11"/>
    <w:rsid w:val="006707BF"/>
    <w:rsid w:val="00671086"/>
    <w:rsid w:val="006722EE"/>
    <w:rsid w:val="006724C1"/>
    <w:rsid w:val="00672596"/>
    <w:rsid w:val="006725C7"/>
    <w:rsid w:val="0067283A"/>
    <w:rsid w:val="00672DC0"/>
    <w:rsid w:val="00673421"/>
    <w:rsid w:val="00673C2C"/>
    <w:rsid w:val="00673E9F"/>
    <w:rsid w:val="006742D0"/>
    <w:rsid w:val="00675117"/>
    <w:rsid w:val="00675662"/>
    <w:rsid w:val="006760B0"/>
    <w:rsid w:val="00677E5F"/>
    <w:rsid w:val="00677FDB"/>
    <w:rsid w:val="00680295"/>
    <w:rsid w:val="006806A9"/>
    <w:rsid w:val="00681973"/>
    <w:rsid w:val="006823A7"/>
    <w:rsid w:val="00682834"/>
    <w:rsid w:val="00682AC0"/>
    <w:rsid w:val="00683DC2"/>
    <w:rsid w:val="00684358"/>
    <w:rsid w:val="00684AFB"/>
    <w:rsid w:val="006854AB"/>
    <w:rsid w:val="00685DA8"/>
    <w:rsid w:val="00686424"/>
    <w:rsid w:val="00686EF6"/>
    <w:rsid w:val="006873E7"/>
    <w:rsid w:val="0068769A"/>
    <w:rsid w:val="0069116D"/>
    <w:rsid w:val="00691C47"/>
    <w:rsid w:val="00691E8E"/>
    <w:rsid w:val="00691EC0"/>
    <w:rsid w:val="00692171"/>
    <w:rsid w:val="00693241"/>
    <w:rsid w:val="00693A2A"/>
    <w:rsid w:val="00693F3F"/>
    <w:rsid w:val="00695BD7"/>
    <w:rsid w:val="00695BFB"/>
    <w:rsid w:val="0069655A"/>
    <w:rsid w:val="006966B7"/>
    <w:rsid w:val="00696945"/>
    <w:rsid w:val="00697B4B"/>
    <w:rsid w:val="006A05FD"/>
    <w:rsid w:val="006A0B19"/>
    <w:rsid w:val="006A0EE4"/>
    <w:rsid w:val="006A1197"/>
    <w:rsid w:val="006A1FAF"/>
    <w:rsid w:val="006A2E1E"/>
    <w:rsid w:val="006A32A2"/>
    <w:rsid w:val="006A3551"/>
    <w:rsid w:val="006A3643"/>
    <w:rsid w:val="006A42FB"/>
    <w:rsid w:val="006A4C19"/>
    <w:rsid w:val="006A614B"/>
    <w:rsid w:val="006A630C"/>
    <w:rsid w:val="006A69A0"/>
    <w:rsid w:val="006A6CDE"/>
    <w:rsid w:val="006A6FA6"/>
    <w:rsid w:val="006A70EE"/>
    <w:rsid w:val="006A753C"/>
    <w:rsid w:val="006A754A"/>
    <w:rsid w:val="006A75D7"/>
    <w:rsid w:val="006B1666"/>
    <w:rsid w:val="006B1C45"/>
    <w:rsid w:val="006B2614"/>
    <w:rsid w:val="006B2D20"/>
    <w:rsid w:val="006B3070"/>
    <w:rsid w:val="006B3335"/>
    <w:rsid w:val="006B337E"/>
    <w:rsid w:val="006B4456"/>
    <w:rsid w:val="006B55F7"/>
    <w:rsid w:val="006B60EB"/>
    <w:rsid w:val="006B66FA"/>
    <w:rsid w:val="006B7587"/>
    <w:rsid w:val="006C093B"/>
    <w:rsid w:val="006C1209"/>
    <w:rsid w:val="006C24E6"/>
    <w:rsid w:val="006C2F67"/>
    <w:rsid w:val="006C39DD"/>
    <w:rsid w:val="006C404E"/>
    <w:rsid w:val="006C45B0"/>
    <w:rsid w:val="006C4AD9"/>
    <w:rsid w:val="006C5B0D"/>
    <w:rsid w:val="006C5FD5"/>
    <w:rsid w:val="006C65AC"/>
    <w:rsid w:val="006C740C"/>
    <w:rsid w:val="006C773A"/>
    <w:rsid w:val="006D1B5C"/>
    <w:rsid w:val="006D20EC"/>
    <w:rsid w:val="006D2132"/>
    <w:rsid w:val="006D23EB"/>
    <w:rsid w:val="006D2803"/>
    <w:rsid w:val="006D2F42"/>
    <w:rsid w:val="006D3CC4"/>
    <w:rsid w:val="006D3D41"/>
    <w:rsid w:val="006D4245"/>
    <w:rsid w:val="006D68A0"/>
    <w:rsid w:val="006D6FC7"/>
    <w:rsid w:val="006D70C4"/>
    <w:rsid w:val="006E04F0"/>
    <w:rsid w:val="006E12BB"/>
    <w:rsid w:val="006E1470"/>
    <w:rsid w:val="006E1EB0"/>
    <w:rsid w:val="006E286A"/>
    <w:rsid w:val="006E36B9"/>
    <w:rsid w:val="006E386A"/>
    <w:rsid w:val="006E424A"/>
    <w:rsid w:val="006E4D16"/>
    <w:rsid w:val="006E4D35"/>
    <w:rsid w:val="006E4E89"/>
    <w:rsid w:val="006E5544"/>
    <w:rsid w:val="006E5705"/>
    <w:rsid w:val="006E6608"/>
    <w:rsid w:val="006E668E"/>
    <w:rsid w:val="006E7465"/>
    <w:rsid w:val="006E7A22"/>
    <w:rsid w:val="006F0827"/>
    <w:rsid w:val="006F20E0"/>
    <w:rsid w:val="006F2809"/>
    <w:rsid w:val="006F2B07"/>
    <w:rsid w:val="006F302F"/>
    <w:rsid w:val="006F3426"/>
    <w:rsid w:val="006F3F03"/>
    <w:rsid w:val="006F4007"/>
    <w:rsid w:val="006F4DA2"/>
    <w:rsid w:val="006F4F41"/>
    <w:rsid w:val="006F504D"/>
    <w:rsid w:val="006F548A"/>
    <w:rsid w:val="006F5BC8"/>
    <w:rsid w:val="006F60A5"/>
    <w:rsid w:val="006F6F16"/>
    <w:rsid w:val="007004EF"/>
    <w:rsid w:val="007005E7"/>
    <w:rsid w:val="00701E72"/>
    <w:rsid w:val="007021F9"/>
    <w:rsid w:val="007031B9"/>
    <w:rsid w:val="00703445"/>
    <w:rsid w:val="00706129"/>
    <w:rsid w:val="00706CBF"/>
    <w:rsid w:val="007105D2"/>
    <w:rsid w:val="00711EAC"/>
    <w:rsid w:val="00713067"/>
    <w:rsid w:val="007142C6"/>
    <w:rsid w:val="00714922"/>
    <w:rsid w:val="0071537F"/>
    <w:rsid w:val="00715620"/>
    <w:rsid w:val="007158C5"/>
    <w:rsid w:val="0071671B"/>
    <w:rsid w:val="00716B85"/>
    <w:rsid w:val="00717021"/>
    <w:rsid w:val="00720D98"/>
    <w:rsid w:val="00721057"/>
    <w:rsid w:val="00722276"/>
    <w:rsid w:val="00722B7D"/>
    <w:rsid w:val="00722ED2"/>
    <w:rsid w:val="007233D0"/>
    <w:rsid w:val="00723479"/>
    <w:rsid w:val="00723AFF"/>
    <w:rsid w:val="00723ED4"/>
    <w:rsid w:val="0072436E"/>
    <w:rsid w:val="007243C1"/>
    <w:rsid w:val="007256A7"/>
    <w:rsid w:val="00726456"/>
    <w:rsid w:val="00726BA8"/>
    <w:rsid w:val="00730CFD"/>
    <w:rsid w:val="00730E50"/>
    <w:rsid w:val="007310DA"/>
    <w:rsid w:val="007313E1"/>
    <w:rsid w:val="00731892"/>
    <w:rsid w:val="00731A65"/>
    <w:rsid w:val="007324FF"/>
    <w:rsid w:val="007327C2"/>
    <w:rsid w:val="00732B5F"/>
    <w:rsid w:val="007331FA"/>
    <w:rsid w:val="007332D7"/>
    <w:rsid w:val="00733658"/>
    <w:rsid w:val="00733665"/>
    <w:rsid w:val="00733BE3"/>
    <w:rsid w:val="007341C7"/>
    <w:rsid w:val="00734499"/>
    <w:rsid w:val="00734D7E"/>
    <w:rsid w:val="00735342"/>
    <w:rsid w:val="007357BC"/>
    <w:rsid w:val="00736677"/>
    <w:rsid w:val="007368D6"/>
    <w:rsid w:val="00736C1F"/>
    <w:rsid w:val="00736F43"/>
    <w:rsid w:val="00737DDE"/>
    <w:rsid w:val="00737ED8"/>
    <w:rsid w:val="007408D5"/>
    <w:rsid w:val="007427D6"/>
    <w:rsid w:val="00742837"/>
    <w:rsid w:val="007441EC"/>
    <w:rsid w:val="00744644"/>
    <w:rsid w:val="00744C8E"/>
    <w:rsid w:val="00745EFF"/>
    <w:rsid w:val="0074746A"/>
    <w:rsid w:val="007478F6"/>
    <w:rsid w:val="0075143C"/>
    <w:rsid w:val="007518E1"/>
    <w:rsid w:val="00751D73"/>
    <w:rsid w:val="0075292C"/>
    <w:rsid w:val="0075297B"/>
    <w:rsid w:val="007539AD"/>
    <w:rsid w:val="00754641"/>
    <w:rsid w:val="0075514B"/>
    <w:rsid w:val="00755DFD"/>
    <w:rsid w:val="00755E38"/>
    <w:rsid w:val="00755FF2"/>
    <w:rsid w:val="00756074"/>
    <w:rsid w:val="0076145F"/>
    <w:rsid w:val="00761E04"/>
    <w:rsid w:val="00761E30"/>
    <w:rsid w:val="00762777"/>
    <w:rsid w:val="00763008"/>
    <w:rsid w:val="007641F4"/>
    <w:rsid w:val="00764211"/>
    <w:rsid w:val="007644C1"/>
    <w:rsid w:val="0076450C"/>
    <w:rsid w:val="00764AAE"/>
    <w:rsid w:val="0076545A"/>
    <w:rsid w:val="00765D4E"/>
    <w:rsid w:val="00765F83"/>
    <w:rsid w:val="00766271"/>
    <w:rsid w:val="00766AFC"/>
    <w:rsid w:val="00767250"/>
    <w:rsid w:val="0076727B"/>
    <w:rsid w:val="00767614"/>
    <w:rsid w:val="00770150"/>
    <w:rsid w:val="00770AB1"/>
    <w:rsid w:val="007710E8"/>
    <w:rsid w:val="007711B0"/>
    <w:rsid w:val="007711F4"/>
    <w:rsid w:val="007724BF"/>
    <w:rsid w:val="00773014"/>
    <w:rsid w:val="00774EF8"/>
    <w:rsid w:val="00775B5D"/>
    <w:rsid w:val="00775E72"/>
    <w:rsid w:val="007762B8"/>
    <w:rsid w:val="00776E1F"/>
    <w:rsid w:val="007776FF"/>
    <w:rsid w:val="007779EE"/>
    <w:rsid w:val="00780330"/>
    <w:rsid w:val="0078049E"/>
    <w:rsid w:val="00781D02"/>
    <w:rsid w:val="00782A0F"/>
    <w:rsid w:val="007832C3"/>
    <w:rsid w:val="00783963"/>
    <w:rsid w:val="007841A2"/>
    <w:rsid w:val="007855BE"/>
    <w:rsid w:val="00786971"/>
    <w:rsid w:val="007869B1"/>
    <w:rsid w:val="00786A40"/>
    <w:rsid w:val="00786F50"/>
    <w:rsid w:val="00787137"/>
    <w:rsid w:val="00787535"/>
    <w:rsid w:val="00787FD2"/>
    <w:rsid w:val="007900E0"/>
    <w:rsid w:val="00790230"/>
    <w:rsid w:val="007903CF"/>
    <w:rsid w:val="0079358D"/>
    <w:rsid w:val="00793613"/>
    <w:rsid w:val="00793A8C"/>
    <w:rsid w:val="0079416C"/>
    <w:rsid w:val="00794351"/>
    <w:rsid w:val="00794447"/>
    <w:rsid w:val="007948A7"/>
    <w:rsid w:val="007951F4"/>
    <w:rsid w:val="00795202"/>
    <w:rsid w:val="0079676D"/>
    <w:rsid w:val="007969C3"/>
    <w:rsid w:val="00797F49"/>
    <w:rsid w:val="007A035D"/>
    <w:rsid w:val="007A155C"/>
    <w:rsid w:val="007A1B46"/>
    <w:rsid w:val="007A1E82"/>
    <w:rsid w:val="007A280D"/>
    <w:rsid w:val="007A3ACD"/>
    <w:rsid w:val="007A3F4D"/>
    <w:rsid w:val="007A41E1"/>
    <w:rsid w:val="007A5142"/>
    <w:rsid w:val="007A53F3"/>
    <w:rsid w:val="007A56EB"/>
    <w:rsid w:val="007A5ABB"/>
    <w:rsid w:val="007A60E9"/>
    <w:rsid w:val="007A6E51"/>
    <w:rsid w:val="007A76B9"/>
    <w:rsid w:val="007A7868"/>
    <w:rsid w:val="007B0296"/>
    <w:rsid w:val="007B089E"/>
    <w:rsid w:val="007B0BA8"/>
    <w:rsid w:val="007B167F"/>
    <w:rsid w:val="007B1FC7"/>
    <w:rsid w:val="007B2389"/>
    <w:rsid w:val="007B3203"/>
    <w:rsid w:val="007B37A3"/>
    <w:rsid w:val="007B4005"/>
    <w:rsid w:val="007B4658"/>
    <w:rsid w:val="007B4842"/>
    <w:rsid w:val="007B4C19"/>
    <w:rsid w:val="007B566D"/>
    <w:rsid w:val="007B581E"/>
    <w:rsid w:val="007B6A81"/>
    <w:rsid w:val="007B7200"/>
    <w:rsid w:val="007B7A86"/>
    <w:rsid w:val="007C13D3"/>
    <w:rsid w:val="007C28F5"/>
    <w:rsid w:val="007C2E2C"/>
    <w:rsid w:val="007C2E7F"/>
    <w:rsid w:val="007C2FDC"/>
    <w:rsid w:val="007C3120"/>
    <w:rsid w:val="007C3185"/>
    <w:rsid w:val="007C3314"/>
    <w:rsid w:val="007C34C4"/>
    <w:rsid w:val="007C34CA"/>
    <w:rsid w:val="007C34DA"/>
    <w:rsid w:val="007C3FA4"/>
    <w:rsid w:val="007C4648"/>
    <w:rsid w:val="007C48A0"/>
    <w:rsid w:val="007C4CE0"/>
    <w:rsid w:val="007C54AA"/>
    <w:rsid w:val="007C585C"/>
    <w:rsid w:val="007C605F"/>
    <w:rsid w:val="007C6DAC"/>
    <w:rsid w:val="007C7309"/>
    <w:rsid w:val="007C76B2"/>
    <w:rsid w:val="007D0C1D"/>
    <w:rsid w:val="007D1635"/>
    <w:rsid w:val="007D1C57"/>
    <w:rsid w:val="007D1EC7"/>
    <w:rsid w:val="007D2CBB"/>
    <w:rsid w:val="007D473A"/>
    <w:rsid w:val="007D4B1F"/>
    <w:rsid w:val="007D4DD1"/>
    <w:rsid w:val="007D5690"/>
    <w:rsid w:val="007D6690"/>
    <w:rsid w:val="007D699E"/>
    <w:rsid w:val="007D6FA1"/>
    <w:rsid w:val="007D6FD5"/>
    <w:rsid w:val="007D70A2"/>
    <w:rsid w:val="007D70E4"/>
    <w:rsid w:val="007D7DC6"/>
    <w:rsid w:val="007E01EF"/>
    <w:rsid w:val="007E07ED"/>
    <w:rsid w:val="007E25A4"/>
    <w:rsid w:val="007E27AB"/>
    <w:rsid w:val="007E2EA7"/>
    <w:rsid w:val="007E4070"/>
    <w:rsid w:val="007E4160"/>
    <w:rsid w:val="007E4B6A"/>
    <w:rsid w:val="007E5D44"/>
    <w:rsid w:val="007E636A"/>
    <w:rsid w:val="007E6F63"/>
    <w:rsid w:val="007E6F8A"/>
    <w:rsid w:val="007E72A9"/>
    <w:rsid w:val="007E76AE"/>
    <w:rsid w:val="007E7E1C"/>
    <w:rsid w:val="007F0E66"/>
    <w:rsid w:val="007F1D5B"/>
    <w:rsid w:val="007F224E"/>
    <w:rsid w:val="007F3A07"/>
    <w:rsid w:val="007F5D77"/>
    <w:rsid w:val="007F650D"/>
    <w:rsid w:val="007F72A5"/>
    <w:rsid w:val="007F7415"/>
    <w:rsid w:val="00800C3C"/>
    <w:rsid w:val="008014FF"/>
    <w:rsid w:val="00802252"/>
    <w:rsid w:val="008027EE"/>
    <w:rsid w:val="0080298C"/>
    <w:rsid w:val="00803266"/>
    <w:rsid w:val="00803A5A"/>
    <w:rsid w:val="00803D41"/>
    <w:rsid w:val="00803DEF"/>
    <w:rsid w:val="00804566"/>
    <w:rsid w:val="00804A5D"/>
    <w:rsid w:val="00804FCE"/>
    <w:rsid w:val="0080585D"/>
    <w:rsid w:val="008058F2"/>
    <w:rsid w:val="008073AA"/>
    <w:rsid w:val="00807649"/>
    <w:rsid w:val="008077A1"/>
    <w:rsid w:val="00810B52"/>
    <w:rsid w:val="00810E46"/>
    <w:rsid w:val="0081114B"/>
    <w:rsid w:val="008114C0"/>
    <w:rsid w:val="00811984"/>
    <w:rsid w:val="008119FB"/>
    <w:rsid w:val="008127BC"/>
    <w:rsid w:val="00812A6F"/>
    <w:rsid w:val="00813139"/>
    <w:rsid w:val="00814014"/>
    <w:rsid w:val="008146E2"/>
    <w:rsid w:val="00814D33"/>
    <w:rsid w:val="008159A2"/>
    <w:rsid w:val="00815DD5"/>
    <w:rsid w:val="008171CE"/>
    <w:rsid w:val="00817AEB"/>
    <w:rsid w:val="00820251"/>
    <w:rsid w:val="00820D2D"/>
    <w:rsid w:val="00820F4A"/>
    <w:rsid w:val="008212CB"/>
    <w:rsid w:val="008212E7"/>
    <w:rsid w:val="00821AEA"/>
    <w:rsid w:val="00821FEB"/>
    <w:rsid w:val="008220D5"/>
    <w:rsid w:val="008221CE"/>
    <w:rsid w:val="00822288"/>
    <w:rsid w:val="008235DD"/>
    <w:rsid w:val="00824D24"/>
    <w:rsid w:val="00826754"/>
    <w:rsid w:val="00827756"/>
    <w:rsid w:val="008278E2"/>
    <w:rsid w:val="008303EA"/>
    <w:rsid w:val="008307B7"/>
    <w:rsid w:val="00831593"/>
    <w:rsid w:val="00831748"/>
    <w:rsid w:val="0083175A"/>
    <w:rsid w:val="00831DD3"/>
    <w:rsid w:val="00832C77"/>
    <w:rsid w:val="00833919"/>
    <w:rsid w:val="008345B4"/>
    <w:rsid w:val="008355B0"/>
    <w:rsid w:val="00835E9F"/>
    <w:rsid w:val="008360B0"/>
    <w:rsid w:val="008360F6"/>
    <w:rsid w:val="00836C7E"/>
    <w:rsid w:val="00837BDE"/>
    <w:rsid w:val="00840089"/>
    <w:rsid w:val="00840A01"/>
    <w:rsid w:val="00841A5E"/>
    <w:rsid w:val="00843F93"/>
    <w:rsid w:val="0084502F"/>
    <w:rsid w:val="00845106"/>
    <w:rsid w:val="008453C4"/>
    <w:rsid w:val="00845AAC"/>
    <w:rsid w:val="00845BD2"/>
    <w:rsid w:val="008466A6"/>
    <w:rsid w:val="00846F24"/>
    <w:rsid w:val="00847BF4"/>
    <w:rsid w:val="00847F0A"/>
    <w:rsid w:val="00850F2C"/>
    <w:rsid w:val="00850F5E"/>
    <w:rsid w:val="00851605"/>
    <w:rsid w:val="008517C5"/>
    <w:rsid w:val="00852F53"/>
    <w:rsid w:val="00852FB1"/>
    <w:rsid w:val="0085396D"/>
    <w:rsid w:val="008556D4"/>
    <w:rsid w:val="00855B09"/>
    <w:rsid w:val="00855FF1"/>
    <w:rsid w:val="008566AA"/>
    <w:rsid w:val="00856923"/>
    <w:rsid w:val="0085696C"/>
    <w:rsid w:val="00856E68"/>
    <w:rsid w:val="00857078"/>
    <w:rsid w:val="008606F9"/>
    <w:rsid w:val="00860AF7"/>
    <w:rsid w:val="00860C89"/>
    <w:rsid w:val="00861AE7"/>
    <w:rsid w:val="00862E5D"/>
    <w:rsid w:val="00863D37"/>
    <w:rsid w:val="00865166"/>
    <w:rsid w:val="008666D3"/>
    <w:rsid w:val="008672E1"/>
    <w:rsid w:val="00867968"/>
    <w:rsid w:val="00870036"/>
    <w:rsid w:val="00870EB5"/>
    <w:rsid w:val="00871FD3"/>
    <w:rsid w:val="0087259F"/>
    <w:rsid w:val="00873487"/>
    <w:rsid w:val="00873728"/>
    <w:rsid w:val="008755C4"/>
    <w:rsid w:val="008763AB"/>
    <w:rsid w:val="00877FAE"/>
    <w:rsid w:val="008809CD"/>
    <w:rsid w:val="00880CA9"/>
    <w:rsid w:val="0088174C"/>
    <w:rsid w:val="00882639"/>
    <w:rsid w:val="008839B7"/>
    <w:rsid w:val="0088438C"/>
    <w:rsid w:val="008856CA"/>
    <w:rsid w:val="00886D32"/>
    <w:rsid w:val="008879EF"/>
    <w:rsid w:val="00887A8A"/>
    <w:rsid w:val="00887CAD"/>
    <w:rsid w:val="00887F6D"/>
    <w:rsid w:val="00890144"/>
    <w:rsid w:val="00890F38"/>
    <w:rsid w:val="0089115E"/>
    <w:rsid w:val="0089126B"/>
    <w:rsid w:val="00892387"/>
    <w:rsid w:val="00892721"/>
    <w:rsid w:val="008929E9"/>
    <w:rsid w:val="00892BD1"/>
    <w:rsid w:val="00892D51"/>
    <w:rsid w:val="00893319"/>
    <w:rsid w:val="008935E4"/>
    <w:rsid w:val="00893B71"/>
    <w:rsid w:val="008943CB"/>
    <w:rsid w:val="0089446E"/>
    <w:rsid w:val="00894B02"/>
    <w:rsid w:val="00894B06"/>
    <w:rsid w:val="008959E0"/>
    <w:rsid w:val="00897E0A"/>
    <w:rsid w:val="008A02F8"/>
    <w:rsid w:val="008A226A"/>
    <w:rsid w:val="008A2733"/>
    <w:rsid w:val="008A2D29"/>
    <w:rsid w:val="008A2D8F"/>
    <w:rsid w:val="008A38B9"/>
    <w:rsid w:val="008A4884"/>
    <w:rsid w:val="008A4DD6"/>
    <w:rsid w:val="008A5BE1"/>
    <w:rsid w:val="008A6E47"/>
    <w:rsid w:val="008A756D"/>
    <w:rsid w:val="008B02D8"/>
    <w:rsid w:val="008B04E9"/>
    <w:rsid w:val="008B0A4F"/>
    <w:rsid w:val="008B0FF8"/>
    <w:rsid w:val="008B2039"/>
    <w:rsid w:val="008B346D"/>
    <w:rsid w:val="008B36F9"/>
    <w:rsid w:val="008B3790"/>
    <w:rsid w:val="008B4030"/>
    <w:rsid w:val="008B4B92"/>
    <w:rsid w:val="008B54B7"/>
    <w:rsid w:val="008B5F29"/>
    <w:rsid w:val="008B66E1"/>
    <w:rsid w:val="008B6B5E"/>
    <w:rsid w:val="008B6B65"/>
    <w:rsid w:val="008B7269"/>
    <w:rsid w:val="008B7F0A"/>
    <w:rsid w:val="008C0325"/>
    <w:rsid w:val="008C0429"/>
    <w:rsid w:val="008C061F"/>
    <w:rsid w:val="008C0983"/>
    <w:rsid w:val="008C1C4D"/>
    <w:rsid w:val="008C24A2"/>
    <w:rsid w:val="008C34A3"/>
    <w:rsid w:val="008C34D7"/>
    <w:rsid w:val="008C3DEB"/>
    <w:rsid w:val="008C3F64"/>
    <w:rsid w:val="008C40EC"/>
    <w:rsid w:val="008C4BE0"/>
    <w:rsid w:val="008C4FDD"/>
    <w:rsid w:val="008C68DE"/>
    <w:rsid w:val="008C7396"/>
    <w:rsid w:val="008C7BB5"/>
    <w:rsid w:val="008D0879"/>
    <w:rsid w:val="008D1703"/>
    <w:rsid w:val="008D1D9D"/>
    <w:rsid w:val="008D244B"/>
    <w:rsid w:val="008D3594"/>
    <w:rsid w:val="008D36B2"/>
    <w:rsid w:val="008D3B9A"/>
    <w:rsid w:val="008D4122"/>
    <w:rsid w:val="008D5445"/>
    <w:rsid w:val="008D5470"/>
    <w:rsid w:val="008D776A"/>
    <w:rsid w:val="008D7881"/>
    <w:rsid w:val="008D7BEE"/>
    <w:rsid w:val="008D7D8D"/>
    <w:rsid w:val="008E0170"/>
    <w:rsid w:val="008E01C7"/>
    <w:rsid w:val="008E0FC4"/>
    <w:rsid w:val="008E29DF"/>
    <w:rsid w:val="008E29FE"/>
    <w:rsid w:val="008E3264"/>
    <w:rsid w:val="008E3D3A"/>
    <w:rsid w:val="008E407D"/>
    <w:rsid w:val="008E4F80"/>
    <w:rsid w:val="008E5023"/>
    <w:rsid w:val="008E66DA"/>
    <w:rsid w:val="008E684F"/>
    <w:rsid w:val="008E69CD"/>
    <w:rsid w:val="008E6C07"/>
    <w:rsid w:val="008E717E"/>
    <w:rsid w:val="008E7638"/>
    <w:rsid w:val="008E76EC"/>
    <w:rsid w:val="008E776A"/>
    <w:rsid w:val="008E7A0E"/>
    <w:rsid w:val="008E7D2E"/>
    <w:rsid w:val="008E7D6B"/>
    <w:rsid w:val="008F0C90"/>
    <w:rsid w:val="008F0E37"/>
    <w:rsid w:val="008F12A2"/>
    <w:rsid w:val="008F2AAB"/>
    <w:rsid w:val="008F3109"/>
    <w:rsid w:val="008F39F3"/>
    <w:rsid w:val="008F5711"/>
    <w:rsid w:val="008F583A"/>
    <w:rsid w:val="008F5E1B"/>
    <w:rsid w:val="009001AD"/>
    <w:rsid w:val="009001EA"/>
    <w:rsid w:val="00900460"/>
    <w:rsid w:val="0090105F"/>
    <w:rsid w:val="0090122A"/>
    <w:rsid w:val="00901629"/>
    <w:rsid w:val="0090259C"/>
    <w:rsid w:val="0090259E"/>
    <w:rsid w:val="009035C3"/>
    <w:rsid w:val="009045E8"/>
    <w:rsid w:val="009047EF"/>
    <w:rsid w:val="00904862"/>
    <w:rsid w:val="00905268"/>
    <w:rsid w:val="0090598C"/>
    <w:rsid w:val="00905C36"/>
    <w:rsid w:val="00906832"/>
    <w:rsid w:val="009069A1"/>
    <w:rsid w:val="009069E7"/>
    <w:rsid w:val="00906B34"/>
    <w:rsid w:val="00907A9E"/>
    <w:rsid w:val="009104B4"/>
    <w:rsid w:val="00911664"/>
    <w:rsid w:val="00912C2E"/>
    <w:rsid w:val="00912F5A"/>
    <w:rsid w:val="009145BF"/>
    <w:rsid w:val="00914C12"/>
    <w:rsid w:val="00915E25"/>
    <w:rsid w:val="0091724C"/>
    <w:rsid w:val="0091731A"/>
    <w:rsid w:val="00917525"/>
    <w:rsid w:val="009201D2"/>
    <w:rsid w:val="00920C42"/>
    <w:rsid w:val="00920D0A"/>
    <w:rsid w:val="00921253"/>
    <w:rsid w:val="00921631"/>
    <w:rsid w:val="009227D5"/>
    <w:rsid w:val="00922A76"/>
    <w:rsid w:val="00922BA4"/>
    <w:rsid w:val="00922CE8"/>
    <w:rsid w:val="00922E9D"/>
    <w:rsid w:val="00922ED8"/>
    <w:rsid w:val="00922F88"/>
    <w:rsid w:val="0092412F"/>
    <w:rsid w:val="009254E5"/>
    <w:rsid w:val="00925A7A"/>
    <w:rsid w:val="00925B16"/>
    <w:rsid w:val="009264D9"/>
    <w:rsid w:val="009264EF"/>
    <w:rsid w:val="00926A4F"/>
    <w:rsid w:val="00926AD2"/>
    <w:rsid w:val="00926B39"/>
    <w:rsid w:val="00926F72"/>
    <w:rsid w:val="00927790"/>
    <w:rsid w:val="00927E86"/>
    <w:rsid w:val="0093015E"/>
    <w:rsid w:val="0093018D"/>
    <w:rsid w:val="00931C44"/>
    <w:rsid w:val="00931D6D"/>
    <w:rsid w:val="00932BAF"/>
    <w:rsid w:val="00933F85"/>
    <w:rsid w:val="00933FB6"/>
    <w:rsid w:val="009349F8"/>
    <w:rsid w:val="009351A8"/>
    <w:rsid w:val="00936211"/>
    <w:rsid w:val="00936EA1"/>
    <w:rsid w:val="00937059"/>
    <w:rsid w:val="0093722D"/>
    <w:rsid w:val="00937580"/>
    <w:rsid w:val="009376B3"/>
    <w:rsid w:val="009377A4"/>
    <w:rsid w:val="00940749"/>
    <w:rsid w:val="009410E1"/>
    <w:rsid w:val="00941D47"/>
    <w:rsid w:val="00941DE9"/>
    <w:rsid w:val="0094228E"/>
    <w:rsid w:val="009427A7"/>
    <w:rsid w:val="009429F7"/>
    <w:rsid w:val="0094357A"/>
    <w:rsid w:val="0094459C"/>
    <w:rsid w:val="009445CC"/>
    <w:rsid w:val="009451AC"/>
    <w:rsid w:val="009476A1"/>
    <w:rsid w:val="009479C8"/>
    <w:rsid w:val="00950FB9"/>
    <w:rsid w:val="00951529"/>
    <w:rsid w:val="00951995"/>
    <w:rsid w:val="009529EB"/>
    <w:rsid w:val="00952E2F"/>
    <w:rsid w:val="00952EAF"/>
    <w:rsid w:val="00953E9C"/>
    <w:rsid w:val="009549E5"/>
    <w:rsid w:val="00955120"/>
    <w:rsid w:val="0095526A"/>
    <w:rsid w:val="00956BAD"/>
    <w:rsid w:val="009570E6"/>
    <w:rsid w:val="009572D1"/>
    <w:rsid w:val="009577B6"/>
    <w:rsid w:val="0095785B"/>
    <w:rsid w:val="00957A94"/>
    <w:rsid w:val="00957DCB"/>
    <w:rsid w:val="00960474"/>
    <w:rsid w:val="009618A4"/>
    <w:rsid w:val="0096204A"/>
    <w:rsid w:val="00962D7D"/>
    <w:rsid w:val="009631A8"/>
    <w:rsid w:val="00963543"/>
    <w:rsid w:val="0096370B"/>
    <w:rsid w:val="00964736"/>
    <w:rsid w:val="00964E04"/>
    <w:rsid w:val="00965F44"/>
    <w:rsid w:val="0096605D"/>
    <w:rsid w:val="00966B78"/>
    <w:rsid w:val="00966D98"/>
    <w:rsid w:val="00966E07"/>
    <w:rsid w:val="00966E23"/>
    <w:rsid w:val="00967125"/>
    <w:rsid w:val="00967AD9"/>
    <w:rsid w:val="009700C3"/>
    <w:rsid w:val="00970CE6"/>
    <w:rsid w:val="00970DFF"/>
    <w:rsid w:val="00971A8A"/>
    <w:rsid w:val="0097324B"/>
    <w:rsid w:val="0097376A"/>
    <w:rsid w:val="009740EB"/>
    <w:rsid w:val="00974778"/>
    <w:rsid w:val="00974EA8"/>
    <w:rsid w:val="00974F6F"/>
    <w:rsid w:val="00975371"/>
    <w:rsid w:val="00975C77"/>
    <w:rsid w:val="00977571"/>
    <w:rsid w:val="00980FA8"/>
    <w:rsid w:val="009818FD"/>
    <w:rsid w:val="00981E9C"/>
    <w:rsid w:val="00981F50"/>
    <w:rsid w:val="0098246A"/>
    <w:rsid w:val="009829E2"/>
    <w:rsid w:val="0098465B"/>
    <w:rsid w:val="00984A57"/>
    <w:rsid w:val="00984B41"/>
    <w:rsid w:val="00984F76"/>
    <w:rsid w:val="00985A49"/>
    <w:rsid w:val="0098608B"/>
    <w:rsid w:val="00986553"/>
    <w:rsid w:val="009870C0"/>
    <w:rsid w:val="009871A1"/>
    <w:rsid w:val="00987B7F"/>
    <w:rsid w:val="009902C8"/>
    <w:rsid w:val="009903F6"/>
    <w:rsid w:val="00990B0C"/>
    <w:rsid w:val="00990E51"/>
    <w:rsid w:val="00990E88"/>
    <w:rsid w:val="00991FD6"/>
    <w:rsid w:val="00993B35"/>
    <w:rsid w:val="0099422C"/>
    <w:rsid w:val="009944E5"/>
    <w:rsid w:val="00994DDE"/>
    <w:rsid w:val="00995A4E"/>
    <w:rsid w:val="00996B44"/>
    <w:rsid w:val="009976A6"/>
    <w:rsid w:val="009A2365"/>
    <w:rsid w:val="009A2796"/>
    <w:rsid w:val="009A32C2"/>
    <w:rsid w:val="009A36CD"/>
    <w:rsid w:val="009A370A"/>
    <w:rsid w:val="009A3B1A"/>
    <w:rsid w:val="009A4F19"/>
    <w:rsid w:val="009A5602"/>
    <w:rsid w:val="009A5BB9"/>
    <w:rsid w:val="009A6237"/>
    <w:rsid w:val="009A6472"/>
    <w:rsid w:val="009A688D"/>
    <w:rsid w:val="009A6E06"/>
    <w:rsid w:val="009A734D"/>
    <w:rsid w:val="009B04D4"/>
    <w:rsid w:val="009B3634"/>
    <w:rsid w:val="009B3ADD"/>
    <w:rsid w:val="009B3F97"/>
    <w:rsid w:val="009B4055"/>
    <w:rsid w:val="009B40F5"/>
    <w:rsid w:val="009B60B4"/>
    <w:rsid w:val="009B6BB0"/>
    <w:rsid w:val="009C0006"/>
    <w:rsid w:val="009C00B6"/>
    <w:rsid w:val="009C0D33"/>
    <w:rsid w:val="009C1CFE"/>
    <w:rsid w:val="009C2109"/>
    <w:rsid w:val="009C2652"/>
    <w:rsid w:val="009C2C8F"/>
    <w:rsid w:val="009C32E0"/>
    <w:rsid w:val="009C3443"/>
    <w:rsid w:val="009C4CC7"/>
    <w:rsid w:val="009C52E9"/>
    <w:rsid w:val="009C62D3"/>
    <w:rsid w:val="009C7B1F"/>
    <w:rsid w:val="009C7C8F"/>
    <w:rsid w:val="009D0127"/>
    <w:rsid w:val="009D0EAA"/>
    <w:rsid w:val="009D192C"/>
    <w:rsid w:val="009D1D4E"/>
    <w:rsid w:val="009D270D"/>
    <w:rsid w:val="009D380D"/>
    <w:rsid w:val="009D3B64"/>
    <w:rsid w:val="009D467A"/>
    <w:rsid w:val="009D4F64"/>
    <w:rsid w:val="009D54D2"/>
    <w:rsid w:val="009D58C8"/>
    <w:rsid w:val="009D6630"/>
    <w:rsid w:val="009D70D4"/>
    <w:rsid w:val="009D7F71"/>
    <w:rsid w:val="009E03AF"/>
    <w:rsid w:val="009E32A8"/>
    <w:rsid w:val="009E34D2"/>
    <w:rsid w:val="009E377E"/>
    <w:rsid w:val="009E3782"/>
    <w:rsid w:val="009E3C1D"/>
    <w:rsid w:val="009E43F6"/>
    <w:rsid w:val="009E4519"/>
    <w:rsid w:val="009E4753"/>
    <w:rsid w:val="009E4C13"/>
    <w:rsid w:val="009E5A75"/>
    <w:rsid w:val="009E64D2"/>
    <w:rsid w:val="009E6874"/>
    <w:rsid w:val="009E6C2B"/>
    <w:rsid w:val="009E7D60"/>
    <w:rsid w:val="009F02C3"/>
    <w:rsid w:val="009F0983"/>
    <w:rsid w:val="009F0A0D"/>
    <w:rsid w:val="009F137C"/>
    <w:rsid w:val="009F1ABB"/>
    <w:rsid w:val="009F1B2F"/>
    <w:rsid w:val="009F2011"/>
    <w:rsid w:val="009F288E"/>
    <w:rsid w:val="009F34AF"/>
    <w:rsid w:val="009F57C8"/>
    <w:rsid w:val="009F5DB5"/>
    <w:rsid w:val="009F5F2B"/>
    <w:rsid w:val="009F6368"/>
    <w:rsid w:val="009F66EB"/>
    <w:rsid w:val="009F6DDC"/>
    <w:rsid w:val="009F6E07"/>
    <w:rsid w:val="00A01230"/>
    <w:rsid w:val="00A0145E"/>
    <w:rsid w:val="00A01F9B"/>
    <w:rsid w:val="00A0204E"/>
    <w:rsid w:val="00A023D1"/>
    <w:rsid w:val="00A02ED0"/>
    <w:rsid w:val="00A03407"/>
    <w:rsid w:val="00A03979"/>
    <w:rsid w:val="00A040E2"/>
    <w:rsid w:val="00A04459"/>
    <w:rsid w:val="00A05C9F"/>
    <w:rsid w:val="00A05E5B"/>
    <w:rsid w:val="00A06990"/>
    <w:rsid w:val="00A10DDF"/>
    <w:rsid w:val="00A11C71"/>
    <w:rsid w:val="00A11CC2"/>
    <w:rsid w:val="00A11E00"/>
    <w:rsid w:val="00A122AA"/>
    <w:rsid w:val="00A1279A"/>
    <w:rsid w:val="00A12CF2"/>
    <w:rsid w:val="00A16B47"/>
    <w:rsid w:val="00A16BD1"/>
    <w:rsid w:val="00A16C5A"/>
    <w:rsid w:val="00A16FB1"/>
    <w:rsid w:val="00A2081A"/>
    <w:rsid w:val="00A21462"/>
    <w:rsid w:val="00A216A3"/>
    <w:rsid w:val="00A21780"/>
    <w:rsid w:val="00A2185F"/>
    <w:rsid w:val="00A22563"/>
    <w:rsid w:val="00A22EA0"/>
    <w:rsid w:val="00A23028"/>
    <w:rsid w:val="00A2454D"/>
    <w:rsid w:val="00A24CBD"/>
    <w:rsid w:val="00A25045"/>
    <w:rsid w:val="00A257F2"/>
    <w:rsid w:val="00A30090"/>
    <w:rsid w:val="00A30093"/>
    <w:rsid w:val="00A302BE"/>
    <w:rsid w:val="00A30FE5"/>
    <w:rsid w:val="00A32187"/>
    <w:rsid w:val="00A32ACC"/>
    <w:rsid w:val="00A32FA1"/>
    <w:rsid w:val="00A34631"/>
    <w:rsid w:val="00A34722"/>
    <w:rsid w:val="00A3487F"/>
    <w:rsid w:val="00A34C29"/>
    <w:rsid w:val="00A35058"/>
    <w:rsid w:val="00A36DA9"/>
    <w:rsid w:val="00A37843"/>
    <w:rsid w:val="00A37CF9"/>
    <w:rsid w:val="00A40F15"/>
    <w:rsid w:val="00A4110C"/>
    <w:rsid w:val="00A41A5D"/>
    <w:rsid w:val="00A41BBE"/>
    <w:rsid w:val="00A430AA"/>
    <w:rsid w:val="00A430E0"/>
    <w:rsid w:val="00A4359E"/>
    <w:rsid w:val="00A437B1"/>
    <w:rsid w:val="00A437B5"/>
    <w:rsid w:val="00A440DD"/>
    <w:rsid w:val="00A44BC6"/>
    <w:rsid w:val="00A45CC6"/>
    <w:rsid w:val="00A463A3"/>
    <w:rsid w:val="00A46B11"/>
    <w:rsid w:val="00A47B0E"/>
    <w:rsid w:val="00A508CE"/>
    <w:rsid w:val="00A509AD"/>
    <w:rsid w:val="00A510C5"/>
    <w:rsid w:val="00A515C0"/>
    <w:rsid w:val="00A51D79"/>
    <w:rsid w:val="00A52D93"/>
    <w:rsid w:val="00A52E58"/>
    <w:rsid w:val="00A52F3C"/>
    <w:rsid w:val="00A5328D"/>
    <w:rsid w:val="00A534B1"/>
    <w:rsid w:val="00A534BF"/>
    <w:rsid w:val="00A5491E"/>
    <w:rsid w:val="00A54E2D"/>
    <w:rsid w:val="00A55A31"/>
    <w:rsid w:val="00A55A95"/>
    <w:rsid w:val="00A57144"/>
    <w:rsid w:val="00A605F7"/>
    <w:rsid w:val="00A6109E"/>
    <w:rsid w:val="00A61496"/>
    <w:rsid w:val="00A6301F"/>
    <w:rsid w:val="00A63821"/>
    <w:rsid w:val="00A63E0E"/>
    <w:rsid w:val="00A65588"/>
    <w:rsid w:val="00A65778"/>
    <w:rsid w:val="00A658B3"/>
    <w:rsid w:val="00A65D60"/>
    <w:rsid w:val="00A66C87"/>
    <w:rsid w:val="00A67A6A"/>
    <w:rsid w:val="00A67D88"/>
    <w:rsid w:val="00A70E83"/>
    <w:rsid w:val="00A7189F"/>
    <w:rsid w:val="00A71937"/>
    <w:rsid w:val="00A72714"/>
    <w:rsid w:val="00A72A3F"/>
    <w:rsid w:val="00A73C1B"/>
    <w:rsid w:val="00A73E9A"/>
    <w:rsid w:val="00A7448F"/>
    <w:rsid w:val="00A746A1"/>
    <w:rsid w:val="00A75C12"/>
    <w:rsid w:val="00A76320"/>
    <w:rsid w:val="00A76C0F"/>
    <w:rsid w:val="00A76F08"/>
    <w:rsid w:val="00A77B48"/>
    <w:rsid w:val="00A80ADA"/>
    <w:rsid w:val="00A80BE0"/>
    <w:rsid w:val="00A821FD"/>
    <w:rsid w:val="00A841B1"/>
    <w:rsid w:val="00A844BE"/>
    <w:rsid w:val="00A84960"/>
    <w:rsid w:val="00A84A9F"/>
    <w:rsid w:val="00A850D5"/>
    <w:rsid w:val="00A86217"/>
    <w:rsid w:val="00A87106"/>
    <w:rsid w:val="00A87124"/>
    <w:rsid w:val="00A87D26"/>
    <w:rsid w:val="00A90393"/>
    <w:rsid w:val="00A90CCE"/>
    <w:rsid w:val="00A90E80"/>
    <w:rsid w:val="00A9192E"/>
    <w:rsid w:val="00A91C7F"/>
    <w:rsid w:val="00A933D2"/>
    <w:rsid w:val="00A939C0"/>
    <w:rsid w:val="00A9426F"/>
    <w:rsid w:val="00A9474A"/>
    <w:rsid w:val="00A94D70"/>
    <w:rsid w:val="00A94D94"/>
    <w:rsid w:val="00A956A6"/>
    <w:rsid w:val="00A96558"/>
    <w:rsid w:val="00A96ADE"/>
    <w:rsid w:val="00A96EEB"/>
    <w:rsid w:val="00A9745B"/>
    <w:rsid w:val="00A97D32"/>
    <w:rsid w:val="00AA019A"/>
    <w:rsid w:val="00AA0ABF"/>
    <w:rsid w:val="00AA1955"/>
    <w:rsid w:val="00AA28D0"/>
    <w:rsid w:val="00AA33C4"/>
    <w:rsid w:val="00AA377D"/>
    <w:rsid w:val="00AA3B0B"/>
    <w:rsid w:val="00AA3E0E"/>
    <w:rsid w:val="00AA44A5"/>
    <w:rsid w:val="00AA4559"/>
    <w:rsid w:val="00AA5808"/>
    <w:rsid w:val="00AA5C9E"/>
    <w:rsid w:val="00AA73B4"/>
    <w:rsid w:val="00AA761D"/>
    <w:rsid w:val="00AA768C"/>
    <w:rsid w:val="00AA7920"/>
    <w:rsid w:val="00AA7951"/>
    <w:rsid w:val="00AB2DDE"/>
    <w:rsid w:val="00AB4267"/>
    <w:rsid w:val="00AB4670"/>
    <w:rsid w:val="00AB4BA0"/>
    <w:rsid w:val="00AB66C9"/>
    <w:rsid w:val="00AB771F"/>
    <w:rsid w:val="00AC101D"/>
    <w:rsid w:val="00AC14AF"/>
    <w:rsid w:val="00AC1764"/>
    <w:rsid w:val="00AC1D4F"/>
    <w:rsid w:val="00AC238A"/>
    <w:rsid w:val="00AC2527"/>
    <w:rsid w:val="00AC2940"/>
    <w:rsid w:val="00AC3478"/>
    <w:rsid w:val="00AC3518"/>
    <w:rsid w:val="00AC372F"/>
    <w:rsid w:val="00AC4782"/>
    <w:rsid w:val="00AC4FD9"/>
    <w:rsid w:val="00AC6374"/>
    <w:rsid w:val="00AC6601"/>
    <w:rsid w:val="00AC7F0B"/>
    <w:rsid w:val="00AD056B"/>
    <w:rsid w:val="00AD162D"/>
    <w:rsid w:val="00AD1820"/>
    <w:rsid w:val="00AD1ACF"/>
    <w:rsid w:val="00AD2E63"/>
    <w:rsid w:val="00AD3595"/>
    <w:rsid w:val="00AD4580"/>
    <w:rsid w:val="00AD5141"/>
    <w:rsid w:val="00AD56C7"/>
    <w:rsid w:val="00AD65E9"/>
    <w:rsid w:val="00AD6868"/>
    <w:rsid w:val="00AD6997"/>
    <w:rsid w:val="00AD6ADB"/>
    <w:rsid w:val="00AD6F83"/>
    <w:rsid w:val="00AD79D7"/>
    <w:rsid w:val="00AD7FE6"/>
    <w:rsid w:val="00AE02AA"/>
    <w:rsid w:val="00AE0550"/>
    <w:rsid w:val="00AE05BA"/>
    <w:rsid w:val="00AE1B5A"/>
    <w:rsid w:val="00AE1CB1"/>
    <w:rsid w:val="00AE269D"/>
    <w:rsid w:val="00AE27C5"/>
    <w:rsid w:val="00AE2AD5"/>
    <w:rsid w:val="00AE2AFA"/>
    <w:rsid w:val="00AE3992"/>
    <w:rsid w:val="00AE3AB9"/>
    <w:rsid w:val="00AE467B"/>
    <w:rsid w:val="00AE4BBC"/>
    <w:rsid w:val="00AE51F8"/>
    <w:rsid w:val="00AE5DE1"/>
    <w:rsid w:val="00AE73A6"/>
    <w:rsid w:val="00AE7532"/>
    <w:rsid w:val="00AE7604"/>
    <w:rsid w:val="00AE7BD7"/>
    <w:rsid w:val="00AF08F6"/>
    <w:rsid w:val="00AF14B2"/>
    <w:rsid w:val="00AF20E1"/>
    <w:rsid w:val="00AF3AE5"/>
    <w:rsid w:val="00AF421C"/>
    <w:rsid w:val="00AF4710"/>
    <w:rsid w:val="00AF4CD9"/>
    <w:rsid w:val="00AF4FA6"/>
    <w:rsid w:val="00AF5C96"/>
    <w:rsid w:val="00AF69E3"/>
    <w:rsid w:val="00AF6E6C"/>
    <w:rsid w:val="00AF7B99"/>
    <w:rsid w:val="00AF7C4B"/>
    <w:rsid w:val="00B0004C"/>
    <w:rsid w:val="00B00544"/>
    <w:rsid w:val="00B0103B"/>
    <w:rsid w:val="00B019B9"/>
    <w:rsid w:val="00B01A04"/>
    <w:rsid w:val="00B02616"/>
    <w:rsid w:val="00B02E92"/>
    <w:rsid w:val="00B03B2D"/>
    <w:rsid w:val="00B03C24"/>
    <w:rsid w:val="00B03EE6"/>
    <w:rsid w:val="00B04C2B"/>
    <w:rsid w:val="00B05120"/>
    <w:rsid w:val="00B0536D"/>
    <w:rsid w:val="00B06B66"/>
    <w:rsid w:val="00B116B7"/>
    <w:rsid w:val="00B11E46"/>
    <w:rsid w:val="00B12A32"/>
    <w:rsid w:val="00B134B3"/>
    <w:rsid w:val="00B147F2"/>
    <w:rsid w:val="00B15132"/>
    <w:rsid w:val="00B151DC"/>
    <w:rsid w:val="00B154D2"/>
    <w:rsid w:val="00B15E74"/>
    <w:rsid w:val="00B16CEC"/>
    <w:rsid w:val="00B17CBC"/>
    <w:rsid w:val="00B20330"/>
    <w:rsid w:val="00B20A06"/>
    <w:rsid w:val="00B20C04"/>
    <w:rsid w:val="00B20D11"/>
    <w:rsid w:val="00B21471"/>
    <w:rsid w:val="00B21D27"/>
    <w:rsid w:val="00B2217A"/>
    <w:rsid w:val="00B22687"/>
    <w:rsid w:val="00B2286D"/>
    <w:rsid w:val="00B22D6C"/>
    <w:rsid w:val="00B23263"/>
    <w:rsid w:val="00B23877"/>
    <w:rsid w:val="00B243ED"/>
    <w:rsid w:val="00B244E9"/>
    <w:rsid w:val="00B259C7"/>
    <w:rsid w:val="00B26005"/>
    <w:rsid w:val="00B2622D"/>
    <w:rsid w:val="00B264CD"/>
    <w:rsid w:val="00B275A3"/>
    <w:rsid w:val="00B275C8"/>
    <w:rsid w:val="00B2792B"/>
    <w:rsid w:val="00B3017A"/>
    <w:rsid w:val="00B306D5"/>
    <w:rsid w:val="00B30700"/>
    <w:rsid w:val="00B307AA"/>
    <w:rsid w:val="00B30C1B"/>
    <w:rsid w:val="00B339D5"/>
    <w:rsid w:val="00B33EDC"/>
    <w:rsid w:val="00B345EE"/>
    <w:rsid w:val="00B34A8F"/>
    <w:rsid w:val="00B34DE7"/>
    <w:rsid w:val="00B34DF8"/>
    <w:rsid w:val="00B34FCC"/>
    <w:rsid w:val="00B354DD"/>
    <w:rsid w:val="00B35D3C"/>
    <w:rsid w:val="00B35E19"/>
    <w:rsid w:val="00B35F2F"/>
    <w:rsid w:val="00B369CD"/>
    <w:rsid w:val="00B36E83"/>
    <w:rsid w:val="00B40011"/>
    <w:rsid w:val="00B404B8"/>
    <w:rsid w:val="00B41009"/>
    <w:rsid w:val="00B43112"/>
    <w:rsid w:val="00B431A0"/>
    <w:rsid w:val="00B4323D"/>
    <w:rsid w:val="00B43BA6"/>
    <w:rsid w:val="00B43F22"/>
    <w:rsid w:val="00B442EB"/>
    <w:rsid w:val="00B45162"/>
    <w:rsid w:val="00B45E96"/>
    <w:rsid w:val="00B46333"/>
    <w:rsid w:val="00B46AAC"/>
    <w:rsid w:val="00B4715A"/>
    <w:rsid w:val="00B47370"/>
    <w:rsid w:val="00B50046"/>
    <w:rsid w:val="00B5068A"/>
    <w:rsid w:val="00B51092"/>
    <w:rsid w:val="00B51F1C"/>
    <w:rsid w:val="00B520C3"/>
    <w:rsid w:val="00B54214"/>
    <w:rsid w:val="00B54A2D"/>
    <w:rsid w:val="00B54FF8"/>
    <w:rsid w:val="00B567BE"/>
    <w:rsid w:val="00B56ED3"/>
    <w:rsid w:val="00B56F4E"/>
    <w:rsid w:val="00B573AC"/>
    <w:rsid w:val="00B578C8"/>
    <w:rsid w:val="00B601AE"/>
    <w:rsid w:val="00B6042B"/>
    <w:rsid w:val="00B60F02"/>
    <w:rsid w:val="00B61DBE"/>
    <w:rsid w:val="00B61ED0"/>
    <w:rsid w:val="00B6300F"/>
    <w:rsid w:val="00B63227"/>
    <w:rsid w:val="00B63509"/>
    <w:rsid w:val="00B63537"/>
    <w:rsid w:val="00B64072"/>
    <w:rsid w:val="00B6466D"/>
    <w:rsid w:val="00B64BA7"/>
    <w:rsid w:val="00B65995"/>
    <w:rsid w:val="00B66651"/>
    <w:rsid w:val="00B6695E"/>
    <w:rsid w:val="00B66FB9"/>
    <w:rsid w:val="00B67138"/>
    <w:rsid w:val="00B671CA"/>
    <w:rsid w:val="00B67674"/>
    <w:rsid w:val="00B67954"/>
    <w:rsid w:val="00B70D09"/>
    <w:rsid w:val="00B71818"/>
    <w:rsid w:val="00B71F27"/>
    <w:rsid w:val="00B74373"/>
    <w:rsid w:val="00B75119"/>
    <w:rsid w:val="00B754FB"/>
    <w:rsid w:val="00B8008C"/>
    <w:rsid w:val="00B80146"/>
    <w:rsid w:val="00B8168E"/>
    <w:rsid w:val="00B81A67"/>
    <w:rsid w:val="00B822EE"/>
    <w:rsid w:val="00B824A7"/>
    <w:rsid w:val="00B82D32"/>
    <w:rsid w:val="00B82FB8"/>
    <w:rsid w:val="00B82FE2"/>
    <w:rsid w:val="00B83250"/>
    <w:rsid w:val="00B839EF"/>
    <w:rsid w:val="00B83D81"/>
    <w:rsid w:val="00B83F40"/>
    <w:rsid w:val="00B846D1"/>
    <w:rsid w:val="00B84875"/>
    <w:rsid w:val="00B84A55"/>
    <w:rsid w:val="00B84B7F"/>
    <w:rsid w:val="00B84D7C"/>
    <w:rsid w:val="00B85477"/>
    <w:rsid w:val="00B855E8"/>
    <w:rsid w:val="00B85F28"/>
    <w:rsid w:val="00B870CF"/>
    <w:rsid w:val="00B87584"/>
    <w:rsid w:val="00B877EF"/>
    <w:rsid w:val="00B90076"/>
    <w:rsid w:val="00B90873"/>
    <w:rsid w:val="00B90D40"/>
    <w:rsid w:val="00B919D4"/>
    <w:rsid w:val="00B91C28"/>
    <w:rsid w:val="00B92564"/>
    <w:rsid w:val="00B92AEF"/>
    <w:rsid w:val="00B92F02"/>
    <w:rsid w:val="00B9522E"/>
    <w:rsid w:val="00B957EF"/>
    <w:rsid w:val="00B95897"/>
    <w:rsid w:val="00B97C5B"/>
    <w:rsid w:val="00BA19B8"/>
    <w:rsid w:val="00BA2CA5"/>
    <w:rsid w:val="00BA33FD"/>
    <w:rsid w:val="00BA3BD0"/>
    <w:rsid w:val="00BA3E81"/>
    <w:rsid w:val="00BA433D"/>
    <w:rsid w:val="00BA43B4"/>
    <w:rsid w:val="00BA4910"/>
    <w:rsid w:val="00BA4B50"/>
    <w:rsid w:val="00BA54E9"/>
    <w:rsid w:val="00BA659C"/>
    <w:rsid w:val="00BA6D43"/>
    <w:rsid w:val="00BA72B1"/>
    <w:rsid w:val="00BA7561"/>
    <w:rsid w:val="00BA75B2"/>
    <w:rsid w:val="00BA785D"/>
    <w:rsid w:val="00BB01E5"/>
    <w:rsid w:val="00BB0E1E"/>
    <w:rsid w:val="00BB12EE"/>
    <w:rsid w:val="00BB14D1"/>
    <w:rsid w:val="00BB1AA9"/>
    <w:rsid w:val="00BB2263"/>
    <w:rsid w:val="00BB22B7"/>
    <w:rsid w:val="00BB289D"/>
    <w:rsid w:val="00BB323F"/>
    <w:rsid w:val="00BB4247"/>
    <w:rsid w:val="00BB4E3E"/>
    <w:rsid w:val="00BB544C"/>
    <w:rsid w:val="00BB5864"/>
    <w:rsid w:val="00BB69EA"/>
    <w:rsid w:val="00BB7617"/>
    <w:rsid w:val="00BC020F"/>
    <w:rsid w:val="00BC199E"/>
    <w:rsid w:val="00BC20E0"/>
    <w:rsid w:val="00BC2A8F"/>
    <w:rsid w:val="00BC2FC6"/>
    <w:rsid w:val="00BC3C6E"/>
    <w:rsid w:val="00BC42E6"/>
    <w:rsid w:val="00BC4453"/>
    <w:rsid w:val="00BC44D0"/>
    <w:rsid w:val="00BC578C"/>
    <w:rsid w:val="00BC5B8C"/>
    <w:rsid w:val="00BC5C28"/>
    <w:rsid w:val="00BC5F79"/>
    <w:rsid w:val="00BC6736"/>
    <w:rsid w:val="00BC6F3C"/>
    <w:rsid w:val="00BD0269"/>
    <w:rsid w:val="00BD04C7"/>
    <w:rsid w:val="00BD0F5A"/>
    <w:rsid w:val="00BD1221"/>
    <w:rsid w:val="00BD14C0"/>
    <w:rsid w:val="00BD2283"/>
    <w:rsid w:val="00BD23C1"/>
    <w:rsid w:val="00BD3289"/>
    <w:rsid w:val="00BD3729"/>
    <w:rsid w:val="00BD3E07"/>
    <w:rsid w:val="00BD47A7"/>
    <w:rsid w:val="00BD4CC6"/>
    <w:rsid w:val="00BD4E7A"/>
    <w:rsid w:val="00BD57FB"/>
    <w:rsid w:val="00BD5904"/>
    <w:rsid w:val="00BD5AA6"/>
    <w:rsid w:val="00BD5AA9"/>
    <w:rsid w:val="00BD5F59"/>
    <w:rsid w:val="00BD645E"/>
    <w:rsid w:val="00BD6D3D"/>
    <w:rsid w:val="00BD6E30"/>
    <w:rsid w:val="00BD7FF6"/>
    <w:rsid w:val="00BE014C"/>
    <w:rsid w:val="00BE1A70"/>
    <w:rsid w:val="00BE1AC0"/>
    <w:rsid w:val="00BE218B"/>
    <w:rsid w:val="00BE2359"/>
    <w:rsid w:val="00BE245C"/>
    <w:rsid w:val="00BE27FE"/>
    <w:rsid w:val="00BE2828"/>
    <w:rsid w:val="00BE35AE"/>
    <w:rsid w:val="00BE3E2B"/>
    <w:rsid w:val="00BE5DAD"/>
    <w:rsid w:val="00BE6BFA"/>
    <w:rsid w:val="00BE708C"/>
    <w:rsid w:val="00BE71DD"/>
    <w:rsid w:val="00BE7387"/>
    <w:rsid w:val="00BF0228"/>
    <w:rsid w:val="00BF02D1"/>
    <w:rsid w:val="00BF06A2"/>
    <w:rsid w:val="00BF06FA"/>
    <w:rsid w:val="00BF08D3"/>
    <w:rsid w:val="00BF1AA8"/>
    <w:rsid w:val="00BF222D"/>
    <w:rsid w:val="00BF342A"/>
    <w:rsid w:val="00BF354B"/>
    <w:rsid w:val="00BF424E"/>
    <w:rsid w:val="00BF4C2C"/>
    <w:rsid w:val="00BF59BB"/>
    <w:rsid w:val="00BF59C1"/>
    <w:rsid w:val="00BF5DDC"/>
    <w:rsid w:val="00BF6E23"/>
    <w:rsid w:val="00BF7FDF"/>
    <w:rsid w:val="00C0081A"/>
    <w:rsid w:val="00C00929"/>
    <w:rsid w:val="00C00979"/>
    <w:rsid w:val="00C017CE"/>
    <w:rsid w:val="00C023A9"/>
    <w:rsid w:val="00C030D3"/>
    <w:rsid w:val="00C033FC"/>
    <w:rsid w:val="00C03EB1"/>
    <w:rsid w:val="00C04F2C"/>
    <w:rsid w:val="00C04FC5"/>
    <w:rsid w:val="00C0538D"/>
    <w:rsid w:val="00C05677"/>
    <w:rsid w:val="00C06127"/>
    <w:rsid w:val="00C06CFB"/>
    <w:rsid w:val="00C101B8"/>
    <w:rsid w:val="00C107CA"/>
    <w:rsid w:val="00C112F7"/>
    <w:rsid w:val="00C11358"/>
    <w:rsid w:val="00C13367"/>
    <w:rsid w:val="00C13D76"/>
    <w:rsid w:val="00C176A6"/>
    <w:rsid w:val="00C17840"/>
    <w:rsid w:val="00C17B1E"/>
    <w:rsid w:val="00C17DE0"/>
    <w:rsid w:val="00C21DBA"/>
    <w:rsid w:val="00C2203F"/>
    <w:rsid w:val="00C2471F"/>
    <w:rsid w:val="00C25388"/>
    <w:rsid w:val="00C2579C"/>
    <w:rsid w:val="00C25B1F"/>
    <w:rsid w:val="00C25D84"/>
    <w:rsid w:val="00C25E1A"/>
    <w:rsid w:val="00C264DD"/>
    <w:rsid w:val="00C27411"/>
    <w:rsid w:val="00C27636"/>
    <w:rsid w:val="00C27EBB"/>
    <w:rsid w:val="00C32A57"/>
    <w:rsid w:val="00C32C95"/>
    <w:rsid w:val="00C3320F"/>
    <w:rsid w:val="00C33BB3"/>
    <w:rsid w:val="00C33F4A"/>
    <w:rsid w:val="00C342A8"/>
    <w:rsid w:val="00C3553F"/>
    <w:rsid w:val="00C35E53"/>
    <w:rsid w:val="00C36A82"/>
    <w:rsid w:val="00C372CD"/>
    <w:rsid w:val="00C378AB"/>
    <w:rsid w:val="00C37954"/>
    <w:rsid w:val="00C37B34"/>
    <w:rsid w:val="00C4099E"/>
    <w:rsid w:val="00C410B3"/>
    <w:rsid w:val="00C41474"/>
    <w:rsid w:val="00C417B6"/>
    <w:rsid w:val="00C42D2D"/>
    <w:rsid w:val="00C431A3"/>
    <w:rsid w:val="00C44B62"/>
    <w:rsid w:val="00C44E15"/>
    <w:rsid w:val="00C44EBD"/>
    <w:rsid w:val="00C450D1"/>
    <w:rsid w:val="00C45831"/>
    <w:rsid w:val="00C45D98"/>
    <w:rsid w:val="00C45E60"/>
    <w:rsid w:val="00C4638F"/>
    <w:rsid w:val="00C4685C"/>
    <w:rsid w:val="00C46D6F"/>
    <w:rsid w:val="00C47001"/>
    <w:rsid w:val="00C47148"/>
    <w:rsid w:val="00C471D2"/>
    <w:rsid w:val="00C47648"/>
    <w:rsid w:val="00C47687"/>
    <w:rsid w:val="00C47A6E"/>
    <w:rsid w:val="00C50AEE"/>
    <w:rsid w:val="00C50B61"/>
    <w:rsid w:val="00C50BDD"/>
    <w:rsid w:val="00C516D1"/>
    <w:rsid w:val="00C525CF"/>
    <w:rsid w:val="00C52FDD"/>
    <w:rsid w:val="00C537CB"/>
    <w:rsid w:val="00C539C9"/>
    <w:rsid w:val="00C53A7A"/>
    <w:rsid w:val="00C53FE3"/>
    <w:rsid w:val="00C5416C"/>
    <w:rsid w:val="00C54560"/>
    <w:rsid w:val="00C54794"/>
    <w:rsid w:val="00C5593D"/>
    <w:rsid w:val="00C5685C"/>
    <w:rsid w:val="00C56A56"/>
    <w:rsid w:val="00C57240"/>
    <w:rsid w:val="00C60DF2"/>
    <w:rsid w:val="00C61323"/>
    <w:rsid w:val="00C61ABB"/>
    <w:rsid w:val="00C61F43"/>
    <w:rsid w:val="00C626CF"/>
    <w:rsid w:val="00C62856"/>
    <w:rsid w:val="00C63A98"/>
    <w:rsid w:val="00C64BA0"/>
    <w:rsid w:val="00C64C11"/>
    <w:rsid w:val="00C65A84"/>
    <w:rsid w:val="00C65F33"/>
    <w:rsid w:val="00C67EF8"/>
    <w:rsid w:val="00C700CE"/>
    <w:rsid w:val="00C703FA"/>
    <w:rsid w:val="00C723DC"/>
    <w:rsid w:val="00C72EB8"/>
    <w:rsid w:val="00C735B1"/>
    <w:rsid w:val="00C74564"/>
    <w:rsid w:val="00C74C3B"/>
    <w:rsid w:val="00C74CD5"/>
    <w:rsid w:val="00C74EE2"/>
    <w:rsid w:val="00C75AB3"/>
    <w:rsid w:val="00C76217"/>
    <w:rsid w:val="00C7791A"/>
    <w:rsid w:val="00C77D72"/>
    <w:rsid w:val="00C80B57"/>
    <w:rsid w:val="00C80C9B"/>
    <w:rsid w:val="00C80E90"/>
    <w:rsid w:val="00C81306"/>
    <w:rsid w:val="00C81658"/>
    <w:rsid w:val="00C81AA9"/>
    <w:rsid w:val="00C81B35"/>
    <w:rsid w:val="00C81EA6"/>
    <w:rsid w:val="00C82152"/>
    <w:rsid w:val="00C82CF4"/>
    <w:rsid w:val="00C83779"/>
    <w:rsid w:val="00C840DD"/>
    <w:rsid w:val="00C84E84"/>
    <w:rsid w:val="00C855E9"/>
    <w:rsid w:val="00C8560C"/>
    <w:rsid w:val="00C85743"/>
    <w:rsid w:val="00C86031"/>
    <w:rsid w:val="00C862EC"/>
    <w:rsid w:val="00C8682A"/>
    <w:rsid w:val="00C86BD6"/>
    <w:rsid w:val="00C907AF"/>
    <w:rsid w:val="00C92A72"/>
    <w:rsid w:val="00C93454"/>
    <w:rsid w:val="00C936B0"/>
    <w:rsid w:val="00C9428F"/>
    <w:rsid w:val="00C94E27"/>
    <w:rsid w:val="00C97A4A"/>
    <w:rsid w:val="00C97CE8"/>
    <w:rsid w:val="00CA3064"/>
    <w:rsid w:val="00CA3EC3"/>
    <w:rsid w:val="00CA3EF8"/>
    <w:rsid w:val="00CA5735"/>
    <w:rsid w:val="00CA5EDA"/>
    <w:rsid w:val="00CA6DD1"/>
    <w:rsid w:val="00CA7323"/>
    <w:rsid w:val="00CA7F08"/>
    <w:rsid w:val="00CB1C89"/>
    <w:rsid w:val="00CB1F72"/>
    <w:rsid w:val="00CB208F"/>
    <w:rsid w:val="00CB22B4"/>
    <w:rsid w:val="00CB296C"/>
    <w:rsid w:val="00CB2EC3"/>
    <w:rsid w:val="00CB4569"/>
    <w:rsid w:val="00CB4C2F"/>
    <w:rsid w:val="00CB4FF4"/>
    <w:rsid w:val="00CB5355"/>
    <w:rsid w:val="00CB569E"/>
    <w:rsid w:val="00CB5D7D"/>
    <w:rsid w:val="00CB6175"/>
    <w:rsid w:val="00CB6E37"/>
    <w:rsid w:val="00CB7B8B"/>
    <w:rsid w:val="00CC042F"/>
    <w:rsid w:val="00CC0706"/>
    <w:rsid w:val="00CC0B29"/>
    <w:rsid w:val="00CC128D"/>
    <w:rsid w:val="00CC253E"/>
    <w:rsid w:val="00CC3327"/>
    <w:rsid w:val="00CC360F"/>
    <w:rsid w:val="00CC3E16"/>
    <w:rsid w:val="00CC42F6"/>
    <w:rsid w:val="00CC4DC8"/>
    <w:rsid w:val="00CC4F2B"/>
    <w:rsid w:val="00CC519A"/>
    <w:rsid w:val="00CC564A"/>
    <w:rsid w:val="00CC5AA2"/>
    <w:rsid w:val="00CC779A"/>
    <w:rsid w:val="00CC77FC"/>
    <w:rsid w:val="00CC7D08"/>
    <w:rsid w:val="00CD0188"/>
    <w:rsid w:val="00CD18F2"/>
    <w:rsid w:val="00CD1B5C"/>
    <w:rsid w:val="00CD39A8"/>
    <w:rsid w:val="00CD47A0"/>
    <w:rsid w:val="00CD4A20"/>
    <w:rsid w:val="00CD5096"/>
    <w:rsid w:val="00CD511C"/>
    <w:rsid w:val="00CD54CB"/>
    <w:rsid w:val="00CD5648"/>
    <w:rsid w:val="00CD77B5"/>
    <w:rsid w:val="00CD78D9"/>
    <w:rsid w:val="00CD7B18"/>
    <w:rsid w:val="00CD7D01"/>
    <w:rsid w:val="00CE04D0"/>
    <w:rsid w:val="00CE0A4D"/>
    <w:rsid w:val="00CE1A50"/>
    <w:rsid w:val="00CE1BC6"/>
    <w:rsid w:val="00CE28CD"/>
    <w:rsid w:val="00CE2C4E"/>
    <w:rsid w:val="00CE3275"/>
    <w:rsid w:val="00CE36E8"/>
    <w:rsid w:val="00CE3A65"/>
    <w:rsid w:val="00CE41DD"/>
    <w:rsid w:val="00CE44CF"/>
    <w:rsid w:val="00CE4B06"/>
    <w:rsid w:val="00CE66B4"/>
    <w:rsid w:val="00CE66F9"/>
    <w:rsid w:val="00CE6C75"/>
    <w:rsid w:val="00CF09E3"/>
    <w:rsid w:val="00CF1BC6"/>
    <w:rsid w:val="00CF226D"/>
    <w:rsid w:val="00CF298A"/>
    <w:rsid w:val="00CF2ABF"/>
    <w:rsid w:val="00CF2AF5"/>
    <w:rsid w:val="00CF38C7"/>
    <w:rsid w:val="00CF46FB"/>
    <w:rsid w:val="00CF4822"/>
    <w:rsid w:val="00CF4880"/>
    <w:rsid w:val="00CF4AF0"/>
    <w:rsid w:val="00CF57E8"/>
    <w:rsid w:val="00CF5C3A"/>
    <w:rsid w:val="00CF63B4"/>
    <w:rsid w:val="00CF73F9"/>
    <w:rsid w:val="00CF7729"/>
    <w:rsid w:val="00CF7F8B"/>
    <w:rsid w:val="00D01087"/>
    <w:rsid w:val="00D0124A"/>
    <w:rsid w:val="00D01AC9"/>
    <w:rsid w:val="00D0221B"/>
    <w:rsid w:val="00D03817"/>
    <w:rsid w:val="00D040F6"/>
    <w:rsid w:val="00D0498A"/>
    <w:rsid w:val="00D05067"/>
    <w:rsid w:val="00D057FB"/>
    <w:rsid w:val="00D06063"/>
    <w:rsid w:val="00D070A4"/>
    <w:rsid w:val="00D07485"/>
    <w:rsid w:val="00D104F8"/>
    <w:rsid w:val="00D11540"/>
    <w:rsid w:val="00D11FD6"/>
    <w:rsid w:val="00D125ED"/>
    <w:rsid w:val="00D12A61"/>
    <w:rsid w:val="00D13820"/>
    <w:rsid w:val="00D13C39"/>
    <w:rsid w:val="00D1478C"/>
    <w:rsid w:val="00D149D8"/>
    <w:rsid w:val="00D1691D"/>
    <w:rsid w:val="00D17251"/>
    <w:rsid w:val="00D17366"/>
    <w:rsid w:val="00D17AB4"/>
    <w:rsid w:val="00D206E1"/>
    <w:rsid w:val="00D2102C"/>
    <w:rsid w:val="00D212F9"/>
    <w:rsid w:val="00D217C9"/>
    <w:rsid w:val="00D21CBE"/>
    <w:rsid w:val="00D22195"/>
    <w:rsid w:val="00D22AA1"/>
    <w:rsid w:val="00D23455"/>
    <w:rsid w:val="00D2409D"/>
    <w:rsid w:val="00D27544"/>
    <w:rsid w:val="00D31507"/>
    <w:rsid w:val="00D323AD"/>
    <w:rsid w:val="00D324D4"/>
    <w:rsid w:val="00D33936"/>
    <w:rsid w:val="00D34721"/>
    <w:rsid w:val="00D3553E"/>
    <w:rsid w:val="00D3621C"/>
    <w:rsid w:val="00D36694"/>
    <w:rsid w:val="00D36C9B"/>
    <w:rsid w:val="00D376A5"/>
    <w:rsid w:val="00D37DC3"/>
    <w:rsid w:val="00D40793"/>
    <w:rsid w:val="00D41022"/>
    <w:rsid w:val="00D41329"/>
    <w:rsid w:val="00D41561"/>
    <w:rsid w:val="00D4290C"/>
    <w:rsid w:val="00D43D94"/>
    <w:rsid w:val="00D43E47"/>
    <w:rsid w:val="00D4491F"/>
    <w:rsid w:val="00D44F6B"/>
    <w:rsid w:val="00D4627B"/>
    <w:rsid w:val="00D47ADF"/>
    <w:rsid w:val="00D5096B"/>
    <w:rsid w:val="00D5158D"/>
    <w:rsid w:val="00D51866"/>
    <w:rsid w:val="00D51DD5"/>
    <w:rsid w:val="00D528A4"/>
    <w:rsid w:val="00D52C19"/>
    <w:rsid w:val="00D5322C"/>
    <w:rsid w:val="00D532C0"/>
    <w:rsid w:val="00D54991"/>
    <w:rsid w:val="00D550D7"/>
    <w:rsid w:val="00D55406"/>
    <w:rsid w:val="00D5570E"/>
    <w:rsid w:val="00D5596D"/>
    <w:rsid w:val="00D56B27"/>
    <w:rsid w:val="00D56B65"/>
    <w:rsid w:val="00D57905"/>
    <w:rsid w:val="00D60E95"/>
    <w:rsid w:val="00D61D38"/>
    <w:rsid w:val="00D61FFD"/>
    <w:rsid w:val="00D6285C"/>
    <w:rsid w:val="00D62A22"/>
    <w:rsid w:val="00D62C0D"/>
    <w:rsid w:val="00D62C67"/>
    <w:rsid w:val="00D63513"/>
    <w:rsid w:val="00D63C8E"/>
    <w:rsid w:val="00D6405C"/>
    <w:rsid w:val="00D6439E"/>
    <w:rsid w:val="00D64678"/>
    <w:rsid w:val="00D64F93"/>
    <w:rsid w:val="00D6576E"/>
    <w:rsid w:val="00D65F20"/>
    <w:rsid w:val="00D67048"/>
    <w:rsid w:val="00D6721D"/>
    <w:rsid w:val="00D701A7"/>
    <w:rsid w:val="00D70777"/>
    <w:rsid w:val="00D70BC3"/>
    <w:rsid w:val="00D70C14"/>
    <w:rsid w:val="00D70CE9"/>
    <w:rsid w:val="00D71280"/>
    <w:rsid w:val="00D71575"/>
    <w:rsid w:val="00D715D7"/>
    <w:rsid w:val="00D73175"/>
    <w:rsid w:val="00D73C6D"/>
    <w:rsid w:val="00D745C9"/>
    <w:rsid w:val="00D74D79"/>
    <w:rsid w:val="00D7608F"/>
    <w:rsid w:val="00D76172"/>
    <w:rsid w:val="00D767A4"/>
    <w:rsid w:val="00D76CD6"/>
    <w:rsid w:val="00D773B5"/>
    <w:rsid w:val="00D80997"/>
    <w:rsid w:val="00D80BCC"/>
    <w:rsid w:val="00D81683"/>
    <w:rsid w:val="00D81816"/>
    <w:rsid w:val="00D818F4"/>
    <w:rsid w:val="00D81D87"/>
    <w:rsid w:val="00D8202F"/>
    <w:rsid w:val="00D8256C"/>
    <w:rsid w:val="00D829B4"/>
    <w:rsid w:val="00D82BDC"/>
    <w:rsid w:val="00D838EA"/>
    <w:rsid w:val="00D8479E"/>
    <w:rsid w:val="00D84EBD"/>
    <w:rsid w:val="00D86765"/>
    <w:rsid w:val="00D8682D"/>
    <w:rsid w:val="00D8729D"/>
    <w:rsid w:val="00D87AE3"/>
    <w:rsid w:val="00D87B65"/>
    <w:rsid w:val="00D90138"/>
    <w:rsid w:val="00D9073E"/>
    <w:rsid w:val="00D90986"/>
    <w:rsid w:val="00D915A5"/>
    <w:rsid w:val="00D918C8"/>
    <w:rsid w:val="00D91C0F"/>
    <w:rsid w:val="00D91F8B"/>
    <w:rsid w:val="00D922F9"/>
    <w:rsid w:val="00D9343F"/>
    <w:rsid w:val="00D93701"/>
    <w:rsid w:val="00D93FE9"/>
    <w:rsid w:val="00D95538"/>
    <w:rsid w:val="00D9620C"/>
    <w:rsid w:val="00D96B00"/>
    <w:rsid w:val="00D96B8C"/>
    <w:rsid w:val="00D97371"/>
    <w:rsid w:val="00D9778B"/>
    <w:rsid w:val="00D97F6C"/>
    <w:rsid w:val="00DA00E1"/>
    <w:rsid w:val="00DA0902"/>
    <w:rsid w:val="00DA0961"/>
    <w:rsid w:val="00DA1918"/>
    <w:rsid w:val="00DA1E74"/>
    <w:rsid w:val="00DA25BA"/>
    <w:rsid w:val="00DA2984"/>
    <w:rsid w:val="00DA300A"/>
    <w:rsid w:val="00DA3365"/>
    <w:rsid w:val="00DA3523"/>
    <w:rsid w:val="00DA3A2E"/>
    <w:rsid w:val="00DA469E"/>
    <w:rsid w:val="00DA7826"/>
    <w:rsid w:val="00DA7CDF"/>
    <w:rsid w:val="00DB00A8"/>
    <w:rsid w:val="00DB028F"/>
    <w:rsid w:val="00DB032A"/>
    <w:rsid w:val="00DB1145"/>
    <w:rsid w:val="00DB1CC6"/>
    <w:rsid w:val="00DB25A8"/>
    <w:rsid w:val="00DB31E2"/>
    <w:rsid w:val="00DB3900"/>
    <w:rsid w:val="00DB392E"/>
    <w:rsid w:val="00DB3F8C"/>
    <w:rsid w:val="00DB44CF"/>
    <w:rsid w:val="00DB47DD"/>
    <w:rsid w:val="00DB4F76"/>
    <w:rsid w:val="00DB56A6"/>
    <w:rsid w:val="00DB5C6F"/>
    <w:rsid w:val="00DB60AE"/>
    <w:rsid w:val="00DC0DCF"/>
    <w:rsid w:val="00DC19DC"/>
    <w:rsid w:val="00DC19EC"/>
    <w:rsid w:val="00DC1A1E"/>
    <w:rsid w:val="00DC20A2"/>
    <w:rsid w:val="00DC35E7"/>
    <w:rsid w:val="00DC35F2"/>
    <w:rsid w:val="00DC3FD8"/>
    <w:rsid w:val="00DC482E"/>
    <w:rsid w:val="00DC4AD1"/>
    <w:rsid w:val="00DC4B64"/>
    <w:rsid w:val="00DC57DB"/>
    <w:rsid w:val="00DC5D40"/>
    <w:rsid w:val="00DC6AD5"/>
    <w:rsid w:val="00DC7543"/>
    <w:rsid w:val="00DC7BF4"/>
    <w:rsid w:val="00DD0C04"/>
    <w:rsid w:val="00DD0CD3"/>
    <w:rsid w:val="00DD0FD0"/>
    <w:rsid w:val="00DD14D1"/>
    <w:rsid w:val="00DD15A4"/>
    <w:rsid w:val="00DD1CAB"/>
    <w:rsid w:val="00DD2042"/>
    <w:rsid w:val="00DD21EE"/>
    <w:rsid w:val="00DD3352"/>
    <w:rsid w:val="00DD33EF"/>
    <w:rsid w:val="00DD364F"/>
    <w:rsid w:val="00DD3C72"/>
    <w:rsid w:val="00DD549D"/>
    <w:rsid w:val="00DD5B67"/>
    <w:rsid w:val="00DD5DF4"/>
    <w:rsid w:val="00DD6110"/>
    <w:rsid w:val="00DD664D"/>
    <w:rsid w:val="00DD70A6"/>
    <w:rsid w:val="00DD7A86"/>
    <w:rsid w:val="00DE0A0E"/>
    <w:rsid w:val="00DE14A3"/>
    <w:rsid w:val="00DE1C08"/>
    <w:rsid w:val="00DE1C5B"/>
    <w:rsid w:val="00DE2096"/>
    <w:rsid w:val="00DE29D0"/>
    <w:rsid w:val="00DE2D33"/>
    <w:rsid w:val="00DE2EC1"/>
    <w:rsid w:val="00DE3210"/>
    <w:rsid w:val="00DE3324"/>
    <w:rsid w:val="00DE38B6"/>
    <w:rsid w:val="00DE40CE"/>
    <w:rsid w:val="00DE40E9"/>
    <w:rsid w:val="00DE4191"/>
    <w:rsid w:val="00DE422A"/>
    <w:rsid w:val="00DE5B0C"/>
    <w:rsid w:val="00DE60A0"/>
    <w:rsid w:val="00DE6DB5"/>
    <w:rsid w:val="00DE6F55"/>
    <w:rsid w:val="00DE7BEF"/>
    <w:rsid w:val="00DF19E6"/>
    <w:rsid w:val="00DF2FE8"/>
    <w:rsid w:val="00DF331D"/>
    <w:rsid w:val="00DF379D"/>
    <w:rsid w:val="00DF3801"/>
    <w:rsid w:val="00DF3EAC"/>
    <w:rsid w:val="00DF4679"/>
    <w:rsid w:val="00DF502D"/>
    <w:rsid w:val="00DF51AF"/>
    <w:rsid w:val="00DF5B7A"/>
    <w:rsid w:val="00DF60E0"/>
    <w:rsid w:val="00DF665A"/>
    <w:rsid w:val="00DF6B06"/>
    <w:rsid w:val="00DF76CB"/>
    <w:rsid w:val="00DF7F73"/>
    <w:rsid w:val="00E00ACB"/>
    <w:rsid w:val="00E01060"/>
    <w:rsid w:val="00E013D8"/>
    <w:rsid w:val="00E01981"/>
    <w:rsid w:val="00E01C0D"/>
    <w:rsid w:val="00E01ED7"/>
    <w:rsid w:val="00E0227C"/>
    <w:rsid w:val="00E02C80"/>
    <w:rsid w:val="00E031B0"/>
    <w:rsid w:val="00E03522"/>
    <w:rsid w:val="00E036C6"/>
    <w:rsid w:val="00E03F58"/>
    <w:rsid w:val="00E04338"/>
    <w:rsid w:val="00E04909"/>
    <w:rsid w:val="00E04967"/>
    <w:rsid w:val="00E05F0C"/>
    <w:rsid w:val="00E061E2"/>
    <w:rsid w:val="00E06F58"/>
    <w:rsid w:val="00E0765A"/>
    <w:rsid w:val="00E10E02"/>
    <w:rsid w:val="00E1334D"/>
    <w:rsid w:val="00E13C96"/>
    <w:rsid w:val="00E1402A"/>
    <w:rsid w:val="00E147B6"/>
    <w:rsid w:val="00E15789"/>
    <w:rsid w:val="00E158BD"/>
    <w:rsid w:val="00E16F4A"/>
    <w:rsid w:val="00E17044"/>
    <w:rsid w:val="00E17E85"/>
    <w:rsid w:val="00E20485"/>
    <w:rsid w:val="00E207B4"/>
    <w:rsid w:val="00E20844"/>
    <w:rsid w:val="00E215ED"/>
    <w:rsid w:val="00E21AD0"/>
    <w:rsid w:val="00E21B8A"/>
    <w:rsid w:val="00E22D97"/>
    <w:rsid w:val="00E23197"/>
    <w:rsid w:val="00E24C94"/>
    <w:rsid w:val="00E25272"/>
    <w:rsid w:val="00E252C9"/>
    <w:rsid w:val="00E253CF"/>
    <w:rsid w:val="00E25730"/>
    <w:rsid w:val="00E27CD4"/>
    <w:rsid w:val="00E30B0E"/>
    <w:rsid w:val="00E3173C"/>
    <w:rsid w:val="00E3211C"/>
    <w:rsid w:val="00E3214C"/>
    <w:rsid w:val="00E335E7"/>
    <w:rsid w:val="00E33DE7"/>
    <w:rsid w:val="00E34456"/>
    <w:rsid w:val="00E34BDF"/>
    <w:rsid w:val="00E35670"/>
    <w:rsid w:val="00E35E73"/>
    <w:rsid w:val="00E36735"/>
    <w:rsid w:val="00E372AC"/>
    <w:rsid w:val="00E378C0"/>
    <w:rsid w:val="00E37CE4"/>
    <w:rsid w:val="00E37D2B"/>
    <w:rsid w:val="00E40B15"/>
    <w:rsid w:val="00E4138B"/>
    <w:rsid w:val="00E4154F"/>
    <w:rsid w:val="00E41D23"/>
    <w:rsid w:val="00E41FB7"/>
    <w:rsid w:val="00E42190"/>
    <w:rsid w:val="00E43B9D"/>
    <w:rsid w:val="00E43CBE"/>
    <w:rsid w:val="00E43E0E"/>
    <w:rsid w:val="00E43E2F"/>
    <w:rsid w:val="00E43F1F"/>
    <w:rsid w:val="00E440B8"/>
    <w:rsid w:val="00E44A11"/>
    <w:rsid w:val="00E45580"/>
    <w:rsid w:val="00E456CB"/>
    <w:rsid w:val="00E45DBE"/>
    <w:rsid w:val="00E46695"/>
    <w:rsid w:val="00E4707C"/>
    <w:rsid w:val="00E472F5"/>
    <w:rsid w:val="00E474AE"/>
    <w:rsid w:val="00E47C60"/>
    <w:rsid w:val="00E50018"/>
    <w:rsid w:val="00E5142C"/>
    <w:rsid w:val="00E531B7"/>
    <w:rsid w:val="00E531D1"/>
    <w:rsid w:val="00E544CB"/>
    <w:rsid w:val="00E54512"/>
    <w:rsid w:val="00E553E6"/>
    <w:rsid w:val="00E55F75"/>
    <w:rsid w:val="00E562B0"/>
    <w:rsid w:val="00E56440"/>
    <w:rsid w:val="00E57DFE"/>
    <w:rsid w:val="00E601DA"/>
    <w:rsid w:val="00E602BF"/>
    <w:rsid w:val="00E6411A"/>
    <w:rsid w:val="00E646DB"/>
    <w:rsid w:val="00E64AD0"/>
    <w:rsid w:val="00E670DF"/>
    <w:rsid w:val="00E67FC9"/>
    <w:rsid w:val="00E70334"/>
    <w:rsid w:val="00E7051F"/>
    <w:rsid w:val="00E70A35"/>
    <w:rsid w:val="00E70CCA"/>
    <w:rsid w:val="00E713A3"/>
    <w:rsid w:val="00E7338B"/>
    <w:rsid w:val="00E737E3"/>
    <w:rsid w:val="00E73EEF"/>
    <w:rsid w:val="00E747C8"/>
    <w:rsid w:val="00E74FB8"/>
    <w:rsid w:val="00E74FE9"/>
    <w:rsid w:val="00E766D6"/>
    <w:rsid w:val="00E768F8"/>
    <w:rsid w:val="00E769FB"/>
    <w:rsid w:val="00E7728D"/>
    <w:rsid w:val="00E77C5F"/>
    <w:rsid w:val="00E77E23"/>
    <w:rsid w:val="00E804ED"/>
    <w:rsid w:val="00E80938"/>
    <w:rsid w:val="00E80D0B"/>
    <w:rsid w:val="00E80FB1"/>
    <w:rsid w:val="00E8102B"/>
    <w:rsid w:val="00E82051"/>
    <w:rsid w:val="00E82226"/>
    <w:rsid w:val="00E826DA"/>
    <w:rsid w:val="00E82AA3"/>
    <w:rsid w:val="00E82E8D"/>
    <w:rsid w:val="00E83651"/>
    <w:rsid w:val="00E839E6"/>
    <w:rsid w:val="00E84374"/>
    <w:rsid w:val="00E84428"/>
    <w:rsid w:val="00E846E6"/>
    <w:rsid w:val="00E84732"/>
    <w:rsid w:val="00E84BFF"/>
    <w:rsid w:val="00E851C5"/>
    <w:rsid w:val="00E8531B"/>
    <w:rsid w:val="00E85555"/>
    <w:rsid w:val="00E86C45"/>
    <w:rsid w:val="00E87434"/>
    <w:rsid w:val="00E87974"/>
    <w:rsid w:val="00E87F8D"/>
    <w:rsid w:val="00E904F1"/>
    <w:rsid w:val="00E90836"/>
    <w:rsid w:val="00E90BA1"/>
    <w:rsid w:val="00E90E50"/>
    <w:rsid w:val="00E911F7"/>
    <w:rsid w:val="00E91D8B"/>
    <w:rsid w:val="00E92246"/>
    <w:rsid w:val="00E933C7"/>
    <w:rsid w:val="00E936A4"/>
    <w:rsid w:val="00E9374B"/>
    <w:rsid w:val="00E93FDF"/>
    <w:rsid w:val="00E9486D"/>
    <w:rsid w:val="00E94ABF"/>
    <w:rsid w:val="00E94B40"/>
    <w:rsid w:val="00E94D3F"/>
    <w:rsid w:val="00E94E32"/>
    <w:rsid w:val="00E95AF9"/>
    <w:rsid w:val="00E960C6"/>
    <w:rsid w:val="00E97F37"/>
    <w:rsid w:val="00E97F94"/>
    <w:rsid w:val="00EA0128"/>
    <w:rsid w:val="00EA07E5"/>
    <w:rsid w:val="00EA08AA"/>
    <w:rsid w:val="00EA0A9B"/>
    <w:rsid w:val="00EA0E80"/>
    <w:rsid w:val="00EA0F80"/>
    <w:rsid w:val="00EA101A"/>
    <w:rsid w:val="00EA270E"/>
    <w:rsid w:val="00EA2761"/>
    <w:rsid w:val="00EA4F88"/>
    <w:rsid w:val="00EA5008"/>
    <w:rsid w:val="00EA52DD"/>
    <w:rsid w:val="00EA5CD7"/>
    <w:rsid w:val="00EA61A2"/>
    <w:rsid w:val="00EA69AB"/>
    <w:rsid w:val="00EB1021"/>
    <w:rsid w:val="00EB1104"/>
    <w:rsid w:val="00EB2019"/>
    <w:rsid w:val="00EB243A"/>
    <w:rsid w:val="00EB2E89"/>
    <w:rsid w:val="00EB3449"/>
    <w:rsid w:val="00EB4602"/>
    <w:rsid w:val="00EB4694"/>
    <w:rsid w:val="00EB47E3"/>
    <w:rsid w:val="00EB4B2A"/>
    <w:rsid w:val="00EB4F53"/>
    <w:rsid w:val="00EB5914"/>
    <w:rsid w:val="00EB5A95"/>
    <w:rsid w:val="00EB5B98"/>
    <w:rsid w:val="00EB7013"/>
    <w:rsid w:val="00EB74FD"/>
    <w:rsid w:val="00EB76EE"/>
    <w:rsid w:val="00EB77D2"/>
    <w:rsid w:val="00EC0A14"/>
    <w:rsid w:val="00EC0FF7"/>
    <w:rsid w:val="00EC1453"/>
    <w:rsid w:val="00EC2097"/>
    <w:rsid w:val="00EC4C02"/>
    <w:rsid w:val="00EC5CE4"/>
    <w:rsid w:val="00EC66D5"/>
    <w:rsid w:val="00EC7222"/>
    <w:rsid w:val="00EC7247"/>
    <w:rsid w:val="00ED0574"/>
    <w:rsid w:val="00ED1097"/>
    <w:rsid w:val="00ED15C3"/>
    <w:rsid w:val="00ED184C"/>
    <w:rsid w:val="00ED465A"/>
    <w:rsid w:val="00ED4AA8"/>
    <w:rsid w:val="00ED5D44"/>
    <w:rsid w:val="00ED62DC"/>
    <w:rsid w:val="00ED72BE"/>
    <w:rsid w:val="00ED78C3"/>
    <w:rsid w:val="00EE01B2"/>
    <w:rsid w:val="00EE1622"/>
    <w:rsid w:val="00EE1746"/>
    <w:rsid w:val="00EE18D9"/>
    <w:rsid w:val="00EE2C56"/>
    <w:rsid w:val="00EE3421"/>
    <w:rsid w:val="00EE4ACE"/>
    <w:rsid w:val="00EE4C1B"/>
    <w:rsid w:val="00EE4D35"/>
    <w:rsid w:val="00EE4FAD"/>
    <w:rsid w:val="00EE5010"/>
    <w:rsid w:val="00EE5698"/>
    <w:rsid w:val="00EE5CC2"/>
    <w:rsid w:val="00EE5FAD"/>
    <w:rsid w:val="00EE64CC"/>
    <w:rsid w:val="00EE69F3"/>
    <w:rsid w:val="00EE77C2"/>
    <w:rsid w:val="00EF076F"/>
    <w:rsid w:val="00EF07EF"/>
    <w:rsid w:val="00EF084E"/>
    <w:rsid w:val="00EF097F"/>
    <w:rsid w:val="00EF1312"/>
    <w:rsid w:val="00EF15FE"/>
    <w:rsid w:val="00EF190A"/>
    <w:rsid w:val="00EF1A78"/>
    <w:rsid w:val="00EF1D03"/>
    <w:rsid w:val="00EF2946"/>
    <w:rsid w:val="00EF31A1"/>
    <w:rsid w:val="00EF3221"/>
    <w:rsid w:val="00EF3265"/>
    <w:rsid w:val="00EF33A6"/>
    <w:rsid w:val="00EF3B50"/>
    <w:rsid w:val="00EF3EA6"/>
    <w:rsid w:val="00EF4317"/>
    <w:rsid w:val="00EF4471"/>
    <w:rsid w:val="00EF48C9"/>
    <w:rsid w:val="00EF52B5"/>
    <w:rsid w:val="00EF5D24"/>
    <w:rsid w:val="00EF6D8C"/>
    <w:rsid w:val="00EF6E12"/>
    <w:rsid w:val="00F007DB"/>
    <w:rsid w:val="00F00805"/>
    <w:rsid w:val="00F022DC"/>
    <w:rsid w:val="00F025C9"/>
    <w:rsid w:val="00F02971"/>
    <w:rsid w:val="00F02B71"/>
    <w:rsid w:val="00F031FE"/>
    <w:rsid w:val="00F03ECF"/>
    <w:rsid w:val="00F044E2"/>
    <w:rsid w:val="00F05E57"/>
    <w:rsid w:val="00F0679A"/>
    <w:rsid w:val="00F06C39"/>
    <w:rsid w:val="00F073ED"/>
    <w:rsid w:val="00F0C7F8"/>
    <w:rsid w:val="00F1020E"/>
    <w:rsid w:val="00F1149D"/>
    <w:rsid w:val="00F114F5"/>
    <w:rsid w:val="00F11DFE"/>
    <w:rsid w:val="00F12B26"/>
    <w:rsid w:val="00F12C1A"/>
    <w:rsid w:val="00F1349A"/>
    <w:rsid w:val="00F1371B"/>
    <w:rsid w:val="00F13D12"/>
    <w:rsid w:val="00F1458C"/>
    <w:rsid w:val="00F16C81"/>
    <w:rsid w:val="00F1757F"/>
    <w:rsid w:val="00F21A3C"/>
    <w:rsid w:val="00F23278"/>
    <w:rsid w:val="00F23357"/>
    <w:rsid w:val="00F2358C"/>
    <w:rsid w:val="00F23E40"/>
    <w:rsid w:val="00F25817"/>
    <w:rsid w:val="00F26553"/>
    <w:rsid w:val="00F26A79"/>
    <w:rsid w:val="00F27B84"/>
    <w:rsid w:val="00F30909"/>
    <w:rsid w:val="00F3188B"/>
    <w:rsid w:val="00F31D2F"/>
    <w:rsid w:val="00F3236E"/>
    <w:rsid w:val="00F324F5"/>
    <w:rsid w:val="00F328A6"/>
    <w:rsid w:val="00F34A94"/>
    <w:rsid w:val="00F3536B"/>
    <w:rsid w:val="00F35409"/>
    <w:rsid w:val="00F35574"/>
    <w:rsid w:val="00F356FA"/>
    <w:rsid w:val="00F361C4"/>
    <w:rsid w:val="00F36C14"/>
    <w:rsid w:val="00F37031"/>
    <w:rsid w:val="00F379A2"/>
    <w:rsid w:val="00F37F1F"/>
    <w:rsid w:val="00F40A71"/>
    <w:rsid w:val="00F40DB9"/>
    <w:rsid w:val="00F41928"/>
    <w:rsid w:val="00F41A73"/>
    <w:rsid w:val="00F41D47"/>
    <w:rsid w:val="00F4290C"/>
    <w:rsid w:val="00F43A67"/>
    <w:rsid w:val="00F43AB7"/>
    <w:rsid w:val="00F444EE"/>
    <w:rsid w:val="00F44558"/>
    <w:rsid w:val="00F44B2C"/>
    <w:rsid w:val="00F473A9"/>
    <w:rsid w:val="00F4754C"/>
    <w:rsid w:val="00F511A4"/>
    <w:rsid w:val="00F52AC4"/>
    <w:rsid w:val="00F530B4"/>
    <w:rsid w:val="00F5351B"/>
    <w:rsid w:val="00F5443B"/>
    <w:rsid w:val="00F55A1C"/>
    <w:rsid w:val="00F56741"/>
    <w:rsid w:val="00F56A63"/>
    <w:rsid w:val="00F57135"/>
    <w:rsid w:val="00F60958"/>
    <w:rsid w:val="00F609A7"/>
    <w:rsid w:val="00F6168B"/>
    <w:rsid w:val="00F61A85"/>
    <w:rsid w:val="00F626D1"/>
    <w:rsid w:val="00F63363"/>
    <w:rsid w:val="00F639B8"/>
    <w:rsid w:val="00F63C8A"/>
    <w:rsid w:val="00F65177"/>
    <w:rsid w:val="00F65A87"/>
    <w:rsid w:val="00F65B41"/>
    <w:rsid w:val="00F65D8C"/>
    <w:rsid w:val="00F67E93"/>
    <w:rsid w:val="00F67FE4"/>
    <w:rsid w:val="00F70153"/>
    <w:rsid w:val="00F702BF"/>
    <w:rsid w:val="00F70F36"/>
    <w:rsid w:val="00F72860"/>
    <w:rsid w:val="00F72C90"/>
    <w:rsid w:val="00F72ED5"/>
    <w:rsid w:val="00F74078"/>
    <w:rsid w:val="00F76D25"/>
    <w:rsid w:val="00F76D57"/>
    <w:rsid w:val="00F779CB"/>
    <w:rsid w:val="00F817AE"/>
    <w:rsid w:val="00F81DEC"/>
    <w:rsid w:val="00F81F54"/>
    <w:rsid w:val="00F827FE"/>
    <w:rsid w:val="00F83437"/>
    <w:rsid w:val="00F8349A"/>
    <w:rsid w:val="00F83546"/>
    <w:rsid w:val="00F835CD"/>
    <w:rsid w:val="00F83C43"/>
    <w:rsid w:val="00F845B4"/>
    <w:rsid w:val="00F84C9F"/>
    <w:rsid w:val="00F859E9"/>
    <w:rsid w:val="00F85DD2"/>
    <w:rsid w:val="00F85EA8"/>
    <w:rsid w:val="00F860EA"/>
    <w:rsid w:val="00F86218"/>
    <w:rsid w:val="00F875BD"/>
    <w:rsid w:val="00F87A93"/>
    <w:rsid w:val="00F87AC2"/>
    <w:rsid w:val="00F900CC"/>
    <w:rsid w:val="00F9056E"/>
    <w:rsid w:val="00F905C2"/>
    <w:rsid w:val="00F90642"/>
    <w:rsid w:val="00F91C85"/>
    <w:rsid w:val="00F92BE5"/>
    <w:rsid w:val="00F92CA1"/>
    <w:rsid w:val="00F93C43"/>
    <w:rsid w:val="00F94935"/>
    <w:rsid w:val="00F950FD"/>
    <w:rsid w:val="00F95777"/>
    <w:rsid w:val="00F96294"/>
    <w:rsid w:val="00F967F9"/>
    <w:rsid w:val="00F9742F"/>
    <w:rsid w:val="00F97715"/>
    <w:rsid w:val="00FA0391"/>
    <w:rsid w:val="00FA14BB"/>
    <w:rsid w:val="00FA1B0E"/>
    <w:rsid w:val="00FA1BC8"/>
    <w:rsid w:val="00FA1D68"/>
    <w:rsid w:val="00FA2444"/>
    <w:rsid w:val="00FA32B9"/>
    <w:rsid w:val="00FA3621"/>
    <w:rsid w:val="00FA37BD"/>
    <w:rsid w:val="00FA3860"/>
    <w:rsid w:val="00FA3C7A"/>
    <w:rsid w:val="00FA48FA"/>
    <w:rsid w:val="00FA51CE"/>
    <w:rsid w:val="00FA5D30"/>
    <w:rsid w:val="00FA6630"/>
    <w:rsid w:val="00FA677B"/>
    <w:rsid w:val="00FA6F9A"/>
    <w:rsid w:val="00FA72DC"/>
    <w:rsid w:val="00FB0659"/>
    <w:rsid w:val="00FB0790"/>
    <w:rsid w:val="00FB0BCF"/>
    <w:rsid w:val="00FB16D5"/>
    <w:rsid w:val="00FB1E43"/>
    <w:rsid w:val="00FB23BF"/>
    <w:rsid w:val="00FB299E"/>
    <w:rsid w:val="00FB2CE1"/>
    <w:rsid w:val="00FB4242"/>
    <w:rsid w:val="00FB59C9"/>
    <w:rsid w:val="00FB5F6F"/>
    <w:rsid w:val="00FB6267"/>
    <w:rsid w:val="00FB73A5"/>
    <w:rsid w:val="00FB76EF"/>
    <w:rsid w:val="00FB7E69"/>
    <w:rsid w:val="00FB7E8B"/>
    <w:rsid w:val="00FC0493"/>
    <w:rsid w:val="00FC0877"/>
    <w:rsid w:val="00FC0BD3"/>
    <w:rsid w:val="00FC1651"/>
    <w:rsid w:val="00FC1CA1"/>
    <w:rsid w:val="00FC2DC7"/>
    <w:rsid w:val="00FC3875"/>
    <w:rsid w:val="00FC3FD4"/>
    <w:rsid w:val="00FC455B"/>
    <w:rsid w:val="00FC4EE0"/>
    <w:rsid w:val="00FC508F"/>
    <w:rsid w:val="00FC607D"/>
    <w:rsid w:val="00FC6261"/>
    <w:rsid w:val="00FC75A1"/>
    <w:rsid w:val="00FC7F17"/>
    <w:rsid w:val="00FD12A1"/>
    <w:rsid w:val="00FD12E5"/>
    <w:rsid w:val="00FD1332"/>
    <w:rsid w:val="00FD515A"/>
    <w:rsid w:val="00FD5CD7"/>
    <w:rsid w:val="00FD6930"/>
    <w:rsid w:val="00FD7749"/>
    <w:rsid w:val="00FD7C85"/>
    <w:rsid w:val="00FE0E2B"/>
    <w:rsid w:val="00FE0F4F"/>
    <w:rsid w:val="00FE1269"/>
    <w:rsid w:val="00FE1424"/>
    <w:rsid w:val="00FE1541"/>
    <w:rsid w:val="00FE15C8"/>
    <w:rsid w:val="00FE1B9F"/>
    <w:rsid w:val="00FE236C"/>
    <w:rsid w:val="00FE23EB"/>
    <w:rsid w:val="00FE2A1E"/>
    <w:rsid w:val="00FE30DE"/>
    <w:rsid w:val="00FE32B8"/>
    <w:rsid w:val="00FE4870"/>
    <w:rsid w:val="00FE4D11"/>
    <w:rsid w:val="00FE6418"/>
    <w:rsid w:val="00FE6DE3"/>
    <w:rsid w:val="00FE747C"/>
    <w:rsid w:val="00FE7C82"/>
    <w:rsid w:val="00FE7DDE"/>
    <w:rsid w:val="00FE7FB5"/>
    <w:rsid w:val="00FF20DE"/>
    <w:rsid w:val="00FF21A4"/>
    <w:rsid w:val="00FF2B04"/>
    <w:rsid w:val="00FF3439"/>
    <w:rsid w:val="00FF3CD3"/>
    <w:rsid w:val="00FF3FC0"/>
    <w:rsid w:val="00FF420E"/>
    <w:rsid w:val="00FF54FB"/>
    <w:rsid w:val="00FF6078"/>
    <w:rsid w:val="00FF60FA"/>
    <w:rsid w:val="00FF6EC8"/>
    <w:rsid w:val="00FF6FF0"/>
    <w:rsid w:val="00FF7A78"/>
    <w:rsid w:val="02C310DD"/>
    <w:rsid w:val="02D74296"/>
    <w:rsid w:val="0384A4F4"/>
    <w:rsid w:val="054AC340"/>
    <w:rsid w:val="0554D6A7"/>
    <w:rsid w:val="05BCE090"/>
    <w:rsid w:val="06348718"/>
    <w:rsid w:val="080C0972"/>
    <w:rsid w:val="08887307"/>
    <w:rsid w:val="08CDEB9C"/>
    <w:rsid w:val="091950BF"/>
    <w:rsid w:val="096C1219"/>
    <w:rsid w:val="0A8CD193"/>
    <w:rsid w:val="0AA3C29E"/>
    <w:rsid w:val="0AC14C1E"/>
    <w:rsid w:val="0B29293E"/>
    <w:rsid w:val="0B35E624"/>
    <w:rsid w:val="0C9C0C13"/>
    <w:rsid w:val="0CE33308"/>
    <w:rsid w:val="0D72B582"/>
    <w:rsid w:val="0DFAC823"/>
    <w:rsid w:val="0E20B200"/>
    <w:rsid w:val="0E6CE0AC"/>
    <w:rsid w:val="0E803EE1"/>
    <w:rsid w:val="0F1C063E"/>
    <w:rsid w:val="0FB64EBE"/>
    <w:rsid w:val="0FD49333"/>
    <w:rsid w:val="0FE096A7"/>
    <w:rsid w:val="10A58329"/>
    <w:rsid w:val="10E36EF6"/>
    <w:rsid w:val="1141BC47"/>
    <w:rsid w:val="114B9F39"/>
    <w:rsid w:val="116FE32B"/>
    <w:rsid w:val="11E520C5"/>
    <w:rsid w:val="123D78F2"/>
    <w:rsid w:val="12DC42EF"/>
    <w:rsid w:val="139CE142"/>
    <w:rsid w:val="13F772E2"/>
    <w:rsid w:val="1401FF2C"/>
    <w:rsid w:val="14BCF72E"/>
    <w:rsid w:val="1538B1A3"/>
    <w:rsid w:val="1616524D"/>
    <w:rsid w:val="17637977"/>
    <w:rsid w:val="17897526"/>
    <w:rsid w:val="17A0A34B"/>
    <w:rsid w:val="19254587"/>
    <w:rsid w:val="1935370C"/>
    <w:rsid w:val="19AD5319"/>
    <w:rsid w:val="1A64B7DE"/>
    <w:rsid w:val="1C634B32"/>
    <w:rsid w:val="1C722514"/>
    <w:rsid w:val="1D5A18CD"/>
    <w:rsid w:val="1DF0168B"/>
    <w:rsid w:val="1E43DEB7"/>
    <w:rsid w:val="1E7AD071"/>
    <w:rsid w:val="1EDA88F7"/>
    <w:rsid w:val="1F020CCB"/>
    <w:rsid w:val="1F964FF9"/>
    <w:rsid w:val="2019467C"/>
    <w:rsid w:val="22AD1155"/>
    <w:rsid w:val="22E86A0B"/>
    <w:rsid w:val="230EF622"/>
    <w:rsid w:val="23378E96"/>
    <w:rsid w:val="23BAF292"/>
    <w:rsid w:val="23BCC6E4"/>
    <w:rsid w:val="247968AD"/>
    <w:rsid w:val="24A70782"/>
    <w:rsid w:val="2578BA39"/>
    <w:rsid w:val="25E84DA1"/>
    <w:rsid w:val="260432DE"/>
    <w:rsid w:val="263BE2E7"/>
    <w:rsid w:val="2717B7C9"/>
    <w:rsid w:val="2721C556"/>
    <w:rsid w:val="273CA30A"/>
    <w:rsid w:val="279F661F"/>
    <w:rsid w:val="281C0E4E"/>
    <w:rsid w:val="286CB7CF"/>
    <w:rsid w:val="287DB57B"/>
    <w:rsid w:val="29062076"/>
    <w:rsid w:val="2A2B288F"/>
    <w:rsid w:val="2A45C4E8"/>
    <w:rsid w:val="2B056624"/>
    <w:rsid w:val="2B77B337"/>
    <w:rsid w:val="2C1FA512"/>
    <w:rsid w:val="2C4B9061"/>
    <w:rsid w:val="2C4C85EA"/>
    <w:rsid w:val="2CB406E1"/>
    <w:rsid w:val="2EA4750B"/>
    <w:rsid w:val="2EFF99F7"/>
    <w:rsid w:val="2F1A6E13"/>
    <w:rsid w:val="2FF65926"/>
    <w:rsid w:val="30864B9A"/>
    <w:rsid w:val="30ADF2A5"/>
    <w:rsid w:val="30BCD320"/>
    <w:rsid w:val="310D82AC"/>
    <w:rsid w:val="32C14DE7"/>
    <w:rsid w:val="32CC0EAB"/>
    <w:rsid w:val="32FCA2DC"/>
    <w:rsid w:val="33BCE62D"/>
    <w:rsid w:val="3486EF3C"/>
    <w:rsid w:val="34C70320"/>
    <w:rsid w:val="351DD21F"/>
    <w:rsid w:val="353CB8AC"/>
    <w:rsid w:val="3564B7D7"/>
    <w:rsid w:val="3735DC5B"/>
    <w:rsid w:val="3809EE2F"/>
    <w:rsid w:val="3810D432"/>
    <w:rsid w:val="389844D6"/>
    <w:rsid w:val="38C0AA13"/>
    <w:rsid w:val="38CF57A0"/>
    <w:rsid w:val="3905B2C3"/>
    <w:rsid w:val="39E2C473"/>
    <w:rsid w:val="3A4EEE0D"/>
    <w:rsid w:val="3E31EF16"/>
    <w:rsid w:val="3E344C86"/>
    <w:rsid w:val="3E7AC461"/>
    <w:rsid w:val="3F348F51"/>
    <w:rsid w:val="3F37B501"/>
    <w:rsid w:val="3F4B0495"/>
    <w:rsid w:val="401E463A"/>
    <w:rsid w:val="4061F639"/>
    <w:rsid w:val="41365137"/>
    <w:rsid w:val="42BF3877"/>
    <w:rsid w:val="455D9F81"/>
    <w:rsid w:val="45D1C86E"/>
    <w:rsid w:val="46353671"/>
    <w:rsid w:val="46452B77"/>
    <w:rsid w:val="471DE90C"/>
    <w:rsid w:val="472D612C"/>
    <w:rsid w:val="47C04EC9"/>
    <w:rsid w:val="484B464B"/>
    <w:rsid w:val="4861AC87"/>
    <w:rsid w:val="49091612"/>
    <w:rsid w:val="49273B3F"/>
    <w:rsid w:val="49610FD8"/>
    <w:rsid w:val="49E716AC"/>
    <w:rsid w:val="4A9E050E"/>
    <w:rsid w:val="4B0EC14D"/>
    <w:rsid w:val="4B56EACA"/>
    <w:rsid w:val="4B5B815C"/>
    <w:rsid w:val="4B77CFD3"/>
    <w:rsid w:val="4B82E70D"/>
    <w:rsid w:val="4C3FA3BF"/>
    <w:rsid w:val="4CBC4342"/>
    <w:rsid w:val="4D0A957F"/>
    <w:rsid w:val="4D710F9B"/>
    <w:rsid w:val="4E26E52D"/>
    <w:rsid w:val="4E923291"/>
    <w:rsid w:val="4F0481C7"/>
    <w:rsid w:val="4F0C6B97"/>
    <w:rsid w:val="506E0D32"/>
    <w:rsid w:val="51A3CC42"/>
    <w:rsid w:val="539B89A0"/>
    <w:rsid w:val="53B390E3"/>
    <w:rsid w:val="53B663BA"/>
    <w:rsid w:val="53CF23FC"/>
    <w:rsid w:val="53F0E876"/>
    <w:rsid w:val="540E90E9"/>
    <w:rsid w:val="5463087A"/>
    <w:rsid w:val="54AE2CCA"/>
    <w:rsid w:val="55A4E693"/>
    <w:rsid w:val="562AB9A3"/>
    <w:rsid w:val="56EF490D"/>
    <w:rsid w:val="571A4869"/>
    <w:rsid w:val="5743B5BD"/>
    <w:rsid w:val="58673422"/>
    <w:rsid w:val="58BF0A3A"/>
    <w:rsid w:val="5AB210D0"/>
    <w:rsid w:val="5CE9FB04"/>
    <w:rsid w:val="5DFFF4A6"/>
    <w:rsid w:val="5EEB4A2F"/>
    <w:rsid w:val="5F11D339"/>
    <w:rsid w:val="5F51102F"/>
    <w:rsid w:val="5F597562"/>
    <w:rsid w:val="5FED932E"/>
    <w:rsid w:val="6081F437"/>
    <w:rsid w:val="611602F0"/>
    <w:rsid w:val="61188577"/>
    <w:rsid w:val="6134E05D"/>
    <w:rsid w:val="61B4E450"/>
    <w:rsid w:val="628BAA95"/>
    <w:rsid w:val="64A73DF1"/>
    <w:rsid w:val="6527F796"/>
    <w:rsid w:val="653C1ED1"/>
    <w:rsid w:val="666481AB"/>
    <w:rsid w:val="679C5A53"/>
    <w:rsid w:val="6819D9C8"/>
    <w:rsid w:val="683D50DD"/>
    <w:rsid w:val="687647BD"/>
    <w:rsid w:val="688C57A1"/>
    <w:rsid w:val="68D528AE"/>
    <w:rsid w:val="69C71680"/>
    <w:rsid w:val="69D9213E"/>
    <w:rsid w:val="6A93249F"/>
    <w:rsid w:val="6A935734"/>
    <w:rsid w:val="6ABE3376"/>
    <w:rsid w:val="6B09F6B7"/>
    <w:rsid w:val="6B62A67A"/>
    <w:rsid w:val="6C37C00D"/>
    <w:rsid w:val="6C6F450F"/>
    <w:rsid w:val="6C9892A4"/>
    <w:rsid w:val="6CD22685"/>
    <w:rsid w:val="6CE58C9E"/>
    <w:rsid w:val="6E59608B"/>
    <w:rsid w:val="6F18C513"/>
    <w:rsid w:val="70DBE5F7"/>
    <w:rsid w:val="711BCFCA"/>
    <w:rsid w:val="7204BDAA"/>
    <w:rsid w:val="72AF2774"/>
    <w:rsid w:val="733160DA"/>
    <w:rsid w:val="73BE3C95"/>
    <w:rsid w:val="73E517CD"/>
    <w:rsid w:val="7530677E"/>
    <w:rsid w:val="753F3729"/>
    <w:rsid w:val="755987FD"/>
    <w:rsid w:val="755C7D61"/>
    <w:rsid w:val="75BC30E3"/>
    <w:rsid w:val="768292FB"/>
    <w:rsid w:val="769B99EE"/>
    <w:rsid w:val="76F1015D"/>
    <w:rsid w:val="76F3851C"/>
    <w:rsid w:val="77146D64"/>
    <w:rsid w:val="7769703A"/>
    <w:rsid w:val="777D5977"/>
    <w:rsid w:val="77E2AC58"/>
    <w:rsid w:val="781E635C"/>
    <w:rsid w:val="784D074C"/>
    <w:rsid w:val="78C88BE5"/>
    <w:rsid w:val="7905409B"/>
    <w:rsid w:val="79492E30"/>
    <w:rsid w:val="79E6E346"/>
    <w:rsid w:val="7A084DEA"/>
    <w:rsid w:val="7A0A8E32"/>
    <w:rsid w:val="7A413927"/>
    <w:rsid w:val="7B120D64"/>
    <w:rsid w:val="7DF09FA2"/>
    <w:rsid w:val="7E0976BA"/>
    <w:rsid w:val="7F02236C"/>
    <w:rsid w:val="7F592FAE"/>
    <w:rsid w:val="7F93FF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2C390A"/>
  <w15:docId w15:val="{29191CFD-E43F-4394-9637-180EE451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A5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qFormat/>
    <w:rsid w:val="00372D78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aliases w:val="Greeting"/>
    <w:basedOn w:val="Normal"/>
    <w:next w:val="Normal"/>
    <w:link w:val="Overskrift2Tegn"/>
    <w:qFormat/>
    <w:rsid w:val="003B4699"/>
    <w:pPr>
      <w:keepNext/>
      <w:keepLines/>
      <w:spacing w:before="360"/>
      <w:outlineLvl w:val="1"/>
    </w:pPr>
    <w:rPr>
      <w:rFonts w:eastAsiaTheme="majorEastAsia" w:cstheme="majorBidi"/>
      <w:sz w:val="28"/>
      <w:szCs w:val="32"/>
      <w:shd w:val="clear" w:color="auto" w:fill="FFFFFF"/>
      <w:lang w:val="fr-FR"/>
    </w:rPr>
  </w:style>
  <w:style w:type="paragraph" w:styleId="Overskrift3">
    <w:name w:val="heading 3"/>
    <w:aliases w:val="Regards"/>
    <w:basedOn w:val="Normal"/>
    <w:next w:val="Normal"/>
    <w:link w:val="Overskrift3Tegn"/>
    <w:qFormat/>
    <w:rsid w:val="00DE2D33"/>
    <w:pPr>
      <w:keepNext/>
      <w:keepLines/>
      <w:spacing w:before="360"/>
      <w:outlineLvl w:val="2"/>
    </w:pPr>
    <w:rPr>
      <w:rFonts w:eastAsiaTheme="majorEastAsia" w:cstheme="majorBidi"/>
    </w:rPr>
  </w:style>
  <w:style w:type="paragraph" w:styleId="Overskrift4">
    <w:name w:val="heading 4"/>
    <w:basedOn w:val="Normal"/>
    <w:next w:val="Normal"/>
    <w:link w:val="Overskrift4Tegn"/>
    <w:rsid w:val="000540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A3B3E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F69E3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F69E3"/>
    <w:rPr>
      <w:rFonts w:ascii="Volvo Sans Pro" w:eastAsia="Times New Roman" w:hAnsi="Volvo Sans Pro" w:cs="Times New Roman"/>
      <w:color w:val="5C5C54"/>
      <w:szCs w:val="24"/>
      <w:lang w:val="en-GB"/>
    </w:rPr>
  </w:style>
  <w:style w:type="paragraph" w:styleId="Bunntekst">
    <w:name w:val="footer"/>
    <w:basedOn w:val="Normal"/>
    <w:link w:val="BunntekstTegn"/>
    <w:unhideWhenUsed/>
    <w:rsid w:val="00AF69E3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rsid w:val="00AF69E3"/>
    <w:rPr>
      <w:rFonts w:ascii="Volvo Sans Pro" w:eastAsia="Times New Roman" w:hAnsi="Volvo Sans Pro" w:cs="Times New Roman"/>
      <w:color w:val="5C5C54"/>
      <w:szCs w:val="24"/>
      <w:lang w:val="en-GB"/>
    </w:rPr>
  </w:style>
  <w:style w:type="paragraph" w:customStyle="1" w:styleId="Template-Address">
    <w:name w:val="Template - Address"/>
    <w:basedOn w:val="Normal"/>
    <w:semiHidden/>
    <w:rsid w:val="008B4030"/>
    <w:pPr>
      <w:spacing w:line="200" w:lineRule="atLeast"/>
    </w:pPr>
    <w:rPr>
      <w:rFonts w:ascii="VolvoSans" w:hAnsi="VolvoSans"/>
      <w:noProof/>
      <w:sz w:val="12"/>
    </w:rPr>
  </w:style>
  <w:style w:type="character" w:customStyle="1" w:styleId="Overskrift1Tegn">
    <w:name w:val="Overskrift 1 Tegn"/>
    <w:basedOn w:val="Standardskriftforavsnitt"/>
    <w:link w:val="Overskrift1"/>
    <w:rsid w:val="00372D78"/>
    <w:rPr>
      <w:rFonts w:ascii="Arial" w:eastAsiaTheme="majorEastAsia" w:hAnsi="Arial" w:cstheme="majorBidi"/>
      <w:sz w:val="32"/>
      <w:szCs w:val="32"/>
      <w:lang w:val="en-GB"/>
    </w:rPr>
  </w:style>
  <w:style w:type="character" w:customStyle="1" w:styleId="Overskrift2Tegn">
    <w:name w:val="Overskrift 2 Tegn"/>
    <w:aliases w:val="Greeting Tegn"/>
    <w:basedOn w:val="Standardskriftforavsnitt"/>
    <w:link w:val="Overskrift2"/>
    <w:rsid w:val="003B4699"/>
    <w:rPr>
      <w:rFonts w:ascii="Volvo Novum" w:eastAsiaTheme="majorEastAsia" w:hAnsi="Volvo Novum" w:cstheme="majorBidi"/>
      <w:sz w:val="28"/>
      <w:szCs w:val="32"/>
      <w:lang w:val="fr-FR"/>
    </w:rPr>
  </w:style>
  <w:style w:type="character" w:customStyle="1" w:styleId="Overskrift3Tegn">
    <w:name w:val="Overskrift 3 Tegn"/>
    <w:aliases w:val="Regards Tegn"/>
    <w:basedOn w:val="Standardskriftforavsnitt"/>
    <w:link w:val="Overskrift3"/>
    <w:rsid w:val="00DE2D33"/>
    <w:rPr>
      <w:rFonts w:ascii="Arial" w:eastAsiaTheme="majorEastAsia" w:hAnsi="Arial" w:cstheme="majorBidi"/>
      <w:sz w:val="20"/>
      <w:lang w:val="en-GB"/>
    </w:rPr>
  </w:style>
  <w:style w:type="character" w:styleId="Hyperkobling">
    <w:name w:val="Hyperlink"/>
    <w:basedOn w:val="Standardskriftforavsnitt"/>
    <w:uiPriority w:val="99"/>
    <w:unhideWhenUsed/>
    <w:rsid w:val="00024058"/>
    <w:rPr>
      <w:color w:val="auto"/>
      <w:u w:val="none"/>
    </w:rPr>
  </w:style>
  <w:style w:type="character" w:customStyle="1" w:styleId="Overskrift4Tegn">
    <w:name w:val="Overskrift 4 Tegn"/>
    <w:basedOn w:val="Standardskriftforavsnitt"/>
    <w:link w:val="Overskrift4"/>
    <w:rsid w:val="000540B8"/>
    <w:rPr>
      <w:rFonts w:asciiTheme="majorHAnsi" w:eastAsiaTheme="majorEastAsia" w:hAnsiTheme="majorHAnsi" w:cstheme="majorBidi"/>
      <w:i/>
      <w:iCs/>
      <w:color w:val="3A3B3E" w:themeColor="accent1" w:themeShade="BF"/>
      <w:lang w:val="en-GB"/>
    </w:rPr>
  </w:style>
  <w:style w:type="character" w:styleId="Plassholdertekst">
    <w:name w:val="Placeholder Text"/>
    <w:basedOn w:val="Standardskriftforavsnitt"/>
    <w:rsid w:val="0056475A"/>
    <w:rPr>
      <w:color w:val="808080"/>
    </w:rPr>
  </w:style>
  <w:style w:type="paragraph" w:customStyle="1" w:styleId="Footertext">
    <w:name w:val="Footer text"/>
    <w:basedOn w:val="Normal"/>
    <w:link w:val="FootertextChar"/>
    <w:qFormat/>
    <w:rsid w:val="003B4699"/>
    <w:pPr>
      <w:framePr w:hSpace="142" w:vSpace="567" w:wrap="around" w:vAnchor="page" w:hAnchor="page" w:x="852" w:yAlign="bottom"/>
      <w:suppressOverlap/>
    </w:pPr>
    <w:rPr>
      <w:noProof/>
      <w:sz w:val="12"/>
    </w:rPr>
  </w:style>
  <w:style w:type="character" w:customStyle="1" w:styleId="FootertextChar">
    <w:name w:val="Footer text Char"/>
    <w:basedOn w:val="Standardskriftforavsnitt"/>
    <w:link w:val="Footertext"/>
    <w:rsid w:val="003B4699"/>
    <w:rPr>
      <w:rFonts w:ascii="Volvo Novum" w:eastAsia="Times New Roman" w:hAnsi="Volvo Novum" w:cs="Times New Roman"/>
      <w:noProof/>
      <w:sz w:val="12"/>
      <w:lang w:val="en-GB"/>
    </w:rPr>
  </w:style>
  <w:style w:type="paragraph" w:styleId="Bobletekst">
    <w:name w:val="Balloon Text"/>
    <w:basedOn w:val="Normal"/>
    <w:link w:val="BobletekstTegn"/>
    <w:semiHidden/>
    <w:unhideWhenUsed/>
    <w:rsid w:val="009C32E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9C32E0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Addressfield">
    <w:name w:val="Address field"/>
    <w:basedOn w:val="Normal"/>
    <w:qFormat/>
    <w:rsid w:val="003B4699"/>
  </w:style>
  <w:style w:type="character" w:styleId="Merknadsreferanse">
    <w:name w:val="annotation reference"/>
    <w:basedOn w:val="Standardskriftforavsnitt"/>
    <w:uiPriority w:val="99"/>
    <w:semiHidden/>
    <w:unhideWhenUsed/>
    <w:rsid w:val="00DE6F5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E6F55"/>
  </w:style>
  <w:style w:type="character" w:customStyle="1" w:styleId="MerknadstekstTegn">
    <w:name w:val="Merknadstekst Tegn"/>
    <w:basedOn w:val="Standardskriftforavsnitt"/>
    <w:link w:val="Merknadstekst"/>
    <w:uiPriority w:val="99"/>
    <w:rsid w:val="00DE6F55"/>
    <w:rPr>
      <w:rFonts w:ascii="Arial" w:eastAsia="Times New Roman" w:hAnsi="Arial" w:cs="Times New Roman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DE6F55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DE6F55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customStyle="1" w:styleId="Bodycopy">
    <w:name w:val="Body copy"/>
    <w:basedOn w:val="Normal"/>
    <w:link w:val="BodycopyChar"/>
    <w:qFormat/>
    <w:rsid w:val="003B4699"/>
    <w:pPr>
      <w:spacing w:after="120"/>
    </w:pPr>
    <w:rPr>
      <w:rFonts w:eastAsiaTheme="minorHAnsi" w:cstheme="minorBidi"/>
      <w:shd w:val="clear" w:color="auto" w:fill="FFFFFF"/>
      <w:lang w:val="fr-FR"/>
    </w:rPr>
  </w:style>
  <w:style w:type="character" w:customStyle="1" w:styleId="BodycopyChar">
    <w:name w:val="Body copy Char"/>
    <w:basedOn w:val="Standardskriftforavsnitt"/>
    <w:link w:val="Bodycopy"/>
    <w:rsid w:val="003B4699"/>
    <w:rPr>
      <w:rFonts w:ascii="Volvo Novum" w:hAnsi="Volvo Novum"/>
      <w:sz w:val="22"/>
      <w:lang w:val="fr-FR"/>
    </w:rPr>
  </w:style>
  <w:style w:type="character" w:styleId="Ulstomtale">
    <w:name w:val="Unresolved Mention"/>
    <w:basedOn w:val="Standardskriftforavsnitt"/>
    <w:uiPriority w:val="99"/>
    <w:semiHidden/>
    <w:unhideWhenUsed/>
    <w:rsid w:val="00CD7D01"/>
    <w:rPr>
      <w:color w:val="605E5C"/>
      <w:shd w:val="clear" w:color="auto" w:fill="E1DFDD"/>
    </w:rPr>
  </w:style>
  <w:style w:type="paragraph" w:customStyle="1" w:styleId="Press">
    <w:name w:val="Press"/>
    <w:basedOn w:val="Overskrift4"/>
    <w:autoRedefine/>
    <w:rsid w:val="00DB028F"/>
    <w:pPr>
      <w:keepLines w:val="0"/>
      <w:spacing w:before="300" w:after="600"/>
      <w:ind w:right="13"/>
    </w:pPr>
    <w:rPr>
      <w:rFonts w:ascii="Volvo Novum SemiLight" w:eastAsia="Times New Roman" w:hAnsi="Volvo Novum SemiLight" w:cs="Times New Roman"/>
      <w:b/>
      <w:i w:val="0"/>
      <w:iCs w:val="0"/>
      <w:color w:val="auto"/>
      <w:lang w:val="pt-BR"/>
    </w:rPr>
  </w:style>
  <w:style w:type="paragraph" w:styleId="NormalWeb">
    <w:name w:val="Normal (Web)"/>
    <w:basedOn w:val="Normal"/>
    <w:uiPriority w:val="99"/>
    <w:unhideWhenUsed/>
    <w:rsid w:val="00804A5D"/>
    <w:pPr>
      <w:spacing w:before="100" w:beforeAutospacing="1" w:after="100" w:afterAutospacing="1"/>
    </w:pPr>
    <w:rPr>
      <w:rFonts w:eastAsia="Calibri"/>
      <w:sz w:val="24"/>
      <w:szCs w:val="24"/>
      <w:lang w:eastAsia="sv-SE"/>
    </w:rPr>
  </w:style>
  <w:style w:type="paragraph" w:customStyle="1" w:styleId="VolvoAddress">
    <w:name w:val="VolvoAddress"/>
    <w:basedOn w:val="Bunntekst"/>
    <w:rsid w:val="00695BFB"/>
    <w:pPr>
      <w:tabs>
        <w:tab w:val="clear" w:pos="4703"/>
        <w:tab w:val="clear" w:pos="9406"/>
        <w:tab w:val="center" w:pos="4281"/>
        <w:tab w:val="right" w:pos="8562"/>
      </w:tabs>
      <w:spacing w:line="160" w:lineRule="atLeast"/>
    </w:pPr>
    <w:rPr>
      <w:rFonts w:ascii="VolvoSans" w:eastAsia="SimSun" w:hAnsi="VolvoSans"/>
      <w:noProof/>
      <w:sz w:val="14"/>
      <w:szCs w:val="24"/>
      <w:lang w:val="en-US"/>
    </w:rPr>
  </w:style>
  <w:style w:type="paragraph" w:customStyle="1" w:styleId="VolvoAddressBold">
    <w:name w:val="VolvoAddressBold"/>
    <w:basedOn w:val="VolvoAddress"/>
    <w:rsid w:val="00695BFB"/>
    <w:rPr>
      <w:b/>
    </w:rPr>
  </w:style>
  <w:style w:type="paragraph" w:customStyle="1" w:styleId="VolvoWebAdd">
    <w:name w:val="VolvoWebAdd"/>
    <w:basedOn w:val="VolvoAddress"/>
    <w:rsid w:val="00695BFB"/>
    <w:pPr>
      <w:spacing w:after="20"/>
    </w:pPr>
    <w:rPr>
      <w:rFonts w:ascii="Arial" w:hAnsi="Arial"/>
      <w:sz w:val="12"/>
    </w:rPr>
  </w:style>
  <w:style w:type="paragraph" w:styleId="Bildetekst">
    <w:name w:val="caption"/>
    <w:basedOn w:val="Normal"/>
    <w:next w:val="Normal"/>
    <w:qFormat/>
    <w:rsid w:val="00755FF2"/>
    <w:rPr>
      <w:rFonts w:eastAsia="Batang"/>
      <w:b/>
      <w:bCs/>
    </w:rPr>
  </w:style>
  <w:style w:type="paragraph" w:customStyle="1" w:styleId="p1">
    <w:name w:val="p1"/>
    <w:basedOn w:val="Normal"/>
    <w:rsid w:val="0000428A"/>
    <w:rPr>
      <w:rFonts w:ascii="Helvetica Neue" w:eastAsiaTheme="minorHAnsi" w:hAnsi="Helvetica Neue" w:cs="Calibri"/>
      <w:lang w:val="en-US"/>
    </w:rPr>
  </w:style>
  <w:style w:type="paragraph" w:styleId="Revisjon">
    <w:name w:val="Revision"/>
    <w:hidden/>
    <w:semiHidden/>
    <w:rsid w:val="00DB3900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Listeavsnitt">
    <w:name w:val="List Paragraph"/>
    <w:basedOn w:val="Normal"/>
    <w:qFormat/>
    <w:rsid w:val="00DF76CB"/>
    <w:pPr>
      <w:ind w:left="720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eop">
    <w:name w:val="eop"/>
    <w:basedOn w:val="Standardskriftforavsnitt"/>
    <w:rsid w:val="00AA5C9E"/>
  </w:style>
  <w:style w:type="character" w:styleId="Fulgthyperkobling">
    <w:name w:val="FollowedHyperlink"/>
    <w:basedOn w:val="Standardskriftforavsnitt"/>
    <w:semiHidden/>
    <w:unhideWhenUsed/>
    <w:rsid w:val="00440500"/>
    <w:rPr>
      <w:color w:val="99999B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CB6E37"/>
    <w:rPr>
      <w:b/>
      <w:bCs/>
    </w:rPr>
  </w:style>
  <w:style w:type="character" w:customStyle="1" w:styleId="glossary-link">
    <w:name w:val="glossary-link"/>
    <w:basedOn w:val="Standardskriftforavsnitt"/>
    <w:rsid w:val="00376026"/>
  </w:style>
  <w:style w:type="paragraph" w:customStyle="1" w:styleId="paragraph">
    <w:name w:val="paragraph"/>
    <w:basedOn w:val="Normal"/>
    <w:rsid w:val="0094228E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normaltextrun">
    <w:name w:val="normaltextrun"/>
    <w:basedOn w:val="Standardskriftforavsnitt"/>
    <w:rsid w:val="0094228E"/>
  </w:style>
  <w:style w:type="character" w:styleId="Smartkobling">
    <w:name w:val="Smart Link"/>
    <w:basedOn w:val="Standardskriftforavsnitt"/>
    <w:uiPriority w:val="99"/>
    <w:semiHidden/>
    <w:unhideWhenUsed/>
    <w:rsid w:val="00921253"/>
    <w:rPr>
      <w:color w:val="0000FF"/>
      <w:u w:val="single"/>
      <w:shd w:val="clear" w:color="auto" w:fill="F3F2F1"/>
    </w:rPr>
  </w:style>
  <w:style w:type="character" w:styleId="Omtale">
    <w:name w:val="Mention"/>
    <w:basedOn w:val="Standardskriftforavsnitt"/>
    <w:uiPriority w:val="99"/>
    <w:unhideWhenUsed/>
    <w:rsid w:val="00DE3210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Standardskriftforavsnitt"/>
    <w:rsid w:val="007C605F"/>
  </w:style>
  <w:style w:type="paragraph" w:customStyle="1" w:styleId="press0">
    <w:name w:val="press"/>
    <w:basedOn w:val="Normal"/>
    <w:rsid w:val="00685DA8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ellrutenett">
    <w:name w:val="Table Grid"/>
    <w:basedOn w:val="Vanligtabel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3154">
          <w:marLeft w:val="446"/>
          <w:marRight w:val="0"/>
          <w:marTop w:val="2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59291\OneDrive%20-%20Volvo%20Group\01.%20Brand\New%20logo%20material\Spread%20Word%20Mark%20Word%20templates\Volvo%20Spread%20-%20Letter%20A4.dotx" TargetMode="External"/></Relationships>
</file>

<file path=word/theme/theme1.xml><?xml version="1.0" encoding="utf-8"?>
<a:theme xmlns:a="http://schemas.openxmlformats.org/drawingml/2006/main" name="Office-tema">
  <a:themeElements>
    <a:clrScheme name="Volvo">
      <a:dk1>
        <a:sysClr val="windowText" lastClr="000000"/>
      </a:dk1>
      <a:lt1>
        <a:sysClr val="window" lastClr="FFFFFF"/>
      </a:lt1>
      <a:dk2>
        <a:srgbClr val="1D3342"/>
      </a:dk2>
      <a:lt2>
        <a:srgbClr val="C3D5E5"/>
      </a:lt2>
      <a:accent1>
        <a:srgbClr val="4E5054"/>
      </a:accent1>
      <a:accent2>
        <a:srgbClr val="99999B"/>
      </a:accent2>
      <a:accent3>
        <a:srgbClr val="495662"/>
      </a:accent3>
      <a:accent4>
        <a:srgbClr val="5B7F95"/>
      </a:accent4>
      <a:accent5>
        <a:srgbClr val="4BACC6"/>
      </a:accent5>
      <a:accent6>
        <a:srgbClr val="D4D1C3"/>
      </a:accent6>
      <a:hlink>
        <a:srgbClr val="5B7F95"/>
      </a:hlink>
      <a:folHlink>
        <a:srgbClr val="99999B"/>
      </a:folHlink>
    </a:clrScheme>
    <a:fontScheme name="Volvo WD2">
      <a:majorFont>
        <a:latin typeface="Volvo Sans Pro"/>
        <a:ea typeface=""/>
        <a:cs typeface=""/>
      </a:majorFont>
      <a:minorFont>
        <a:latin typeface="Volvo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llaboration Document" ma:contentTypeID="0x0101007A60771C5753A247A9E629B69FD0F51E08007F3B120B09D9C24DB373C8917BC6C618" ma:contentTypeVersion="27" ma:contentTypeDescription="Create a new document." ma:contentTypeScope="" ma:versionID="2260b6ec4eea8a2f5cc58d2518301e3e">
  <xsd:schema xmlns:xsd="http://www.w3.org/2001/XMLSchema" xmlns:xs="http://www.w3.org/2001/XMLSchema" xmlns:p="http://schemas.microsoft.com/office/2006/metadata/properties" xmlns:ns2="d1559467-6048-4796-a800-64f3ec04da7d" xmlns:ns3="6f8aa006-cfdc-4c5b-a479-3a537bd17752" xmlns:ns4="2af3b793-b434-4d1f-abd1-55ce4b5242b1" targetNamespace="http://schemas.microsoft.com/office/2006/metadata/properties" ma:root="true" ma:fieldsID="f2737d8bd539cf550f4d3bcfb25d6635" ns2:_="" ns3:_="" ns4:_="">
    <xsd:import namespace="d1559467-6048-4796-a800-64f3ec04da7d"/>
    <xsd:import namespace="6f8aa006-cfdc-4c5b-a479-3a537bd17752"/>
    <xsd:import namespace="2af3b793-b434-4d1f-abd1-55ce4b5242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ranslatedL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59467-6048-4796-a800-64f3ec04d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7bda035-400f-4ee0-8922-1075bdfe8b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nslatedLang" ma:index="24" nillable="true" ma:displayName="Translated Language" ma:internalName="TranslatedLa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aa006-cfdc-4c5b-a479-3a537bd177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3b793-b434-4d1f-abd1-55ce4b5242b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af8eb1a-4781-4e96-a23b-bda107249f67}" ma:internalName="TaxCatchAll" ma:showField="CatchAllData" ma:web="6f8aa006-cfdc-4c5b-a479-3a537bd17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3b793-b434-4d1f-abd1-55ce4b5242b1" xsi:nil="true"/>
    <lcf76f155ced4ddcb4097134ff3c332f xmlns="d1559467-6048-4796-a800-64f3ec04da7d">
      <Terms xmlns="http://schemas.microsoft.com/office/infopath/2007/PartnerControls"/>
    </lcf76f155ced4ddcb4097134ff3c332f>
    <TranslatedLang xmlns="d1559467-6048-4796-a800-64f3ec04da7d" xsi:nil="true"/>
    <SharedWithUsers xmlns="6f8aa006-cfdc-4c5b-a479-3a537bd1775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BDE7C-EF28-4BE1-B007-555DE174C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59467-6048-4796-a800-64f3ec04da7d"/>
    <ds:schemaRef ds:uri="6f8aa006-cfdc-4c5b-a479-3a537bd17752"/>
    <ds:schemaRef ds:uri="2af3b793-b434-4d1f-abd1-55ce4b524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7972BC-2ADE-4430-9A33-1A44D9DA68EC}">
  <ds:schemaRefs>
    <ds:schemaRef ds:uri="http://schemas.microsoft.com/office/2006/metadata/properties"/>
    <ds:schemaRef ds:uri="http://schemas.microsoft.com/office/infopath/2007/PartnerControls"/>
    <ds:schemaRef ds:uri="2af3b793-b434-4d1f-abd1-55ce4b5242b1"/>
    <ds:schemaRef ds:uri="d1559467-6048-4796-a800-64f3ec04da7d"/>
    <ds:schemaRef ds:uri="6f8aa006-cfdc-4c5b-a479-3a537bd17752"/>
  </ds:schemaRefs>
</ds:datastoreItem>
</file>

<file path=customXml/itemProps3.xml><?xml version="1.0" encoding="utf-8"?>
<ds:datastoreItem xmlns:ds="http://schemas.openxmlformats.org/officeDocument/2006/customXml" ds:itemID="{90F77CA0-A1AA-4E7E-B9D7-8489E5E17A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079FF0-AD01-498E-9136-B4429AE277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2ff15f-6ce8-47f3-93ce-f81f88196d24}" enabled="1" method="Privileged" siteId="{f25493ae-1c98-41d7-8a33-0be75f5fe6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Volvo Spread - Letter A4.dotx</Template>
  <TotalTime>1</TotalTime>
  <Pages>2</Pages>
  <Words>569</Words>
  <Characters>3054</Characters>
  <Application>Microsoft Office Word</Application>
  <DocSecurity>0</DocSecurity>
  <Lines>60</Lines>
  <Paragraphs>20</Paragraphs>
  <ScaleCrop>false</ScaleCrop>
  <Manager/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Margrethe Ekbraten</dc:creator>
  <cp:keywords/>
  <cp:lastModifiedBy>Margrethe Ekbraten</cp:lastModifiedBy>
  <cp:revision>3</cp:revision>
  <dcterms:created xsi:type="dcterms:W3CDTF">2026-10-14T13:42:00Z</dcterms:created>
  <dcterms:modified xsi:type="dcterms:W3CDTF">2026-10-14T14:05:00Z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0x0101007A60771C5753A247A9E629B69FD0F51E08007F3B120B09D9C24DB373C8917BC6C618</vt:lpwstr>
  </property>
  <property fmtid="{D5CDD505-2E9C-101B-9397-08002B2CF9AE}" pid="4" name="MSIP_Label_7fea2623-af8f-4fb8-b1cf-b63cc8e496aa_Enabled">
    <vt:lpwstr>True</vt:lpwstr>
  </property>
  <property fmtid="{D5CDD505-2E9C-101B-9397-08002B2CF9AE}" pid="5" name="MSIP_Label_7fea2623-af8f-4fb8-b1cf-b63cc8e496aa_SiteId">
    <vt:lpwstr>81fa766e-a349-4867-8bf4-ab35e250a08f</vt:lpwstr>
  </property>
  <property fmtid="{D5CDD505-2E9C-101B-9397-08002B2CF9AE}" pid="6" name="MSIP_Label_7fea2623-af8f-4fb8-b1cf-b63cc8e496aa_Ref">
    <vt:lpwstr>https://api.informationprotection.azure.com/api/81fa766e-a349-4867-8bf4-ab35e250a08f</vt:lpwstr>
  </property>
  <property fmtid="{D5CDD505-2E9C-101B-9397-08002B2CF9AE}" pid="7" name="MSIP_Label_7fea2623-af8f-4fb8-b1cf-b63cc8e496aa_Owner">
    <vt:lpwstr>OHALLGRE@volvocars.com</vt:lpwstr>
  </property>
  <property fmtid="{D5CDD505-2E9C-101B-9397-08002B2CF9AE}" pid="8" name="MSIP_Label_7fea2623-af8f-4fb8-b1cf-b63cc8e496aa_SetDate">
    <vt:lpwstr>2018-05-29T10:16:43.9564380+02:00</vt:lpwstr>
  </property>
  <property fmtid="{D5CDD505-2E9C-101B-9397-08002B2CF9AE}" pid="9" name="MSIP_Label_7fea2623-af8f-4fb8-b1cf-b63cc8e496aa_Name">
    <vt:lpwstr>Proprietary</vt:lpwstr>
  </property>
  <property fmtid="{D5CDD505-2E9C-101B-9397-08002B2CF9AE}" pid="10" name="MSIP_Label_7fea2623-af8f-4fb8-b1cf-b63cc8e496aa_Application">
    <vt:lpwstr>Microsoft Azure Information Protection</vt:lpwstr>
  </property>
  <property fmtid="{D5CDD505-2E9C-101B-9397-08002B2CF9AE}" pid="11" name="MSIP_Label_7fea2623-af8f-4fb8-b1cf-b63cc8e496aa_Extended_MSFT_Method">
    <vt:lpwstr>Automatic</vt:lpwstr>
  </property>
  <property fmtid="{D5CDD505-2E9C-101B-9397-08002B2CF9AE}" pid="12" name="MSIP_Label_19540963-e559-4020-8a90-fe8a502c2801_Enabled">
    <vt:lpwstr>true</vt:lpwstr>
  </property>
  <property fmtid="{D5CDD505-2E9C-101B-9397-08002B2CF9AE}" pid="13" name="MSIP_Label_19540963-e559-4020-8a90-fe8a502c2801_SetDate">
    <vt:lpwstr>2021-06-03T07:50:37Z</vt:lpwstr>
  </property>
  <property fmtid="{D5CDD505-2E9C-101B-9397-08002B2CF9AE}" pid="14" name="MSIP_Label_19540963-e559-4020-8a90-fe8a502c2801_Method">
    <vt:lpwstr>Standard</vt:lpwstr>
  </property>
  <property fmtid="{D5CDD505-2E9C-101B-9397-08002B2CF9AE}" pid="15" name="MSIP_Label_19540963-e559-4020-8a90-fe8a502c2801_Name">
    <vt:lpwstr>19540963-e559-4020-8a90-fe8a502c2801</vt:lpwstr>
  </property>
  <property fmtid="{D5CDD505-2E9C-101B-9397-08002B2CF9AE}" pid="16" name="MSIP_Label_19540963-e559-4020-8a90-fe8a502c2801_SiteId">
    <vt:lpwstr>f25493ae-1c98-41d7-8a33-0be75f5fe603</vt:lpwstr>
  </property>
  <property fmtid="{D5CDD505-2E9C-101B-9397-08002B2CF9AE}" pid="17" name="MSIP_Label_19540963-e559-4020-8a90-fe8a502c2801_ActionId">
    <vt:lpwstr>835c7aa1-16ac-460b-ab59-a2d5fd1451a2</vt:lpwstr>
  </property>
  <property fmtid="{D5CDD505-2E9C-101B-9397-08002B2CF9AE}" pid="18" name="MSIP_Label_19540963-e559-4020-8a90-fe8a502c2801_ContentBits">
    <vt:lpwstr>0</vt:lpwstr>
  </property>
  <property fmtid="{D5CDD505-2E9C-101B-9397-08002B2CF9AE}" pid="19" name="MediaServiceImageTags">
    <vt:lpwstr/>
  </property>
  <property fmtid="{D5CDD505-2E9C-101B-9397-08002B2CF9AE}" pid="20" name="Order">
    <vt:r8>684800</vt:r8>
  </property>
  <property fmtid="{D5CDD505-2E9C-101B-9397-08002B2CF9AE}" pid="21" name="xd_Signature">
    <vt:bool>false</vt:bool>
  </property>
  <property fmtid="{D5CDD505-2E9C-101B-9397-08002B2CF9AE}" pid="22" name="xd_Prog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  <property fmtid="{D5CDD505-2E9C-101B-9397-08002B2CF9AE}" pid="27" name="docLang">
    <vt:lpwstr>en</vt:lpwstr>
  </property>
</Properties>
</file>