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BD8E" w14:textId="7B19AB56" w:rsidR="006C1DF6" w:rsidRPr="00AE0096" w:rsidRDefault="006C1DF6" w:rsidP="006C1DF6">
      <w:pPr>
        <w:pStyle w:val="Press"/>
        <w:rPr>
          <w:b w:val="0"/>
          <w:bCs/>
          <w:lang w:val="pt-PT"/>
        </w:rPr>
      </w:pPr>
      <w:r w:rsidRPr="00AE0096">
        <w:rPr>
          <w:b w:val="0"/>
          <w:bCs/>
          <w:lang w:val="pt-PT"/>
        </w:rPr>
        <w:t xml:space="preserve">P R E </w:t>
      </w:r>
      <w:r w:rsidR="00CA1AD7" w:rsidRPr="00AE0096">
        <w:rPr>
          <w:b w:val="0"/>
          <w:bCs/>
          <w:lang w:val="pt-PT"/>
        </w:rPr>
        <w:t>S</w:t>
      </w:r>
      <w:r w:rsidR="00D27F08" w:rsidRPr="00AE0096">
        <w:rPr>
          <w:b w:val="0"/>
          <w:bCs/>
          <w:lang w:val="pt-PT"/>
        </w:rPr>
        <w:t xml:space="preserve"> </w:t>
      </w:r>
      <w:r w:rsidR="00CA1AD7" w:rsidRPr="00AE0096">
        <w:rPr>
          <w:b w:val="0"/>
          <w:bCs/>
          <w:lang w:val="pt-PT"/>
        </w:rPr>
        <w:t xml:space="preserve">S </w:t>
      </w:r>
      <w:r w:rsidR="00212C5D">
        <w:rPr>
          <w:b w:val="0"/>
          <w:bCs/>
          <w:lang w:val="pt-PT"/>
        </w:rPr>
        <w:t>E I N F O R M A T I O N</w:t>
      </w:r>
      <w:r w:rsidR="000F0D24" w:rsidRPr="00AE0096">
        <w:rPr>
          <w:bCs/>
          <w:noProof/>
          <w:lang w:val="pt-PT"/>
        </w:rPr>
        <w:tab/>
      </w:r>
      <w:r w:rsidR="000F0D24" w:rsidRPr="00AE0096">
        <w:rPr>
          <w:bCs/>
          <w:noProof/>
          <w:lang w:val="pt-PT"/>
        </w:rPr>
        <w:tab/>
      </w:r>
      <w:r w:rsidR="000F0D24" w:rsidRPr="00AE0096">
        <w:rPr>
          <w:bCs/>
          <w:noProof/>
          <w:lang w:val="pt-PT"/>
        </w:rPr>
        <w:tab/>
      </w:r>
      <w:r w:rsidR="000F0D24" w:rsidRPr="00AE0096">
        <w:rPr>
          <w:bCs/>
          <w:noProof/>
          <w:lang w:val="pt-PT"/>
        </w:rPr>
        <w:tab/>
      </w:r>
    </w:p>
    <w:p w14:paraId="7E0BF337" w14:textId="77777777" w:rsidR="00212C5D" w:rsidRPr="00212C5D" w:rsidRDefault="00212C5D" w:rsidP="00212C5D">
      <w:pPr>
        <w:jc w:val="both"/>
        <w:rPr>
          <w:rFonts w:ascii="Volvo Novum 3.1" w:eastAsiaTheme="majorEastAsia" w:hAnsi="Volvo Novum 3.1" w:cstheme="majorBidi"/>
          <w:b/>
          <w:bCs/>
          <w:sz w:val="36"/>
          <w:szCs w:val="32"/>
          <w:shd w:val="clear" w:color="auto" w:fill="FFFFFF"/>
          <w:lang w:val="de-DE"/>
        </w:rPr>
      </w:pPr>
      <w:r w:rsidRPr="00212C5D">
        <w:rPr>
          <w:rFonts w:ascii="Volvo Novum 3.1" w:eastAsiaTheme="majorEastAsia" w:hAnsi="Volvo Novum 3.1" w:cstheme="majorBidi"/>
          <w:b/>
          <w:bCs/>
          <w:sz w:val="36"/>
          <w:szCs w:val="32"/>
          <w:shd w:val="clear" w:color="auto" w:fill="FFFFFF"/>
          <w:lang w:val="de-DE"/>
        </w:rPr>
        <w:t>Volvo CE gewinnt Red Dot Award für neues Elektro-Design</w:t>
      </w:r>
    </w:p>
    <w:p w14:paraId="3F5F4EEB" w14:textId="77777777" w:rsidR="00341ED9" w:rsidRPr="00212C5D" w:rsidRDefault="00341ED9" w:rsidP="00341ED9">
      <w:pPr>
        <w:jc w:val="both"/>
        <w:rPr>
          <w:rFonts w:ascii="Volvo Novum 3.1" w:hAnsi="Volvo Novum 3.1"/>
          <w:bCs/>
          <w:color w:val="FF0000"/>
          <w:lang w:val="de-DE"/>
        </w:rPr>
      </w:pPr>
    </w:p>
    <w:p w14:paraId="7BB0A3AA" w14:textId="77777777" w:rsidR="00212C5D" w:rsidRPr="00212C5D" w:rsidRDefault="00212C5D" w:rsidP="00212C5D">
      <w:pPr>
        <w:jc w:val="both"/>
        <w:rPr>
          <w:rFonts w:ascii="Volvo Novum 3.1" w:eastAsia="Volvo Novum 3.1" w:hAnsi="Volvo Novum 3.1" w:cs="Volvo Novum 3.1"/>
          <w:b/>
          <w:bCs/>
          <w:sz w:val="21"/>
          <w:szCs w:val="21"/>
          <w:lang w:val="de-DE"/>
        </w:rPr>
      </w:pPr>
      <w:r w:rsidRPr="00212C5D">
        <w:rPr>
          <w:rFonts w:ascii="Volvo Novum 3.1" w:eastAsia="Volvo Novum 3.1" w:hAnsi="Volvo Novum 3.1" w:cs="Volvo Novum 3.1"/>
          <w:b/>
          <w:bCs/>
          <w:sz w:val="21"/>
          <w:szCs w:val="21"/>
          <w:lang w:val="de-DE"/>
        </w:rPr>
        <w:t>Eine internationale, hochkarätig besetzte Jury hat Volvo CE für die moderne Gestaltung des Elektro-Radladers L120 Electric mit dem prestigeträchtigen Red Dot Design Award ausgezeichnet.</w:t>
      </w:r>
    </w:p>
    <w:p w14:paraId="6D5EC117" w14:textId="77777777" w:rsidR="00341ED9" w:rsidRPr="00212C5D" w:rsidRDefault="00341ED9" w:rsidP="00341ED9">
      <w:pPr>
        <w:jc w:val="both"/>
        <w:rPr>
          <w:rFonts w:ascii="Volvo Novum 3.1" w:hAnsi="Volvo Novum 3.1" w:cs="Arial"/>
          <w:b/>
          <w:bCs/>
          <w:sz w:val="19"/>
          <w:szCs w:val="19"/>
          <w:lang w:val="de-DE"/>
        </w:rPr>
      </w:pPr>
    </w:p>
    <w:p w14:paraId="03E58F04" w14:textId="77777777" w:rsidR="00992695" w:rsidRDefault="00992695" w:rsidP="00992695">
      <w:pPr>
        <w:keepNext/>
        <w:jc w:val="both"/>
      </w:pPr>
      <w:bookmarkStart w:id="0" w:name="OLE_LINK2"/>
      <w:bookmarkStart w:id="1" w:name="OLE_LINK7"/>
      <w:r w:rsidRPr="00992695">
        <w:rPr>
          <w:rFonts w:ascii="Volvo Novum 3.1" w:hAnsi="Volvo Novum 3.1" w:cs="Arial"/>
          <w:b/>
          <w:bCs/>
          <w:noProof/>
          <w:sz w:val="19"/>
          <w:szCs w:val="19"/>
        </w:rPr>
        <w:drawing>
          <wp:inline distT="0" distB="0" distL="0" distR="0" wp14:anchorId="270BF3DF" wp14:editId="1B90068C">
            <wp:extent cx="5760720" cy="3840480"/>
            <wp:effectExtent l="0" t="0" r="5080" b="0"/>
            <wp:docPr id="186540925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09250" name="Picture 1" descr="A group of people posing for a photo&#10;&#10;AI-generated content may be incorrect."/>
                    <pic:cNvPicPr/>
                  </pic:nvPicPr>
                  <pic:blipFill>
                    <a:blip r:embed="rId11"/>
                    <a:stretch>
                      <a:fillRect/>
                    </a:stretch>
                  </pic:blipFill>
                  <pic:spPr>
                    <a:xfrm>
                      <a:off x="0" y="0"/>
                      <a:ext cx="5760720" cy="3840480"/>
                    </a:xfrm>
                    <a:prstGeom prst="rect">
                      <a:avLst/>
                    </a:prstGeom>
                  </pic:spPr>
                </pic:pic>
              </a:graphicData>
            </a:graphic>
          </wp:inline>
        </w:drawing>
      </w:r>
    </w:p>
    <w:p w14:paraId="6003477E" w14:textId="5C4FBB65" w:rsidR="00B7619A" w:rsidRPr="00B7619A" w:rsidRDefault="00B7619A" w:rsidP="00B7619A">
      <w:pPr>
        <w:spacing w:line="276" w:lineRule="auto"/>
        <w:ind w:left="426" w:hanging="426"/>
        <w:rPr>
          <w:lang w:val="de-DE"/>
        </w:rPr>
      </w:pPr>
      <w:bookmarkStart w:id="2" w:name="OLE_LINK8"/>
      <w:bookmarkStart w:id="3" w:name="OLE_LINK3"/>
      <w:bookmarkEnd w:id="0"/>
      <w:bookmarkEnd w:id="1"/>
      <w:r w:rsidRPr="00B7619A">
        <w:rPr>
          <w:bCs/>
          <w:i/>
          <w:sz w:val="16"/>
          <w:szCs w:val="18"/>
          <w:lang w:val="de-DE"/>
        </w:rPr>
        <w:t>Freuen sich über die Auszeichnung: Jonas Fredberg, Studio Engineer, Peter Reuterberg, Senior Chief Advanced Designer, Jenny Arnell, Group Manager, und Nina Augustsson, Design Director, der Volvo Gruppe (v.l.n.r.</w:t>
      </w:r>
      <w:r>
        <w:rPr>
          <w:bCs/>
          <w:i/>
          <w:sz w:val="16"/>
          <w:szCs w:val="18"/>
          <w:lang w:val="de-DE"/>
        </w:rPr>
        <w:t>)</w:t>
      </w:r>
    </w:p>
    <w:p w14:paraId="7492EDE0" w14:textId="77777777" w:rsidR="00B7619A" w:rsidRPr="00B7619A" w:rsidRDefault="00B7619A" w:rsidP="00B7619A">
      <w:pPr>
        <w:pStyle w:val="ListParagraph"/>
        <w:numPr>
          <w:ilvl w:val="0"/>
          <w:numId w:val="0"/>
        </w:numPr>
        <w:spacing w:line="276" w:lineRule="auto"/>
        <w:ind w:left="720"/>
        <w:rPr>
          <w:lang w:val="de-DE"/>
        </w:rPr>
      </w:pPr>
    </w:p>
    <w:p w14:paraId="2AD23496" w14:textId="77777777" w:rsidR="00B7619A" w:rsidRPr="00B7619A" w:rsidRDefault="00B7619A" w:rsidP="00B7619A">
      <w:pPr>
        <w:numPr>
          <w:ilvl w:val="0"/>
          <w:numId w:val="6"/>
        </w:numPr>
        <w:rPr>
          <w:lang w:val="de-DE"/>
        </w:rPr>
      </w:pPr>
      <w:bookmarkStart w:id="4" w:name="OLE_LINK9"/>
      <w:bookmarkEnd w:id="2"/>
      <w:bookmarkEnd w:id="3"/>
      <w:r w:rsidRPr="00B7619A">
        <w:rPr>
          <w:lang w:val="de-DE"/>
        </w:rPr>
        <w:t>Im Rahmen einer Preisverleihung hat ein weltweites Team von Volvo-Ingenieuren und -Designern am Dienstag, dem 8. Juli, einen Red Dot Product Design Award für den L120 Electric erhalten.</w:t>
      </w:r>
    </w:p>
    <w:p w14:paraId="5D3830E9" w14:textId="77777777" w:rsidR="00B7619A" w:rsidRPr="00B7619A" w:rsidRDefault="00B7619A" w:rsidP="00B7619A">
      <w:pPr>
        <w:numPr>
          <w:ilvl w:val="0"/>
          <w:numId w:val="6"/>
        </w:numPr>
        <w:rPr>
          <w:lang w:val="de-DE"/>
        </w:rPr>
      </w:pPr>
      <w:r w:rsidRPr="00B7619A">
        <w:rPr>
          <w:lang w:val="de-DE"/>
        </w:rPr>
        <w:t>Die schlanke Form der batterieelektrischen Maschine symbolisiert eine neue Ära der Elektromobilität – im Gegensatz zu den „kastenförmigen“ Diesel-Radladern herkömmlicher Bauart.</w:t>
      </w:r>
    </w:p>
    <w:p w14:paraId="4FB9535A" w14:textId="77777777" w:rsidR="00B7619A" w:rsidRPr="00B7619A" w:rsidRDefault="00B7619A" w:rsidP="00B7619A">
      <w:pPr>
        <w:numPr>
          <w:ilvl w:val="0"/>
          <w:numId w:val="6"/>
        </w:numPr>
        <w:rPr>
          <w:lang w:val="de-DE"/>
        </w:rPr>
      </w:pPr>
      <w:r w:rsidRPr="00B7619A">
        <w:rPr>
          <w:lang w:val="de-DE"/>
        </w:rPr>
        <w:t>Das durchdachte Design unterstützt eine verbesserte Sicht, Sicherheit und Nachhaltigkeit und ist das erste seiner Art innerhalb des breiten Volvo-Portfolios an elektrischen Lösungen.</w:t>
      </w:r>
    </w:p>
    <w:p w14:paraId="06E16F74" w14:textId="77777777" w:rsidR="00341ED9" w:rsidRPr="00870BFF" w:rsidRDefault="00341ED9" w:rsidP="00341ED9">
      <w:pPr>
        <w:rPr>
          <w:rFonts w:ascii="Volvo Novum 3.1" w:eastAsia="Volvo Novum 3.1" w:hAnsi="Volvo Novum 3.1" w:cs="Volvo Novum 3.1"/>
          <w:lang w:val="de-DE"/>
        </w:rPr>
      </w:pPr>
    </w:p>
    <w:p w14:paraId="1834804A" w14:textId="77777777" w:rsidR="00870BFF" w:rsidRPr="00870BFF" w:rsidRDefault="00870BFF" w:rsidP="00870BFF">
      <w:pPr>
        <w:rPr>
          <w:rFonts w:ascii="Volvo Novum 3.1" w:eastAsia="Volvo Novum 3.1" w:hAnsi="Volvo Novum 3.1" w:cs="Volvo Novum 3.1"/>
          <w:lang w:val="de-DE"/>
        </w:rPr>
      </w:pPr>
      <w:r w:rsidRPr="00870BFF">
        <w:rPr>
          <w:rFonts w:ascii="Volvo Novum 3.1" w:eastAsia="Volvo Novum 3.1" w:hAnsi="Volvo Novum 3.1" w:cs="Volvo Novum 3.1"/>
          <w:lang w:val="de-DE"/>
        </w:rPr>
        <w:t>Die Qualität und das Design des Volvo </w:t>
      </w:r>
      <w:hyperlink r:id="rId12" w:tgtFrame="_blank" w:history="1">
        <w:r w:rsidRPr="00870BFF">
          <w:rPr>
            <w:rStyle w:val="Hyperlink"/>
            <w:rFonts w:ascii="Volvo Novum 3.1" w:eastAsia="Volvo Novum 3.1" w:hAnsi="Volvo Novum 3.1" w:cs="Volvo Novum 3.1"/>
            <w:lang w:val="de-DE"/>
          </w:rPr>
          <w:t>&gt; L120 Electric</w:t>
        </w:r>
      </w:hyperlink>
      <w:r w:rsidRPr="00870BFF">
        <w:rPr>
          <w:rFonts w:ascii="Volvo Novum 3.1" w:eastAsia="Volvo Novum 3.1" w:hAnsi="Volvo Novum 3.1" w:cs="Volvo Novum 3.1"/>
          <w:lang w:val="de-DE"/>
        </w:rPr>
        <w:t> überzeugten eine internationale Jury, den innovativen Elektro-Radlader mit dem begehrten Red Dot Award in der Kategorie Product Design auszuzeichnen. Die Prämierung fand am 8. Juli im Rahmen der jährlichen Preisverleihung in Essen statt.</w:t>
      </w:r>
    </w:p>
    <w:p w14:paraId="312A6808" w14:textId="77777777" w:rsidR="00870BFF" w:rsidRPr="00870BFF" w:rsidRDefault="00870BFF" w:rsidP="00870BFF">
      <w:pPr>
        <w:rPr>
          <w:rFonts w:ascii="Volvo Novum 3.1" w:eastAsia="Volvo Novum 3.1" w:hAnsi="Volvo Novum 3.1" w:cs="Volvo Novum 3.1"/>
          <w:lang w:val="de-DE"/>
        </w:rPr>
      </w:pPr>
      <w:r w:rsidRPr="00870BFF">
        <w:rPr>
          <w:rFonts w:ascii="Volvo Novum 3.1" w:eastAsia="Volvo Novum 3.1" w:hAnsi="Volvo Novum 3.1" w:cs="Volvo Novum 3.1"/>
          <w:lang w:val="de-DE"/>
        </w:rPr>
        <w:t xml:space="preserve">Der Red Dot Award ist einer der international renommiertesten Wettbewerbe für Produkt- und Industriedesign. Da fügt es sich perfekt ins Bild, dass der moderne Look des L120 Electric ebenfalls einer internationalen Zusammenarbeit entspringt: Federführend waren rund ein Jahr lang Technologie- und </w:t>
      </w:r>
      <w:r w:rsidRPr="00870BFF">
        <w:rPr>
          <w:rFonts w:ascii="Volvo Novum 3.1" w:eastAsia="Volvo Novum 3.1" w:hAnsi="Volvo Novum 3.1" w:cs="Volvo Novum 3.1"/>
          <w:lang w:val="de-DE"/>
        </w:rPr>
        <w:lastRenderedPageBreak/>
        <w:t>Designteams aus Jinan in China sowie Eskilstuna und Göteborg in Schweden am Werk. Die Auszeichnung ist somit auch ein Beweis für die Kraft der globalen Zusammenarbeit in den Reihen von Volvo CE.</w:t>
      </w:r>
    </w:p>
    <w:p w14:paraId="5924D516" w14:textId="77777777" w:rsidR="00870BFF" w:rsidRDefault="00870BFF" w:rsidP="00870BFF">
      <w:pPr>
        <w:rPr>
          <w:rFonts w:ascii="Volvo Novum 3.1" w:eastAsia="Volvo Novum 3.1" w:hAnsi="Volvo Novum 3.1" w:cs="Volvo Novum 3.1"/>
          <w:lang w:val="de-DE"/>
        </w:rPr>
      </w:pPr>
    </w:p>
    <w:p w14:paraId="7382DF35" w14:textId="77777777" w:rsidR="00870BFF" w:rsidRPr="00870BFF" w:rsidRDefault="00870BFF" w:rsidP="00870BFF">
      <w:pPr>
        <w:rPr>
          <w:rFonts w:ascii="Volvo Novum 3.1" w:eastAsia="Volvo Novum 3.1" w:hAnsi="Volvo Novum 3.1" w:cs="Volvo Novum 3.1"/>
          <w:b/>
          <w:bCs/>
          <w:lang w:val="de-DE"/>
        </w:rPr>
      </w:pPr>
      <w:r w:rsidRPr="00870BFF">
        <w:rPr>
          <w:rFonts w:ascii="Volvo Novum 3.1" w:eastAsia="Volvo Novum 3.1" w:hAnsi="Volvo Novum 3.1" w:cs="Volvo Novum 3.1"/>
          <w:b/>
          <w:bCs/>
          <w:lang w:val="de-DE"/>
        </w:rPr>
        <w:t>Ein neuer Look für eine neue Ära</w:t>
      </w:r>
      <w:r w:rsidRPr="00870BFF">
        <w:rPr>
          <w:rFonts w:ascii="Volvo Novum 3.1" w:eastAsia="Volvo Novum 3.1" w:hAnsi="Volvo Novum 3.1" w:cs="Volvo Novum 3.1"/>
          <w:b/>
          <w:bCs/>
          <w:lang w:val="de-DE"/>
        </w:rPr>
        <w:br/>
      </w:r>
    </w:p>
    <w:p w14:paraId="42E5C9E1" w14:textId="750FA03B" w:rsidR="00870BFF" w:rsidRPr="00870BFF" w:rsidRDefault="00870BFF" w:rsidP="00870BFF">
      <w:pPr>
        <w:rPr>
          <w:rFonts w:ascii="Volvo Novum 3.1" w:eastAsia="Volvo Novum 3.1" w:hAnsi="Volvo Novum 3.1" w:cs="Volvo Novum 3.1"/>
          <w:lang w:val="de-DE"/>
        </w:rPr>
      </w:pPr>
      <w:r w:rsidRPr="00870BFF">
        <w:rPr>
          <w:rFonts w:ascii="Volvo Novum 3.1" w:eastAsia="Volvo Novum 3.1" w:hAnsi="Volvo Novum 3.1" w:cs="Volvo Novum 3.1"/>
          <w:lang w:val="de-DE"/>
        </w:rPr>
        <w:t>Peter Reuterberg, Senior Chief Advanced Designer Volvo CE: „Ich freue mich, dass wir den Preis gewonnen haben, aber besonders freue ich mich, dass wir ihn für genau diese Maschine gewonnen haben. Der Wechsel von Diesel- zu Elektroantrieb gab uns die Möglichkeit, anders zu denken und große Veränderungen anzustoßen. Wir hoffen, dass die neue Silhouette in Zukunft sofort als 'elektrisch' erkennbar sein wird.“</w:t>
      </w:r>
    </w:p>
    <w:p w14:paraId="047EA7D1" w14:textId="77777777" w:rsidR="00870BFF" w:rsidRPr="00870BFF" w:rsidRDefault="00870BFF" w:rsidP="00870BFF">
      <w:pPr>
        <w:rPr>
          <w:rFonts w:ascii="Volvo Novum 3.1" w:eastAsia="Volvo Novum 3.1" w:hAnsi="Volvo Novum 3.1" w:cs="Volvo Novum 3.1"/>
          <w:lang w:val="de-DE"/>
        </w:rPr>
      </w:pPr>
      <w:r w:rsidRPr="00870BFF">
        <w:rPr>
          <w:rFonts w:ascii="Volvo Novum 3.1" w:eastAsia="Volvo Novum 3.1" w:hAnsi="Volvo Novum 3.1" w:cs="Volvo Novum 3.1"/>
          <w:lang w:val="de-DE"/>
        </w:rPr>
        <w:t>Die stromlinienförmige Gestalt des Elektro-Radladers wird durch den Wegfall des Verbrennungsmotors überhaupt erst möglich. Das Ergebnis ist eine Verwandlung von einem eher kastenförmigen Heck hin zu einer schlankeren Form, gleichsam charakteristisch für eine neue Ära elektrischer Maschinen.</w:t>
      </w:r>
    </w:p>
    <w:p w14:paraId="1726FB5A" w14:textId="77777777" w:rsidR="00341ED9" w:rsidRPr="00870BFF" w:rsidRDefault="00341ED9" w:rsidP="00341ED9">
      <w:pPr>
        <w:rPr>
          <w:rFonts w:ascii="Volvo Novum 3.1" w:eastAsia="Volvo Novum 3.1" w:hAnsi="Volvo Novum 3.1" w:cs="Volvo Novum 3.1"/>
          <w:lang w:val="de-DE"/>
        </w:rPr>
      </w:pPr>
    </w:p>
    <w:p w14:paraId="4D8569E3" w14:textId="77777777" w:rsidR="00341ED9" w:rsidRPr="008B58F7" w:rsidRDefault="00341ED9" w:rsidP="00341ED9">
      <w:pPr>
        <w:keepNext/>
        <w:rPr>
          <w:bCs/>
          <w:i/>
        </w:rPr>
      </w:pPr>
      <w:r w:rsidRPr="008B58F7">
        <w:rPr>
          <w:rFonts w:ascii="Volvo Novum 3.1" w:eastAsia="Volvo Novum 3.1" w:hAnsi="Volvo Novum 3.1" w:cs="Volvo Novum 3.1"/>
          <w:bCs/>
          <w:i/>
          <w:noProof/>
        </w:rPr>
        <w:drawing>
          <wp:inline distT="0" distB="0" distL="0" distR="0" wp14:anchorId="6EA16B88" wp14:editId="41A74062">
            <wp:extent cx="5760404" cy="3455581"/>
            <wp:effectExtent l="0" t="0" r="5715" b="0"/>
            <wp:docPr id="1763029182" name="Picture 4" descr="A yellow and black tractor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34343" name="Picture 4" descr="A yellow and black tractor in a building&#10;&#10;AI-generated content may be incorrect."/>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5760720" cy="3455770"/>
                    </a:xfrm>
                    <a:prstGeom prst="rect">
                      <a:avLst/>
                    </a:prstGeom>
                    <a:ln>
                      <a:noFill/>
                    </a:ln>
                    <a:extLst>
                      <a:ext uri="{53640926-AAD7-44D8-BBD7-CCE9431645EC}">
                        <a14:shadowObscured xmlns:a14="http://schemas.microsoft.com/office/drawing/2010/main"/>
                      </a:ext>
                    </a:extLst>
                  </pic:spPr>
                </pic:pic>
              </a:graphicData>
            </a:graphic>
          </wp:inline>
        </w:drawing>
      </w:r>
    </w:p>
    <w:p w14:paraId="068AABCB" w14:textId="77777777" w:rsidR="009F5840" w:rsidRDefault="009F5840" w:rsidP="009F5840">
      <w:pPr>
        <w:rPr>
          <w:b/>
          <w:bCs/>
          <w:i/>
          <w:sz w:val="16"/>
          <w:szCs w:val="18"/>
          <w:lang w:val="de-DE"/>
        </w:rPr>
      </w:pPr>
      <w:bookmarkStart w:id="5" w:name="OLE_LINK11"/>
      <w:bookmarkStart w:id="6" w:name="OLE_LINK5"/>
      <w:r w:rsidRPr="009F5840">
        <w:rPr>
          <w:bCs/>
          <w:i/>
          <w:sz w:val="16"/>
          <w:szCs w:val="18"/>
          <w:lang w:val="de-DE"/>
        </w:rPr>
        <w:t>Beeindruckende Erscheinung: Der neue Look des L120 Electric hat die Aufmerksamkeit der Red Dot-Jury auf sich gezogen.</w:t>
      </w:r>
      <w:r w:rsidRPr="009F5840">
        <w:rPr>
          <w:b/>
          <w:bCs/>
          <w:i/>
          <w:sz w:val="16"/>
          <w:szCs w:val="18"/>
          <w:lang w:val="de-DE"/>
        </w:rPr>
        <w:t xml:space="preserve"> </w:t>
      </w:r>
    </w:p>
    <w:p w14:paraId="75EF3F9B" w14:textId="77777777" w:rsidR="009F5840" w:rsidRDefault="009F5840" w:rsidP="009F5840">
      <w:pPr>
        <w:rPr>
          <w:b/>
          <w:bCs/>
          <w:i/>
          <w:sz w:val="16"/>
          <w:szCs w:val="18"/>
          <w:lang w:val="de-DE"/>
        </w:rPr>
      </w:pPr>
    </w:p>
    <w:p w14:paraId="5762AA3F" w14:textId="10ED2D4B" w:rsidR="009F5840" w:rsidRPr="009F5840" w:rsidRDefault="009F5840" w:rsidP="009F5840">
      <w:pPr>
        <w:rPr>
          <w:rFonts w:ascii="Volvo Novum 3.1" w:eastAsia="Volvo Novum 3.1" w:hAnsi="Volvo Novum 3.1" w:cs="Volvo Novum 3.1"/>
          <w:lang w:val="de-DE"/>
        </w:rPr>
      </w:pPr>
      <w:r w:rsidRPr="009F5840">
        <w:rPr>
          <w:rFonts w:ascii="Volvo Novum 3.1" w:eastAsia="Volvo Novum 3.1" w:hAnsi="Volvo Novum 3.1" w:cs="Volvo Novum 3.1"/>
          <w:b/>
          <w:bCs/>
          <w:lang w:val="de-DE"/>
        </w:rPr>
        <w:t>„Elektrisches Design“ verbessert auch die Sicht</w:t>
      </w:r>
      <w:r w:rsidRPr="009F5840">
        <w:rPr>
          <w:rFonts w:ascii="Volvo Novum 3.1" w:eastAsia="Volvo Novum 3.1" w:hAnsi="Volvo Novum 3.1" w:cs="Volvo Novum 3.1"/>
          <w:b/>
          <w:bCs/>
          <w:lang w:val="de-DE"/>
        </w:rPr>
        <w:br/>
      </w:r>
      <w:r w:rsidRPr="009F5840">
        <w:rPr>
          <w:rFonts w:ascii="Volvo Novum 3.1" w:eastAsia="Volvo Novum 3.1" w:hAnsi="Volvo Novum 3.1" w:cs="Volvo Novum 3.1"/>
          <w:lang w:val="de-DE"/>
        </w:rPr>
        <w:t>Hätten die Konstrukteure einfach nur den Verbrennungsmotor durch Batterien ersetzt, wäre keine Verschlankung und somit auch keine Verbesserung der Sichtverhältnisse aus der Kabine möglich gewesen. Da Radlader aber bekanntlich dafür ausgelegt sind, im Einsatz fast ebenso viel rückwärts wie vorwärts zu fahren, ist eine gute Rundumsicht für einen sicheren und effizienten Betrieb von entscheidender Bedeutung.</w:t>
      </w:r>
    </w:p>
    <w:p w14:paraId="7F2A2047" w14:textId="77777777" w:rsidR="009F5840" w:rsidRPr="009F5840" w:rsidRDefault="009F5840" w:rsidP="009F5840">
      <w:pPr>
        <w:rPr>
          <w:rFonts w:ascii="Volvo Novum 3.1" w:eastAsia="Volvo Novum 3.1" w:hAnsi="Volvo Novum 3.1" w:cs="Volvo Novum 3.1"/>
          <w:lang w:val="de-DE"/>
        </w:rPr>
      </w:pPr>
      <w:r w:rsidRPr="009F5840">
        <w:rPr>
          <w:rFonts w:ascii="Volvo Novum 3.1" w:eastAsia="Volvo Novum 3.1" w:hAnsi="Volvo Novum 3.1" w:cs="Volvo Novum 3.1"/>
          <w:lang w:val="de-DE"/>
        </w:rPr>
        <w:t>Die Ingenieure und Designer von Volvo CE arbeiteten daher an einer neuen, ganzheitlichen Lösung und integrierten die Batterien schließlich in das Gegengewicht der Maschine – zwei Fliegen mit einer Klappe, wird doch das hohe Batteriegewicht gemeinhin als generelles Problem elektrischer Fahrzeuge und Maschinen angesehen. Beim L120 Electric macht sich der Energiespeicher stattdessen als Ersatz für das erforderliche Gegengewicht nützlich. Das Ergebnis ist eine Maschine, die nicht nur gut aussieht, sondern auch eine bessere Sicht, Sicherheit und Nachhaltigkeit im Vergleich zu herkömmlichen Dieselvarianten bietet.</w:t>
      </w:r>
    </w:p>
    <w:p w14:paraId="0E254B7E" w14:textId="77777777" w:rsidR="009F5840" w:rsidRPr="009F5840" w:rsidRDefault="009F5840" w:rsidP="009F5840">
      <w:pPr>
        <w:rPr>
          <w:rFonts w:ascii="Volvo Novum 3.1" w:eastAsia="Volvo Novum 3.1" w:hAnsi="Volvo Novum 3.1" w:cs="Volvo Novum 3.1"/>
          <w:lang w:val="de-DE"/>
        </w:rPr>
      </w:pPr>
      <w:r w:rsidRPr="009F5840">
        <w:rPr>
          <w:rFonts w:ascii="Volvo Novum 3.1" w:eastAsia="Volvo Novum 3.1" w:hAnsi="Volvo Novum 3.1" w:cs="Volvo Novum 3.1"/>
          <w:lang w:val="de-DE"/>
        </w:rPr>
        <w:t>Annie Gao, Product Platform Engineer im Jinan Technology Center, Volvo CE China: „Als wir die Maschine erstmals vorstellten, war das ein bedeutender Durchbruch, der den Geist eines Elektrofahrzeugs wirklich einfängt. Es ist unser unermüdliches Streben nach Innovation, unsere Liebe zum Detail und unser Engagement für Qualität, das dies möglich gemacht hat.“</w:t>
      </w:r>
    </w:p>
    <w:bookmarkEnd w:id="5"/>
    <w:bookmarkEnd w:id="6"/>
    <w:p w14:paraId="583B4514" w14:textId="77777777" w:rsidR="00341ED9" w:rsidRDefault="00341ED9" w:rsidP="00341ED9">
      <w:pPr>
        <w:rPr>
          <w:rFonts w:ascii="Volvo Novum 3.1" w:eastAsia="Volvo Novum 3.1" w:hAnsi="Volvo Novum 3.1" w:cs="Volvo Novum 3.1"/>
        </w:rPr>
      </w:pPr>
    </w:p>
    <w:p w14:paraId="74D5F6EA" w14:textId="77777777" w:rsidR="00341ED9" w:rsidRDefault="00341ED9" w:rsidP="00341ED9">
      <w:pPr>
        <w:rPr>
          <w:rFonts w:ascii="Volvo Novum 3.1" w:eastAsia="Volvo Novum 3.1" w:hAnsi="Volvo Novum 3.1" w:cs="Volvo Novum 3.1"/>
          <w:lang w:val="en-GB"/>
        </w:rPr>
      </w:pPr>
    </w:p>
    <w:p w14:paraId="4F6E695D" w14:textId="77777777" w:rsidR="00341ED9" w:rsidRDefault="00341ED9" w:rsidP="00341ED9">
      <w:pPr>
        <w:keepNext/>
      </w:pPr>
      <w:r>
        <w:rPr>
          <w:rFonts w:ascii="Volvo Novum 3.1" w:eastAsia="Volvo Novum 3.1" w:hAnsi="Volvo Novum 3.1" w:cs="Volvo Novum 3.1"/>
          <w:noProof/>
          <w:lang w:val="en-GB"/>
        </w:rPr>
        <w:drawing>
          <wp:inline distT="0" distB="0" distL="0" distR="0" wp14:anchorId="485DD2BB" wp14:editId="526A35AF">
            <wp:extent cx="5760720" cy="2974340"/>
            <wp:effectExtent l="0" t="0" r="5080" b="0"/>
            <wp:docPr id="1681089682" name="Picture 3" descr="A view from the front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89682" name="Picture 3" descr="A view from the front of a vehicle&#10;&#10;AI-generated content may be incorrect."/>
                    <pic:cNvPicPr/>
                  </pic:nvPicPr>
                  <pic:blipFill>
                    <a:blip r:embed="rId14"/>
                    <a:stretch>
                      <a:fillRect/>
                    </a:stretch>
                  </pic:blipFill>
                  <pic:spPr>
                    <a:xfrm>
                      <a:off x="0" y="0"/>
                      <a:ext cx="5760720" cy="2974340"/>
                    </a:xfrm>
                    <a:prstGeom prst="rect">
                      <a:avLst/>
                    </a:prstGeom>
                  </pic:spPr>
                </pic:pic>
              </a:graphicData>
            </a:graphic>
          </wp:inline>
        </w:drawing>
      </w:r>
    </w:p>
    <w:p w14:paraId="59CD0673" w14:textId="0CD65E39" w:rsidR="00341ED9" w:rsidRPr="00033C58" w:rsidRDefault="00033C58" w:rsidP="00341ED9">
      <w:pPr>
        <w:pStyle w:val="Caption"/>
        <w:rPr>
          <w:rFonts w:ascii="Volvo Novum 3.1" w:eastAsia="Volvo Novum 3.1" w:hAnsi="Volvo Novum 3.1" w:cs="Volvo Novum 3.1"/>
          <w:b w:val="0"/>
          <w:bCs/>
          <w:i/>
          <w:iCs w:val="0"/>
          <w:lang w:val="de-DE"/>
        </w:rPr>
      </w:pPr>
      <w:bookmarkStart w:id="7" w:name="OLE_LINK15"/>
      <w:r w:rsidRPr="00033C58">
        <w:rPr>
          <w:b w:val="0"/>
          <w:bCs/>
          <w:i/>
          <w:iCs w:val="0"/>
          <w:lang w:val="de-DE"/>
        </w:rPr>
        <w:t>Form folgt Funktion: Das preisgekrönte Design gewährleistet eine hervorragende Rundumsicht für den Bediener.</w:t>
      </w:r>
      <w:r w:rsidR="00341ED9" w:rsidRPr="00033C58">
        <w:rPr>
          <w:b w:val="0"/>
          <w:bCs/>
          <w:i/>
          <w:iCs w:val="0"/>
          <w:lang w:val="de-DE"/>
        </w:rPr>
        <w:t>.</w:t>
      </w:r>
    </w:p>
    <w:bookmarkEnd w:id="7"/>
    <w:p w14:paraId="297D58AC" w14:textId="77777777" w:rsidR="00341ED9" w:rsidRPr="00033C58" w:rsidRDefault="00341ED9" w:rsidP="00341ED9">
      <w:pPr>
        <w:rPr>
          <w:rFonts w:ascii="Volvo Novum 3.1" w:eastAsia="Volvo Novum 3.1" w:hAnsi="Volvo Novum 3.1" w:cs="Volvo Novum 3.1"/>
          <w:b/>
          <w:bCs/>
          <w:lang w:val="de-DE"/>
        </w:rPr>
      </w:pPr>
    </w:p>
    <w:p w14:paraId="48BF91BB" w14:textId="77777777" w:rsidR="00341ED9" w:rsidRPr="00033C58" w:rsidRDefault="00341ED9" w:rsidP="00341ED9">
      <w:pPr>
        <w:rPr>
          <w:rFonts w:asciiTheme="minorHAnsi" w:hAnsiTheme="minorHAnsi"/>
          <w:lang w:val="de-DE"/>
        </w:rPr>
      </w:pPr>
    </w:p>
    <w:bookmarkEnd w:id="4"/>
    <w:p w14:paraId="78468534" w14:textId="10DAF685" w:rsidR="00341ED9" w:rsidRPr="00755765" w:rsidRDefault="00341ED9" w:rsidP="00341ED9">
      <w:pPr>
        <w:rPr>
          <w:rFonts w:ascii="Volvo Novum 3.1" w:hAnsi="Volvo Novum 3.1" w:cs="Arial"/>
          <w:sz w:val="19"/>
          <w:szCs w:val="19"/>
          <w:lang w:val="de-DE"/>
        </w:rPr>
      </w:pPr>
      <w:r w:rsidRPr="00755765">
        <w:rPr>
          <w:rFonts w:ascii="Volvo Novum 3.1" w:hAnsi="Volvo Novum 3.1" w:cs="Arial"/>
          <w:sz w:val="19"/>
          <w:szCs w:val="19"/>
          <w:lang w:val="de-DE"/>
        </w:rPr>
        <w:t>Jul</w:t>
      </w:r>
      <w:r w:rsidR="00033C58" w:rsidRPr="00755765">
        <w:rPr>
          <w:rFonts w:ascii="Volvo Novum 3.1" w:hAnsi="Volvo Novum 3.1" w:cs="Arial"/>
          <w:sz w:val="19"/>
          <w:szCs w:val="19"/>
          <w:lang w:val="de-DE"/>
        </w:rPr>
        <w:t>i</w:t>
      </w:r>
      <w:r w:rsidRPr="00755765">
        <w:rPr>
          <w:rFonts w:ascii="Volvo Novum 3.1" w:hAnsi="Volvo Novum 3.1" w:cs="Arial"/>
          <w:sz w:val="19"/>
          <w:szCs w:val="19"/>
          <w:lang w:val="de-DE"/>
        </w:rPr>
        <w:t xml:space="preserve"> 2025</w:t>
      </w:r>
    </w:p>
    <w:p w14:paraId="447106AA" w14:textId="77777777" w:rsidR="00341ED9" w:rsidRPr="00755765" w:rsidRDefault="00341ED9" w:rsidP="00341ED9">
      <w:pPr>
        <w:rPr>
          <w:rFonts w:ascii="Volvo Novum 3.1" w:hAnsi="Volvo Novum 3.1"/>
          <w:color w:val="000000"/>
          <w:sz w:val="19"/>
          <w:szCs w:val="19"/>
          <w:lang w:val="de-DE"/>
        </w:rPr>
      </w:pPr>
    </w:p>
    <w:p w14:paraId="48B28233" w14:textId="77777777" w:rsidR="00755765" w:rsidRDefault="00755765" w:rsidP="00755765">
      <w:pPr>
        <w:rPr>
          <w:rFonts w:ascii="Volvo Novum 3.1" w:hAnsi="Volvo Novum 3.1"/>
          <w:color w:val="000000"/>
          <w:sz w:val="19"/>
          <w:szCs w:val="19"/>
          <w:lang w:val="de-DE"/>
        </w:rPr>
      </w:pPr>
      <w:r w:rsidRPr="00755765">
        <w:rPr>
          <w:rFonts w:ascii="Volvo Novum 3.1" w:hAnsi="Volvo Novum 3.1"/>
          <w:color w:val="000000"/>
          <w:sz w:val="19"/>
          <w:szCs w:val="19"/>
          <w:lang w:val="de-DE"/>
        </w:rPr>
        <w:t>Bei Fragen wenden Sie sich bitte an:</w:t>
      </w:r>
    </w:p>
    <w:p w14:paraId="6E7F6D51" w14:textId="77777777" w:rsidR="00755765" w:rsidRPr="00755765" w:rsidRDefault="00755765" w:rsidP="00755765">
      <w:pPr>
        <w:rPr>
          <w:rFonts w:ascii="Volvo Novum 3.1" w:hAnsi="Volvo Novum 3.1"/>
          <w:color w:val="000000"/>
          <w:sz w:val="19"/>
          <w:szCs w:val="19"/>
          <w:lang w:val="de-DE"/>
        </w:rPr>
      </w:pPr>
    </w:p>
    <w:p w14:paraId="0339C3E9" w14:textId="77777777" w:rsidR="00755765" w:rsidRPr="00755765" w:rsidRDefault="00755765" w:rsidP="00755765">
      <w:pPr>
        <w:rPr>
          <w:rFonts w:ascii="Volvo Novum 3.1" w:hAnsi="Volvo Novum 3.1"/>
          <w:color w:val="000000"/>
          <w:sz w:val="19"/>
          <w:szCs w:val="19"/>
        </w:rPr>
      </w:pPr>
      <w:r w:rsidRPr="00755765">
        <w:rPr>
          <w:rFonts w:ascii="Volvo Novum 3.1" w:hAnsi="Volvo Novum 3.1"/>
          <w:color w:val="000000"/>
          <w:sz w:val="19"/>
          <w:szCs w:val="19"/>
        </w:rPr>
        <w:t>SANDRA JANSEN</w:t>
      </w:r>
      <w:r w:rsidRPr="00755765">
        <w:rPr>
          <w:rFonts w:ascii="Volvo Novum 3.1" w:hAnsi="Volvo Novum 3.1"/>
          <w:color w:val="000000"/>
          <w:sz w:val="19"/>
          <w:szCs w:val="19"/>
        </w:rPr>
        <w:br/>
        <w:t>Media Relations &amp; Communications Manager</w:t>
      </w:r>
      <w:r w:rsidRPr="00755765">
        <w:rPr>
          <w:rFonts w:ascii="Volvo Novum 3.1" w:hAnsi="Volvo Novum 3.1"/>
          <w:color w:val="000000"/>
          <w:sz w:val="19"/>
          <w:szCs w:val="19"/>
        </w:rPr>
        <w:br/>
        <w:t>Volvo Construction Equipment Germany GmbH</w:t>
      </w:r>
      <w:r w:rsidRPr="00755765">
        <w:rPr>
          <w:rFonts w:ascii="Volvo Novum 3.1" w:hAnsi="Volvo Novum 3.1"/>
          <w:color w:val="000000"/>
          <w:sz w:val="19"/>
          <w:szCs w:val="19"/>
        </w:rPr>
        <w:br/>
        <w:t>E-mail: sandra.jansen@volvo.com</w:t>
      </w:r>
    </w:p>
    <w:p w14:paraId="16C70C28" w14:textId="77777777" w:rsidR="00341ED9" w:rsidRPr="004422B6" w:rsidRDefault="00341ED9" w:rsidP="00341ED9">
      <w:pPr>
        <w:rPr>
          <w:rFonts w:ascii="Volvo Novum 3.1" w:eastAsia="Calibri" w:hAnsi="Volvo Novum 3.1" w:cs="Arial"/>
          <w:b/>
          <w:sz w:val="16"/>
          <w:szCs w:val="16"/>
          <w:lang w:eastAsia="sv-SE"/>
        </w:rPr>
      </w:pPr>
    </w:p>
    <w:p w14:paraId="6D2A126D" w14:textId="77777777" w:rsidR="00341ED9" w:rsidRPr="004422B6" w:rsidRDefault="00341ED9" w:rsidP="00341ED9">
      <w:pPr>
        <w:rPr>
          <w:rFonts w:ascii="Volvo Novum 3.1" w:eastAsia="Calibri" w:hAnsi="Volvo Novum 3.1" w:cs="Arial"/>
          <w:b/>
          <w:sz w:val="16"/>
          <w:szCs w:val="16"/>
          <w:lang w:eastAsia="sv-SE"/>
        </w:rPr>
      </w:pPr>
    </w:p>
    <w:p w14:paraId="0211CCC6" w14:textId="77777777" w:rsidR="00341ED9" w:rsidRPr="004422B6" w:rsidRDefault="00341ED9" w:rsidP="00341ED9">
      <w:pPr>
        <w:rPr>
          <w:rFonts w:ascii="Volvo Novum 3.1" w:eastAsia="Calibri" w:hAnsi="Volvo Novum 3.1" w:cs="Arial"/>
          <w:bCs/>
          <w:sz w:val="16"/>
          <w:szCs w:val="16"/>
          <w:lang w:eastAsia="sv-SE"/>
        </w:rPr>
      </w:pPr>
    </w:p>
    <w:p w14:paraId="4AB48C17" w14:textId="396FDAF8" w:rsidR="009048FC" w:rsidRPr="004422B6" w:rsidRDefault="009048FC" w:rsidP="00126006">
      <w:pPr>
        <w:rPr>
          <w:rFonts w:ascii="Volvo Novum 3.1" w:hAnsi="Volvo Novum 3.1"/>
        </w:rPr>
      </w:pPr>
    </w:p>
    <w:sectPr w:rsidR="009048FC" w:rsidRPr="004422B6" w:rsidSect="00A942F3">
      <w:headerReference w:type="even" r:id="rId15"/>
      <w:headerReference w:type="default" r:id="rId16"/>
      <w:footerReference w:type="default" r:id="rId17"/>
      <w:headerReference w:type="first" r:id="rId18"/>
      <w:pgSz w:w="11906" w:h="16838"/>
      <w:pgMar w:top="1818" w:right="1417" w:bottom="1417" w:left="1417" w:header="141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E796D" w14:textId="77777777" w:rsidR="00DC1128" w:rsidRDefault="00DC1128" w:rsidP="00155DBA">
      <w:pPr>
        <w:spacing w:line="240" w:lineRule="auto"/>
      </w:pPr>
      <w:r>
        <w:separator/>
      </w:r>
    </w:p>
  </w:endnote>
  <w:endnote w:type="continuationSeparator" w:id="0">
    <w:p w14:paraId="75883F6D" w14:textId="77777777" w:rsidR="00DC1128" w:rsidRDefault="00DC1128" w:rsidP="00155DBA">
      <w:pPr>
        <w:spacing w:line="240" w:lineRule="auto"/>
      </w:pPr>
      <w:r>
        <w:continuationSeparator/>
      </w:r>
    </w:p>
  </w:endnote>
  <w:endnote w:type="continuationNotice" w:id="1">
    <w:p w14:paraId="2FE51719" w14:textId="77777777" w:rsidR="00DC1128" w:rsidRDefault="00DC11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altName w:val="Calibri"/>
    <w:panose1 w:val="020B0503040502060204"/>
    <w:charset w:val="00"/>
    <w:family w:val="swiss"/>
    <w:notTrueType/>
    <w:pitch w:val="variable"/>
    <w:sig w:usb0="A10002FF" w:usb1="5000200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Volvo Sans Pro">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Volvo Novum 3.1">
    <w:altName w:val="Calibri"/>
    <w:panose1 w:val="00000000000000000000"/>
    <w:charset w:val="00"/>
    <w:family w:val="auto"/>
    <w:notTrueType/>
    <w:pitch w:val="variable"/>
    <w:sig w:usb0="A10002FF" w:usb1="4000204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1" w:subsetted="1" w:fontKey="{C91C21E5-DAE0-4E84-96B3-E4B1D4E447B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079E" w14:textId="77777777" w:rsidR="00C71B5C" w:rsidRDefault="00C71B5C" w:rsidP="003F50FC">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4CDAA" w14:textId="77777777" w:rsidR="00DC1128" w:rsidRDefault="00DC1128" w:rsidP="00155DBA">
      <w:pPr>
        <w:spacing w:line="240" w:lineRule="auto"/>
      </w:pPr>
      <w:r>
        <w:separator/>
      </w:r>
    </w:p>
  </w:footnote>
  <w:footnote w:type="continuationSeparator" w:id="0">
    <w:p w14:paraId="678FDF81" w14:textId="77777777" w:rsidR="00DC1128" w:rsidRDefault="00DC1128" w:rsidP="00155DBA">
      <w:pPr>
        <w:spacing w:line="240" w:lineRule="auto"/>
      </w:pPr>
      <w:r>
        <w:continuationSeparator/>
      </w:r>
    </w:p>
  </w:footnote>
  <w:footnote w:type="continuationNotice" w:id="1">
    <w:p w14:paraId="27568045" w14:textId="77777777" w:rsidR="00DC1128" w:rsidRDefault="00DC11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C2EC" w14:textId="2D2EAEA3" w:rsidR="004716CD" w:rsidRDefault="004716CD">
    <w:pPr>
      <w:pStyle w:val="Header"/>
    </w:pPr>
    <w:r>
      <w:rPr>
        <w:noProof/>
      </w:rPr>
      <mc:AlternateContent>
        <mc:Choice Requires="wps">
          <w:drawing>
            <wp:anchor distT="0" distB="0" distL="0" distR="0" simplePos="0" relativeHeight="251658242" behindDoc="0" locked="0" layoutInCell="1" allowOverlap="1" wp14:anchorId="72EE7C9A" wp14:editId="3844C98B">
              <wp:simplePos x="635" y="635"/>
              <wp:positionH relativeFrom="page">
                <wp:align>right</wp:align>
              </wp:positionH>
              <wp:positionV relativeFrom="page">
                <wp:align>top</wp:align>
              </wp:positionV>
              <wp:extent cx="443865" cy="443865"/>
              <wp:effectExtent l="0" t="0" r="0" b="635"/>
              <wp:wrapNone/>
              <wp:docPr id="4" name="Text Box 4"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48BBA9" w14:textId="3A53FCEA" w:rsidR="004716CD" w:rsidRPr="004716CD" w:rsidRDefault="004716CD" w:rsidP="004716CD">
                          <w:pPr>
                            <w:rPr>
                              <w:rFonts w:ascii="Calibri" w:eastAsia="Calibri" w:hAnsi="Calibri" w:cs="Calibri"/>
                              <w:noProof/>
                              <w:color w:val="000000"/>
                              <w:szCs w:val="20"/>
                            </w:rPr>
                          </w:pPr>
                          <w:r w:rsidRPr="004716CD">
                            <w:rPr>
                              <w:rFonts w:ascii="Calibri" w:eastAsia="Calibri" w:hAnsi="Calibri" w:cs="Calibri"/>
                              <w:noProof/>
                              <w:color w:val="000000"/>
                              <w:szCs w:val="20"/>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2EE7C9A" id="_x0000_t202" coordsize="21600,21600" o:spt="202" path="m,l,21600r21600,l21600,xe">
              <v:stroke joinstyle="miter"/>
              <v:path gradientshapeok="t" o:connecttype="rect"/>
            </v:shapetype>
            <v:shape id="Text Box 4" o:spid="_x0000_s1026" type="#_x0000_t202" alt="Confidential" style="position:absolute;margin-left:-16.25pt;margin-top:0;width:34.95pt;height:34.9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0D48BBA9" w14:textId="3A53FCEA" w:rsidR="004716CD" w:rsidRPr="004716CD" w:rsidRDefault="004716CD" w:rsidP="004716CD">
                    <w:pPr>
                      <w:rPr>
                        <w:rFonts w:ascii="Calibri" w:eastAsia="Calibri" w:hAnsi="Calibri" w:cs="Calibri"/>
                        <w:noProof/>
                        <w:color w:val="000000"/>
                        <w:szCs w:val="20"/>
                      </w:rPr>
                    </w:pPr>
                    <w:r w:rsidRPr="004716CD">
                      <w:rPr>
                        <w:rFonts w:ascii="Calibri" w:eastAsia="Calibri" w:hAnsi="Calibri" w:cs="Calibri"/>
                        <w:noProof/>
                        <w:color w:val="00000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B7345" w14:textId="3997965A" w:rsidR="00155DBA" w:rsidRPr="00FD57A1" w:rsidRDefault="007740D0">
    <w:pPr>
      <w:pStyle w:val="Header"/>
    </w:pPr>
    <w:r w:rsidRPr="00776B52">
      <w:rPr>
        <w:noProof/>
        <w:lang w:eastAsia="zh-CN"/>
      </w:rPr>
      <w:drawing>
        <wp:anchor distT="0" distB="0" distL="114300" distR="114300" simplePos="0" relativeHeight="251658240" behindDoc="0" locked="0" layoutInCell="1" allowOverlap="1" wp14:anchorId="1CA0A9D0" wp14:editId="076FC1BB">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D51E" w14:textId="2C2E4C0B" w:rsidR="004716CD" w:rsidRDefault="004716CD">
    <w:pPr>
      <w:pStyle w:val="Header"/>
    </w:pPr>
    <w:r>
      <w:rPr>
        <w:noProof/>
      </w:rPr>
      <mc:AlternateContent>
        <mc:Choice Requires="wps">
          <w:drawing>
            <wp:anchor distT="0" distB="0" distL="0" distR="0" simplePos="0" relativeHeight="251658241" behindDoc="0" locked="0" layoutInCell="1" allowOverlap="1" wp14:anchorId="0727FF38" wp14:editId="15790EFD">
              <wp:simplePos x="635" y="635"/>
              <wp:positionH relativeFrom="page">
                <wp:align>right</wp:align>
              </wp:positionH>
              <wp:positionV relativeFrom="page">
                <wp:align>top</wp:align>
              </wp:positionV>
              <wp:extent cx="443865" cy="443865"/>
              <wp:effectExtent l="0" t="0" r="0" b="635"/>
              <wp:wrapNone/>
              <wp:docPr id="2"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6FC789" w14:textId="6746DA9D" w:rsidR="004716CD" w:rsidRPr="004716CD" w:rsidRDefault="004716CD" w:rsidP="004716CD">
                          <w:pPr>
                            <w:rPr>
                              <w:rFonts w:ascii="Calibri" w:eastAsia="Calibri" w:hAnsi="Calibri" w:cs="Calibri"/>
                              <w:noProof/>
                              <w:color w:val="000000"/>
                              <w:szCs w:val="20"/>
                            </w:rPr>
                          </w:pPr>
                          <w:r w:rsidRPr="004716CD">
                            <w:rPr>
                              <w:rFonts w:ascii="Calibri" w:eastAsia="Calibri" w:hAnsi="Calibri" w:cs="Calibri"/>
                              <w:noProof/>
                              <w:color w:val="000000"/>
                              <w:szCs w:val="20"/>
                            </w:rPr>
                            <w:t>Confidential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727FF38" id="_x0000_t202" coordsize="21600,21600" o:spt="202" path="m,l,21600r21600,l21600,xe">
              <v:stroke joinstyle="miter"/>
              <v:path gradientshapeok="t" o:connecttype="rect"/>
            </v:shapetype>
            <v:shape id="Text Box 2" o:spid="_x0000_s1027" type="#_x0000_t202" alt="Confidential"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7C6FC789" w14:textId="6746DA9D" w:rsidR="004716CD" w:rsidRPr="004716CD" w:rsidRDefault="004716CD" w:rsidP="004716CD">
                    <w:pPr>
                      <w:rPr>
                        <w:rFonts w:ascii="Calibri" w:eastAsia="Calibri" w:hAnsi="Calibri" w:cs="Calibri"/>
                        <w:noProof/>
                        <w:color w:val="000000"/>
                        <w:szCs w:val="20"/>
                      </w:rPr>
                    </w:pPr>
                    <w:r w:rsidRPr="004716CD">
                      <w:rPr>
                        <w:rFonts w:ascii="Calibri" w:eastAsia="Calibri" w:hAnsi="Calibri" w:cs="Calibri"/>
                        <w:noProof/>
                        <w:color w:val="00000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57DDC"/>
    <w:multiLevelType w:val="hybridMultilevel"/>
    <w:tmpl w:val="886E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A0890"/>
    <w:multiLevelType w:val="hybridMultilevel"/>
    <w:tmpl w:val="5C0CCE1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5B2883"/>
    <w:multiLevelType w:val="hybridMultilevel"/>
    <w:tmpl w:val="C5B4F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502D04B7"/>
    <w:multiLevelType w:val="hybridMultilevel"/>
    <w:tmpl w:val="C8D8BA1A"/>
    <w:lvl w:ilvl="0" w:tplc="041A98FA">
      <w:start w:val="1"/>
      <w:numFmt w:val="bullet"/>
      <w:pStyle w:val="ListParagraph"/>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2D108D6"/>
    <w:multiLevelType w:val="multilevel"/>
    <w:tmpl w:val="5D8A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5077586">
    <w:abstractNumId w:val="3"/>
  </w:num>
  <w:num w:numId="2" w16cid:durableId="835799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2325442">
    <w:abstractNumId w:val="2"/>
  </w:num>
  <w:num w:numId="4" w16cid:durableId="1217200407">
    <w:abstractNumId w:val="0"/>
  </w:num>
  <w:num w:numId="5" w16cid:durableId="1509980226">
    <w:abstractNumId w:val="1"/>
  </w:num>
  <w:num w:numId="6" w16cid:durableId="1423914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D0"/>
    <w:rsid w:val="000011BC"/>
    <w:rsid w:val="000011CB"/>
    <w:rsid w:val="00001F21"/>
    <w:rsid w:val="00003314"/>
    <w:rsid w:val="00003745"/>
    <w:rsid w:val="00003ADA"/>
    <w:rsid w:val="00004A52"/>
    <w:rsid w:val="000061D2"/>
    <w:rsid w:val="00010759"/>
    <w:rsid w:val="000111CA"/>
    <w:rsid w:val="000113DA"/>
    <w:rsid w:val="00011503"/>
    <w:rsid w:val="00013200"/>
    <w:rsid w:val="00013FF4"/>
    <w:rsid w:val="00014036"/>
    <w:rsid w:val="00022717"/>
    <w:rsid w:val="00022F17"/>
    <w:rsid w:val="0002477C"/>
    <w:rsid w:val="0002481E"/>
    <w:rsid w:val="000264A3"/>
    <w:rsid w:val="000277D2"/>
    <w:rsid w:val="000305E3"/>
    <w:rsid w:val="00031CE8"/>
    <w:rsid w:val="000327FA"/>
    <w:rsid w:val="000338B4"/>
    <w:rsid w:val="00033C58"/>
    <w:rsid w:val="00034AAA"/>
    <w:rsid w:val="00034B9F"/>
    <w:rsid w:val="000353A8"/>
    <w:rsid w:val="00036573"/>
    <w:rsid w:val="00036642"/>
    <w:rsid w:val="00036870"/>
    <w:rsid w:val="0003719E"/>
    <w:rsid w:val="00037644"/>
    <w:rsid w:val="00037BDE"/>
    <w:rsid w:val="000412D2"/>
    <w:rsid w:val="0004138F"/>
    <w:rsid w:val="0004146F"/>
    <w:rsid w:val="000439DB"/>
    <w:rsid w:val="0004460A"/>
    <w:rsid w:val="00045663"/>
    <w:rsid w:val="00046B01"/>
    <w:rsid w:val="00047038"/>
    <w:rsid w:val="00052157"/>
    <w:rsid w:val="00052E81"/>
    <w:rsid w:val="00056148"/>
    <w:rsid w:val="00056E82"/>
    <w:rsid w:val="00057DCD"/>
    <w:rsid w:val="00060E11"/>
    <w:rsid w:val="00063702"/>
    <w:rsid w:val="00066177"/>
    <w:rsid w:val="0007118B"/>
    <w:rsid w:val="00071D70"/>
    <w:rsid w:val="00073A8C"/>
    <w:rsid w:val="00075BA7"/>
    <w:rsid w:val="0007629C"/>
    <w:rsid w:val="00076370"/>
    <w:rsid w:val="00076A75"/>
    <w:rsid w:val="00077A69"/>
    <w:rsid w:val="00080118"/>
    <w:rsid w:val="00080F93"/>
    <w:rsid w:val="00082A8A"/>
    <w:rsid w:val="00083752"/>
    <w:rsid w:val="00083A68"/>
    <w:rsid w:val="00085687"/>
    <w:rsid w:val="000873FD"/>
    <w:rsid w:val="00087E8F"/>
    <w:rsid w:val="00091C17"/>
    <w:rsid w:val="00091C2F"/>
    <w:rsid w:val="000926AD"/>
    <w:rsid w:val="000936F2"/>
    <w:rsid w:val="00094EF7"/>
    <w:rsid w:val="00095649"/>
    <w:rsid w:val="00095AFE"/>
    <w:rsid w:val="00095E7B"/>
    <w:rsid w:val="00096D16"/>
    <w:rsid w:val="0009767B"/>
    <w:rsid w:val="000A0751"/>
    <w:rsid w:val="000A13C9"/>
    <w:rsid w:val="000A152B"/>
    <w:rsid w:val="000A3713"/>
    <w:rsid w:val="000A4627"/>
    <w:rsid w:val="000A4A1E"/>
    <w:rsid w:val="000A4C0F"/>
    <w:rsid w:val="000A50AB"/>
    <w:rsid w:val="000A637F"/>
    <w:rsid w:val="000A77DF"/>
    <w:rsid w:val="000B0424"/>
    <w:rsid w:val="000B0B22"/>
    <w:rsid w:val="000B1556"/>
    <w:rsid w:val="000B2037"/>
    <w:rsid w:val="000B2791"/>
    <w:rsid w:val="000B2932"/>
    <w:rsid w:val="000B2BEC"/>
    <w:rsid w:val="000B39F6"/>
    <w:rsid w:val="000B3B99"/>
    <w:rsid w:val="000B4895"/>
    <w:rsid w:val="000B490C"/>
    <w:rsid w:val="000B7C94"/>
    <w:rsid w:val="000C1F3C"/>
    <w:rsid w:val="000C3406"/>
    <w:rsid w:val="000D15A3"/>
    <w:rsid w:val="000D18AD"/>
    <w:rsid w:val="000D4BE6"/>
    <w:rsid w:val="000D6FD7"/>
    <w:rsid w:val="000D782C"/>
    <w:rsid w:val="000E0B75"/>
    <w:rsid w:val="000E23D2"/>
    <w:rsid w:val="000E23E2"/>
    <w:rsid w:val="000E279F"/>
    <w:rsid w:val="000E3502"/>
    <w:rsid w:val="000E3CA9"/>
    <w:rsid w:val="000E4DA7"/>
    <w:rsid w:val="000E51A0"/>
    <w:rsid w:val="000E56FA"/>
    <w:rsid w:val="000E6392"/>
    <w:rsid w:val="000E7755"/>
    <w:rsid w:val="000E7784"/>
    <w:rsid w:val="000F0D24"/>
    <w:rsid w:val="000F23FC"/>
    <w:rsid w:val="000F27A5"/>
    <w:rsid w:val="000F2DC2"/>
    <w:rsid w:val="000F3BD9"/>
    <w:rsid w:val="000F4A14"/>
    <w:rsid w:val="000F659B"/>
    <w:rsid w:val="000F68BB"/>
    <w:rsid w:val="000F7029"/>
    <w:rsid w:val="000F7100"/>
    <w:rsid w:val="000F7DF6"/>
    <w:rsid w:val="00100346"/>
    <w:rsid w:val="00100816"/>
    <w:rsid w:val="001009E0"/>
    <w:rsid w:val="00101024"/>
    <w:rsid w:val="00106555"/>
    <w:rsid w:val="00110E5B"/>
    <w:rsid w:val="001110B6"/>
    <w:rsid w:val="0011185C"/>
    <w:rsid w:val="001130CB"/>
    <w:rsid w:val="00113625"/>
    <w:rsid w:val="00115353"/>
    <w:rsid w:val="001210EB"/>
    <w:rsid w:val="00121700"/>
    <w:rsid w:val="00125E76"/>
    <w:rsid w:val="00126006"/>
    <w:rsid w:val="00127E2A"/>
    <w:rsid w:val="00130477"/>
    <w:rsid w:val="001310B2"/>
    <w:rsid w:val="00132785"/>
    <w:rsid w:val="0013278E"/>
    <w:rsid w:val="0013354D"/>
    <w:rsid w:val="00134DB6"/>
    <w:rsid w:val="0014014A"/>
    <w:rsid w:val="0014237D"/>
    <w:rsid w:val="00142501"/>
    <w:rsid w:val="0014305C"/>
    <w:rsid w:val="001434E2"/>
    <w:rsid w:val="001438B7"/>
    <w:rsid w:val="001454DA"/>
    <w:rsid w:val="0014596D"/>
    <w:rsid w:val="0015097E"/>
    <w:rsid w:val="001512B9"/>
    <w:rsid w:val="00151600"/>
    <w:rsid w:val="00151F98"/>
    <w:rsid w:val="00152FB6"/>
    <w:rsid w:val="0015331C"/>
    <w:rsid w:val="001543C5"/>
    <w:rsid w:val="00155011"/>
    <w:rsid w:val="001550A8"/>
    <w:rsid w:val="001557AC"/>
    <w:rsid w:val="00155DBA"/>
    <w:rsid w:val="00156933"/>
    <w:rsid w:val="00156AC9"/>
    <w:rsid w:val="00162C44"/>
    <w:rsid w:val="00163780"/>
    <w:rsid w:val="0016570C"/>
    <w:rsid w:val="00171023"/>
    <w:rsid w:val="00172AD6"/>
    <w:rsid w:val="00173924"/>
    <w:rsid w:val="00176426"/>
    <w:rsid w:val="00180478"/>
    <w:rsid w:val="00184FE7"/>
    <w:rsid w:val="00186504"/>
    <w:rsid w:val="00186A79"/>
    <w:rsid w:val="00187FDF"/>
    <w:rsid w:val="001935D3"/>
    <w:rsid w:val="0019388D"/>
    <w:rsid w:val="001939BF"/>
    <w:rsid w:val="00193EEC"/>
    <w:rsid w:val="0019503D"/>
    <w:rsid w:val="0019523B"/>
    <w:rsid w:val="00195E86"/>
    <w:rsid w:val="001A05DA"/>
    <w:rsid w:val="001A21D0"/>
    <w:rsid w:val="001A254E"/>
    <w:rsid w:val="001A45ED"/>
    <w:rsid w:val="001A7773"/>
    <w:rsid w:val="001B074B"/>
    <w:rsid w:val="001B07DF"/>
    <w:rsid w:val="001B0D1E"/>
    <w:rsid w:val="001B1191"/>
    <w:rsid w:val="001B195F"/>
    <w:rsid w:val="001B3B05"/>
    <w:rsid w:val="001B6E46"/>
    <w:rsid w:val="001B7691"/>
    <w:rsid w:val="001C0367"/>
    <w:rsid w:val="001C1E80"/>
    <w:rsid w:val="001C32EC"/>
    <w:rsid w:val="001C34ED"/>
    <w:rsid w:val="001C3809"/>
    <w:rsid w:val="001C46CA"/>
    <w:rsid w:val="001C471E"/>
    <w:rsid w:val="001C6145"/>
    <w:rsid w:val="001C672B"/>
    <w:rsid w:val="001C78A0"/>
    <w:rsid w:val="001D0BA4"/>
    <w:rsid w:val="001D2D31"/>
    <w:rsid w:val="001D2F3B"/>
    <w:rsid w:val="001D3D2D"/>
    <w:rsid w:val="001D4B3A"/>
    <w:rsid w:val="001D4F2A"/>
    <w:rsid w:val="001D5430"/>
    <w:rsid w:val="001D6A50"/>
    <w:rsid w:val="001D7F0E"/>
    <w:rsid w:val="001E067A"/>
    <w:rsid w:val="001E0FA0"/>
    <w:rsid w:val="001E363D"/>
    <w:rsid w:val="001E3940"/>
    <w:rsid w:val="001E5193"/>
    <w:rsid w:val="001E5ED3"/>
    <w:rsid w:val="001F058D"/>
    <w:rsid w:val="001F138D"/>
    <w:rsid w:val="001F2928"/>
    <w:rsid w:val="001F2BBD"/>
    <w:rsid w:val="001F3140"/>
    <w:rsid w:val="001F3169"/>
    <w:rsid w:val="001F3497"/>
    <w:rsid w:val="001F4A89"/>
    <w:rsid w:val="001F57EB"/>
    <w:rsid w:val="001F5B55"/>
    <w:rsid w:val="001F69A2"/>
    <w:rsid w:val="001F7A5D"/>
    <w:rsid w:val="00202E49"/>
    <w:rsid w:val="00204B68"/>
    <w:rsid w:val="00205238"/>
    <w:rsid w:val="002055E4"/>
    <w:rsid w:val="00206633"/>
    <w:rsid w:val="0020785B"/>
    <w:rsid w:val="00210F2B"/>
    <w:rsid w:val="00211AAC"/>
    <w:rsid w:val="00212C5D"/>
    <w:rsid w:val="0021355D"/>
    <w:rsid w:val="00213808"/>
    <w:rsid w:val="00213990"/>
    <w:rsid w:val="0021457F"/>
    <w:rsid w:val="0021680A"/>
    <w:rsid w:val="002170B3"/>
    <w:rsid w:val="002211A0"/>
    <w:rsid w:val="002229EC"/>
    <w:rsid w:val="00222C1A"/>
    <w:rsid w:val="00222FC3"/>
    <w:rsid w:val="00223D79"/>
    <w:rsid w:val="00223F01"/>
    <w:rsid w:val="00224B24"/>
    <w:rsid w:val="00226343"/>
    <w:rsid w:val="00226884"/>
    <w:rsid w:val="00230EE1"/>
    <w:rsid w:val="002328F4"/>
    <w:rsid w:val="0023416D"/>
    <w:rsid w:val="00241213"/>
    <w:rsid w:val="00242D2B"/>
    <w:rsid w:val="00243BFE"/>
    <w:rsid w:val="00247D5F"/>
    <w:rsid w:val="00250346"/>
    <w:rsid w:val="00252023"/>
    <w:rsid w:val="00252667"/>
    <w:rsid w:val="00252A4F"/>
    <w:rsid w:val="00252B44"/>
    <w:rsid w:val="0025443B"/>
    <w:rsid w:val="002546B3"/>
    <w:rsid w:val="00254F9D"/>
    <w:rsid w:val="00255684"/>
    <w:rsid w:val="00255C14"/>
    <w:rsid w:val="00255CCA"/>
    <w:rsid w:val="00257B51"/>
    <w:rsid w:val="00257C33"/>
    <w:rsid w:val="00260A7D"/>
    <w:rsid w:val="00261655"/>
    <w:rsid w:val="00262024"/>
    <w:rsid w:val="00263235"/>
    <w:rsid w:val="00263C64"/>
    <w:rsid w:val="0026503C"/>
    <w:rsid w:val="002651AD"/>
    <w:rsid w:val="00265339"/>
    <w:rsid w:val="0026561A"/>
    <w:rsid w:val="0026669D"/>
    <w:rsid w:val="0027057B"/>
    <w:rsid w:val="00270A49"/>
    <w:rsid w:val="00271E02"/>
    <w:rsid w:val="002720F9"/>
    <w:rsid w:val="002730F3"/>
    <w:rsid w:val="00273FF7"/>
    <w:rsid w:val="002741F9"/>
    <w:rsid w:val="00277CA1"/>
    <w:rsid w:val="002815D1"/>
    <w:rsid w:val="00281949"/>
    <w:rsid w:val="002825D1"/>
    <w:rsid w:val="00282DBB"/>
    <w:rsid w:val="00283B71"/>
    <w:rsid w:val="00284794"/>
    <w:rsid w:val="00285BE2"/>
    <w:rsid w:val="00285C60"/>
    <w:rsid w:val="0028630C"/>
    <w:rsid w:val="0028670A"/>
    <w:rsid w:val="0029226A"/>
    <w:rsid w:val="0029436F"/>
    <w:rsid w:val="00295102"/>
    <w:rsid w:val="00295757"/>
    <w:rsid w:val="00295A0B"/>
    <w:rsid w:val="00295D28"/>
    <w:rsid w:val="00296377"/>
    <w:rsid w:val="0029769A"/>
    <w:rsid w:val="00297D03"/>
    <w:rsid w:val="002A03E2"/>
    <w:rsid w:val="002A052B"/>
    <w:rsid w:val="002A1AFB"/>
    <w:rsid w:val="002A2849"/>
    <w:rsid w:val="002A2BC8"/>
    <w:rsid w:val="002A30FC"/>
    <w:rsid w:val="002A3F63"/>
    <w:rsid w:val="002A4754"/>
    <w:rsid w:val="002A6CCD"/>
    <w:rsid w:val="002B06FF"/>
    <w:rsid w:val="002B0B61"/>
    <w:rsid w:val="002B0CCE"/>
    <w:rsid w:val="002B0D22"/>
    <w:rsid w:val="002B0D81"/>
    <w:rsid w:val="002B0E9A"/>
    <w:rsid w:val="002B1BC9"/>
    <w:rsid w:val="002B2CC3"/>
    <w:rsid w:val="002B3522"/>
    <w:rsid w:val="002B5276"/>
    <w:rsid w:val="002B7B90"/>
    <w:rsid w:val="002B7D16"/>
    <w:rsid w:val="002C0B15"/>
    <w:rsid w:val="002C20AC"/>
    <w:rsid w:val="002C2215"/>
    <w:rsid w:val="002C2BB7"/>
    <w:rsid w:val="002C41E4"/>
    <w:rsid w:val="002C45D7"/>
    <w:rsid w:val="002C57B4"/>
    <w:rsid w:val="002C59FD"/>
    <w:rsid w:val="002C6E39"/>
    <w:rsid w:val="002C72E2"/>
    <w:rsid w:val="002D31DE"/>
    <w:rsid w:val="002D33A5"/>
    <w:rsid w:val="002D37C5"/>
    <w:rsid w:val="002D3A6F"/>
    <w:rsid w:val="002D5C0C"/>
    <w:rsid w:val="002D6F41"/>
    <w:rsid w:val="002E0178"/>
    <w:rsid w:val="002E0D0F"/>
    <w:rsid w:val="002E13C2"/>
    <w:rsid w:val="002E1934"/>
    <w:rsid w:val="002E1BE8"/>
    <w:rsid w:val="002E1CA3"/>
    <w:rsid w:val="002E3551"/>
    <w:rsid w:val="002E36D0"/>
    <w:rsid w:val="002E443E"/>
    <w:rsid w:val="002F08DF"/>
    <w:rsid w:val="002F157E"/>
    <w:rsid w:val="002F18E2"/>
    <w:rsid w:val="002F2FF9"/>
    <w:rsid w:val="002F711A"/>
    <w:rsid w:val="002F7CAC"/>
    <w:rsid w:val="003021E4"/>
    <w:rsid w:val="00303541"/>
    <w:rsid w:val="00303567"/>
    <w:rsid w:val="00303D84"/>
    <w:rsid w:val="00304AEB"/>
    <w:rsid w:val="00305C98"/>
    <w:rsid w:val="00306A0D"/>
    <w:rsid w:val="00307471"/>
    <w:rsid w:val="0030779C"/>
    <w:rsid w:val="00310578"/>
    <w:rsid w:val="003129D0"/>
    <w:rsid w:val="00312E1B"/>
    <w:rsid w:val="00314BE6"/>
    <w:rsid w:val="003160EE"/>
    <w:rsid w:val="00317BEE"/>
    <w:rsid w:val="00317E7C"/>
    <w:rsid w:val="00317F17"/>
    <w:rsid w:val="00320D57"/>
    <w:rsid w:val="0032148E"/>
    <w:rsid w:val="00321816"/>
    <w:rsid w:val="00322017"/>
    <w:rsid w:val="00322F28"/>
    <w:rsid w:val="00323CE4"/>
    <w:rsid w:val="0032462C"/>
    <w:rsid w:val="00326004"/>
    <w:rsid w:val="003263E9"/>
    <w:rsid w:val="00330EAD"/>
    <w:rsid w:val="00331FE9"/>
    <w:rsid w:val="003333E4"/>
    <w:rsid w:val="00334EBB"/>
    <w:rsid w:val="00334EC7"/>
    <w:rsid w:val="003352E7"/>
    <w:rsid w:val="0033599B"/>
    <w:rsid w:val="00335BA3"/>
    <w:rsid w:val="00335FB1"/>
    <w:rsid w:val="00336C3D"/>
    <w:rsid w:val="00340D72"/>
    <w:rsid w:val="0034192A"/>
    <w:rsid w:val="00341ED9"/>
    <w:rsid w:val="003457FC"/>
    <w:rsid w:val="0034585E"/>
    <w:rsid w:val="00345C53"/>
    <w:rsid w:val="00346218"/>
    <w:rsid w:val="0035040D"/>
    <w:rsid w:val="0035276C"/>
    <w:rsid w:val="00353562"/>
    <w:rsid w:val="00353BDA"/>
    <w:rsid w:val="00353FDA"/>
    <w:rsid w:val="00354416"/>
    <w:rsid w:val="0035560A"/>
    <w:rsid w:val="003557AA"/>
    <w:rsid w:val="00357020"/>
    <w:rsid w:val="00360891"/>
    <w:rsid w:val="00360AE9"/>
    <w:rsid w:val="00361764"/>
    <w:rsid w:val="003618EF"/>
    <w:rsid w:val="003619D4"/>
    <w:rsid w:val="00361F48"/>
    <w:rsid w:val="003625C1"/>
    <w:rsid w:val="00363CBC"/>
    <w:rsid w:val="003640DE"/>
    <w:rsid w:val="00365102"/>
    <w:rsid w:val="00365A8A"/>
    <w:rsid w:val="0036652A"/>
    <w:rsid w:val="00366E01"/>
    <w:rsid w:val="00367FAA"/>
    <w:rsid w:val="00371AFF"/>
    <w:rsid w:val="003728DA"/>
    <w:rsid w:val="00372A77"/>
    <w:rsid w:val="0037358F"/>
    <w:rsid w:val="0037359C"/>
    <w:rsid w:val="0037360F"/>
    <w:rsid w:val="003742AF"/>
    <w:rsid w:val="00375915"/>
    <w:rsid w:val="003762C2"/>
    <w:rsid w:val="00381BB2"/>
    <w:rsid w:val="0038294A"/>
    <w:rsid w:val="00382D7D"/>
    <w:rsid w:val="00383214"/>
    <w:rsid w:val="00383874"/>
    <w:rsid w:val="00383A4E"/>
    <w:rsid w:val="003859A7"/>
    <w:rsid w:val="003867FF"/>
    <w:rsid w:val="003870D1"/>
    <w:rsid w:val="003873A8"/>
    <w:rsid w:val="00390113"/>
    <w:rsid w:val="0039129A"/>
    <w:rsid w:val="00394DA7"/>
    <w:rsid w:val="0039595A"/>
    <w:rsid w:val="00396356"/>
    <w:rsid w:val="00396FC5"/>
    <w:rsid w:val="00397E28"/>
    <w:rsid w:val="003A3B47"/>
    <w:rsid w:val="003A48CF"/>
    <w:rsid w:val="003A7F14"/>
    <w:rsid w:val="003B1F7E"/>
    <w:rsid w:val="003B26F3"/>
    <w:rsid w:val="003B34B6"/>
    <w:rsid w:val="003B3775"/>
    <w:rsid w:val="003B3FCC"/>
    <w:rsid w:val="003B5DD4"/>
    <w:rsid w:val="003B60D7"/>
    <w:rsid w:val="003B6A78"/>
    <w:rsid w:val="003B768B"/>
    <w:rsid w:val="003C0C7C"/>
    <w:rsid w:val="003C0DA4"/>
    <w:rsid w:val="003C1E2B"/>
    <w:rsid w:val="003C1F12"/>
    <w:rsid w:val="003C204C"/>
    <w:rsid w:val="003C67CD"/>
    <w:rsid w:val="003D02FD"/>
    <w:rsid w:val="003D1A26"/>
    <w:rsid w:val="003D2BD0"/>
    <w:rsid w:val="003D3C66"/>
    <w:rsid w:val="003D5A87"/>
    <w:rsid w:val="003D6ED1"/>
    <w:rsid w:val="003E04DA"/>
    <w:rsid w:val="003E13D5"/>
    <w:rsid w:val="003E18FC"/>
    <w:rsid w:val="003E1AA7"/>
    <w:rsid w:val="003E3D27"/>
    <w:rsid w:val="003E46D9"/>
    <w:rsid w:val="003E4C89"/>
    <w:rsid w:val="003E575E"/>
    <w:rsid w:val="003E779A"/>
    <w:rsid w:val="003E7D2F"/>
    <w:rsid w:val="003E7FEB"/>
    <w:rsid w:val="003F0082"/>
    <w:rsid w:val="003F0A17"/>
    <w:rsid w:val="003F18BB"/>
    <w:rsid w:val="003F192A"/>
    <w:rsid w:val="003F1D97"/>
    <w:rsid w:val="003F306D"/>
    <w:rsid w:val="003F3F28"/>
    <w:rsid w:val="003F50FC"/>
    <w:rsid w:val="003F57F0"/>
    <w:rsid w:val="003F5823"/>
    <w:rsid w:val="003F5DCB"/>
    <w:rsid w:val="00400190"/>
    <w:rsid w:val="00400FB7"/>
    <w:rsid w:val="00401548"/>
    <w:rsid w:val="00401AE5"/>
    <w:rsid w:val="00402863"/>
    <w:rsid w:val="00403832"/>
    <w:rsid w:val="00404209"/>
    <w:rsid w:val="00404BDB"/>
    <w:rsid w:val="00405EFB"/>
    <w:rsid w:val="0040775F"/>
    <w:rsid w:val="00407B4F"/>
    <w:rsid w:val="004131F9"/>
    <w:rsid w:val="0041575E"/>
    <w:rsid w:val="0041595C"/>
    <w:rsid w:val="0041638F"/>
    <w:rsid w:val="00416BB6"/>
    <w:rsid w:val="00417133"/>
    <w:rsid w:val="004174AD"/>
    <w:rsid w:val="00420795"/>
    <w:rsid w:val="004208F6"/>
    <w:rsid w:val="00420E99"/>
    <w:rsid w:val="00421653"/>
    <w:rsid w:val="004224B3"/>
    <w:rsid w:val="00423926"/>
    <w:rsid w:val="00423BC5"/>
    <w:rsid w:val="00423F3A"/>
    <w:rsid w:val="00424D55"/>
    <w:rsid w:val="00425642"/>
    <w:rsid w:val="004261E8"/>
    <w:rsid w:val="004267BF"/>
    <w:rsid w:val="00426A7F"/>
    <w:rsid w:val="00427208"/>
    <w:rsid w:val="00432254"/>
    <w:rsid w:val="004323CA"/>
    <w:rsid w:val="004329CC"/>
    <w:rsid w:val="00432D5D"/>
    <w:rsid w:val="00432DA1"/>
    <w:rsid w:val="00433514"/>
    <w:rsid w:val="004335C3"/>
    <w:rsid w:val="0043397D"/>
    <w:rsid w:val="00434608"/>
    <w:rsid w:val="004349F3"/>
    <w:rsid w:val="00435A62"/>
    <w:rsid w:val="00435D5F"/>
    <w:rsid w:val="00440A88"/>
    <w:rsid w:val="004422B6"/>
    <w:rsid w:val="00443041"/>
    <w:rsid w:val="00444703"/>
    <w:rsid w:val="00444B0A"/>
    <w:rsid w:val="00445C33"/>
    <w:rsid w:val="004463C4"/>
    <w:rsid w:val="00446850"/>
    <w:rsid w:val="00447199"/>
    <w:rsid w:val="0044727B"/>
    <w:rsid w:val="00447542"/>
    <w:rsid w:val="00447994"/>
    <w:rsid w:val="00447AE3"/>
    <w:rsid w:val="00450040"/>
    <w:rsid w:val="0045004D"/>
    <w:rsid w:val="004500EE"/>
    <w:rsid w:val="00451013"/>
    <w:rsid w:val="004514B3"/>
    <w:rsid w:val="00451C5C"/>
    <w:rsid w:val="004536E4"/>
    <w:rsid w:val="004559EC"/>
    <w:rsid w:val="0045677A"/>
    <w:rsid w:val="004568C4"/>
    <w:rsid w:val="00456D5F"/>
    <w:rsid w:val="00456F46"/>
    <w:rsid w:val="00457146"/>
    <w:rsid w:val="00457712"/>
    <w:rsid w:val="00457ECD"/>
    <w:rsid w:val="00460F26"/>
    <w:rsid w:val="004616D7"/>
    <w:rsid w:val="00462E9C"/>
    <w:rsid w:val="0046492A"/>
    <w:rsid w:val="00464E70"/>
    <w:rsid w:val="00467670"/>
    <w:rsid w:val="004716CD"/>
    <w:rsid w:val="0047187A"/>
    <w:rsid w:val="00472413"/>
    <w:rsid w:val="004724A3"/>
    <w:rsid w:val="00472D85"/>
    <w:rsid w:val="00474DD0"/>
    <w:rsid w:val="00475B50"/>
    <w:rsid w:val="00476AD1"/>
    <w:rsid w:val="00476E56"/>
    <w:rsid w:val="00481F11"/>
    <w:rsid w:val="00485340"/>
    <w:rsid w:val="00487512"/>
    <w:rsid w:val="00491E83"/>
    <w:rsid w:val="00492830"/>
    <w:rsid w:val="004934F5"/>
    <w:rsid w:val="00494C64"/>
    <w:rsid w:val="0049542D"/>
    <w:rsid w:val="004972BE"/>
    <w:rsid w:val="00497B44"/>
    <w:rsid w:val="00497B81"/>
    <w:rsid w:val="004A035E"/>
    <w:rsid w:val="004A20F1"/>
    <w:rsid w:val="004A2EB3"/>
    <w:rsid w:val="004A44DB"/>
    <w:rsid w:val="004A4FB6"/>
    <w:rsid w:val="004A56F0"/>
    <w:rsid w:val="004A7377"/>
    <w:rsid w:val="004A7DE4"/>
    <w:rsid w:val="004B1126"/>
    <w:rsid w:val="004B1EB5"/>
    <w:rsid w:val="004B3339"/>
    <w:rsid w:val="004B341C"/>
    <w:rsid w:val="004B42B3"/>
    <w:rsid w:val="004B65A2"/>
    <w:rsid w:val="004C0344"/>
    <w:rsid w:val="004C0E4F"/>
    <w:rsid w:val="004C1AF2"/>
    <w:rsid w:val="004C1B8E"/>
    <w:rsid w:val="004C28B5"/>
    <w:rsid w:val="004C34CB"/>
    <w:rsid w:val="004C3E7B"/>
    <w:rsid w:val="004C48EB"/>
    <w:rsid w:val="004C518A"/>
    <w:rsid w:val="004C57EC"/>
    <w:rsid w:val="004C586C"/>
    <w:rsid w:val="004D015E"/>
    <w:rsid w:val="004D0CA3"/>
    <w:rsid w:val="004D1A63"/>
    <w:rsid w:val="004D1AB7"/>
    <w:rsid w:val="004D2248"/>
    <w:rsid w:val="004D227E"/>
    <w:rsid w:val="004D2A4B"/>
    <w:rsid w:val="004D3E38"/>
    <w:rsid w:val="004D4483"/>
    <w:rsid w:val="004D51BA"/>
    <w:rsid w:val="004D56EA"/>
    <w:rsid w:val="004D61BA"/>
    <w:rsid w:val="004E208E"/>
    <w:rsid w:val="004E215A"/>
    <w:rsid w:val="004E2490"/>
    <w:rsid w:val="004E297D"/>
    <w:rsid w:val="004E545F"/>
    <w:rsid w:val="004E5AA5"/>
    <w:rsid w:val="004E6FCB"/>
    <w:rsid w:val="004E72AF"/>
    <w:rsid w:val="004E7383"/>
    <w:rsid w:val="004E73EE"/>
    <w:rsid w:val="004F20D5"/>
    <w:rsid w:val="004F297D"/>
    <w:rsid w:val="004F4B44"/>
    <w:rsid w:val="004F51A5"/>
    <w:rsid w:val="004F6341"/>
    <w:rsid w:val="004F72FE"/>
    <w:rsid w:val="004F7561"/>
    <w:rsid w:val="005012A8"/>
    <w:rsid w:val="005018F7"/>
    <w:rsid w:val="005027F1"/>
    <w:rsid w:val="00503274"/>
    <w:rsid w:val="00504E70"/>
    <w:rsid w:val="00504F9F"/>
    <w:rsid w:val="005056AA"/>
    <w:rsid w:val="005079CA"/>
    <w:rsid w:val="00511E37"/>
    <w:rsid w:val="00513694"/>
    <w:rsid w:val="005144D6"/>
    <w:rsid w:val="00514BD0"/>
    <w:rsid w:val="00515803"/>
    <w:rsid w:val="00515FBE"/>
    <w:rsid w:val="005167BE"/>
    <w:rsid w:val="00517DD9"/>
    <w:rsid w:val="00517F4B"/>
    <w:rsid w:val="00520839"/>
    <w:rsid w:val="00521022"/>
    <w:rsid w:val="00521B7E"/>
    <w:rsid w:val="00522139"/>
    <w:rsid w:val="0052213E"/>
    <w:rsid w:val="00522244"/>
    <w:rsid w:val="005223E5"/>
    <w:rsid w:val="005236C7"/>
    <w:rsid w:val="005248DE"/>
    <w:rsid w:val="00524D00"/>
    <w:rsid w:val="005275F8"/>
    <w:rsid w:val="00527FCF"/>
    <w:rsid w:val="005305FA"/>
    <w:rsid w:val="0053105D"/>
    <w:rsid w:val="005313F9"/>
    <w:rsid w:val="0053165E"/>
    <w:rsid w:val="005328EE"/>
    <w:rsid w:val="00533D50"/>
    <w:rsid w:val="0053485C"/>
    <w:rsid w:val="00534E8D"/>
    <w:rsid w:val="0053561D"/>
    <w:rsid w:val="00536F7D"/>
    <w:rsid w:val="005378E3"/>
    <w:rsid w:val="00542174"/>
    <w:rsid w:val="00542D1E"/>
    <w:rsid w:val="00542E03"/>
    <w:rsid w:val="005449F2"/>
    <w:rsid w:val="00544D78"/>
    <w:rsid w:val="00545191"/>
    <w:rsid w:val="005454DE"/>
    <w:rsid w:val="00545DBF"/>
    <w:rsid w:val="00546CA8"/>
    <w:rsid w:val="00546D9A"/>
    <w:rsid w:val="005479F5"/>
    <w:rsid w:val="00547DBA"/>
    <w:rsid w:val="005501C2"/>
    <w:rsid w:val="00550588"/>
    <w:rsid w:val="00550ADA"/>
    <w:rsid w:val="00552087"/>
    <w:rsid w:val="00552C42"/>
    <w:rsid w:val="005531DA"/>
    <w:rsid w:val="00553965"/>
    <w:rsid w:val="0055578D"/>
    <w:rsid w:val="00556E14"/>
    <w:rsid w:val="0056328A"/>
    <w:rsid w:val="005635E1"/>
    <w:rsid w:val="005636F1"/>
    <w:rsid w:val="00564A9E"/>
    <w:rsid w:val="00564CC2"/>
    <w:rsid w:val="0056702B"/>
    <w:rsid w:val="005675FA"/>
    <w:rsid w:val="005679CE"/>
    <w:rsid w:val="0057051F"/>
    <w:rsid w:val="0057179D"/>
    <w:rsid w:val="005747DA"/>
    <w:rsid w:val="00575B81"/>
    <w:rsid w:val="0058023E"/>
    <w:rsid w:val="00583296"/>
    <w:rsid w:val="00583EED"/>
    <w:rsid w:val="0058458B"/>
    <w:rsid w:val="00585F28"/>
    <w:rsid w:val="00586743"/>
    <w:rsid w:val="0059065F"/>
    <w:rsid w:val="00590885"/>
    <w:rsid w:val="0059247F"/>
    <w:rsid w:val="005957E9"/>
    <w:rsid w:val="00597509"/>
    <w:rsid w:val="005A0AD4"/>
    <w:rsid w:val="005A1B9A"/>
    <w:rsid w:val="005A1C9B"/>
    <w:rsid w:val="005A22E3"/>
    <w:rsid w:val="005A24FD"/>
    <w:rsid w:val="005A2B65"/>
    <w:rsid w:val="005A537D"/>
    <w:rsid w:val="005A66A3"/>
    <w:rsid w:val="005A68D9"/>
    <w:rsid w:val="005A752F"/>
    <w:rsid w:val="005B047E"/>
    <w:rsid w:val="005B065C"/>
    <w:rsid w:val="005B0C0A"/>
    <w:rsid w:val="005B1A8A"/>
    <w:rsid w:val="005B1BF4"/>
    <w:rsid w:val="005B1E68"/>
    <w:rsid w:val="005B4E6B"/>
    <w:rsid w:val="005B5B8F"/>
    <w:rsid w:val="005B66DB"/>
    <w:rsid w:val="005B7A2D"/>
    <w:rsid w:val="005C0305"/>
    <w:rsid w:val="005C18C0"/>
    <w:rsid w:val="005C18EE"/>
    <w:rsid w:val="005C1C88"/>
    <w:rsid w:val="005C2210"/>
    <w:rsid w:val="005C24B6"/>
    <w:rsid w:val="005C388F"/>
    <w:rsid w:val="005C513F"/>
    <w:rsid w:val="005C58D0"/>
    <w:rsid w:val="005D0EBB"/>
    <w:rsid w:val="005D4229"/>
    <w:rsid w:val="005D6334"/>
    <w:rsid w:val="005D717E"/>
    <w:rsid w:val="005D7501"/>
    <w:rsid w:val="005E1BFC"/>
    <w:rsid w:val="005E2B65"/>
    <w:rsid w:val="005E7EEE"/>
    <w:rsid w:val="005F1ED6"/>
    <w:rsid w:val="005F6E57"/>
    <w:rsid w:val="005F7554"/>
    <w:rsid w:val="005F7C90"/>
    <w:rsid w:val="005F7CBD"/>
    <w:rsid w:val="0060081B"/>
    <w:rsid w:val="006009E2"/>
    <w:rsid w:val="00601331"/>
    <w:rsid w:val="00601CC7"/>
    <w:rsid w:val="006026C4"/>
    <w:rsid w:val="00603E4C"/>
    <w:rsid w:val="00603E7E"/>
    <w:rsid w:val="00604F52"/>
    <w:rsid w:val="00605CD0"/>
    <w:rsid w:val="00606BD2"/>
    <w:rsid w:val="0060751B"/>
    <w:rsid w:val="00607EC3"/>
    <w:rsid w:val="00610564"/>
    <w:rsid w:val="00612A7C"/>
    <w:rsid w:val="006138AA"/>
    <w:rsid w:val="00614BD3"/>
    <w:rsid w:val="006209C4"/>
    <w:rsid w:val="00621729"/>
    <w:rsid w:val="00622773"/>
    <w:rsid w:val="00622A13"/>
    <w:rsid w:val="006247A0"/>
    <w:rsid w:val="006307F9"/>
    <w:rsid w:val="00631077"/>
    <w:rsid w:val="00631482"/>
    <w:rsid w:val="0063339B"/>
    <w:rsid w:val="0063402C"/>
    <w:rsid w:val="0063460D"/>
    <w:rsid w:val="006350C8"/>
    <w:rsid w:val="006357AA"/>
    <w:rsid w:val="006359DF"/>
    <w:rsid w:val="006365C5"/>
    <w:rsid w:val="006378BE"/>
    <w:rsid w:val="00640381"/>
    <w:rsid w:val="00641178"/>
    <w:rsid w:val="006419D2"/>
    <w:rsid w:val="00641E0A"/>
    <w:rsid w:val="006431F5"/>
    <w:rsid w:val="00645D03"/>
    <w:rsid w:val="006464A4"/>
    <w:rsid w:val="00646504"/>
    <w:rsid w:val="006465B3"/>
    <w:rsid w:val="00647489"/>
    <w:rsid w:val="006474D9"/>
    <w:rsid w:val="00647FC2"/>
    <w:rsid w:val="00650A7E"/>
    <w:rsid w:val="00650B90"/>
    <w:rsid w:val="00650EB1"/>
    <w:rsid w:val="00652C78"/>
    <w:rsid w:val="006556D6"/>
    <w:rsid w:val="00661629"/>
    <w:rsid w:val="00661AC8"/>
    <w:rsid w:val="00662088"/>
    <w:rsid w:val="00663F9E"/>
    <w:rsid w:val="0066665A"/>
    <w:rsid w:val="00667033"/>
    <w:rsid w:val="00667789"/>
    <w:rsid w:val="00671AD0"/>
    <w:rsid w:val="006724DC"/>
    <w:rsid w:val="006725CB"/>
    <w:rsid w:val="00677C2D"/>
    <w:rsid w:val="00681A2A"/>
    <w:rsid w:val="00683613"/>
    <w:rsid w:val="00685D67"/>
    <w:rsid w:val="00686797"/>
    <w:rsid w:val="00693FB5"/>
    <w:rsid w:val="00695891"/>
    <w:rsid w:val="006A08EC"/>
    <w:rsid w:val="006A1BD7"/>
    <w:rsid w:val="006A2668"/>
    <w:rsid w:val="006A2CEF"/>
    <w:rsid w:val="006A4977"/>
    <w:rsid w:val="006A78BA"/>
    <w:rsid w:val="006A7C2D"/>
    <w:rsid w:val="006B0A40"/>
    <w:rsid w:val="006B18A4"/>
    <w:rsid w:val="006B37B1"/>
    <w:rsid w:val="006B3D19"/>
    <w:rsid w:val="006B6C33"/>
    <w:rsid w:val="006B7068"/>
    <w:rsid w:val="006B778F"/>
    <w:rsid w:val="006C181A"/>
    <w:rsid w:val="006C1DF6"/>
    <w:rsid w:val="006C2C7A"/>
    <w:rsid w:val="006C30DF"/>
    <w:rsid w:val="006C4E1C"/>
    <w:rsid w:val="006C4E96"/>
    <w:rsid w:val="006D0141"/>
    <w:rsid w:val="006D02C7"/>
    <w:rsid w:val="006D11F3"/>
    <w:rsid w:val="006D1FAF"/>
    <w:rsid w:val="006D23B0"/>
    <w:rsid w:val="006D448A"/>
    <w:rsid w:val="006D4EE7"/>
    <w:rsid w:val="006D7125"/>
    <w:rsid w:val="006D7430"/>
    <w:rsid w:val="006D74FD"/>
    <w:rsid w:val="006D7C33"/>
    <w:rsid w:val="006E04E8"/>
    <w:rsid w:val="006E1D0A"/>
    <w:rsid w:val="006E2B97"/>
    <w:rsid w:val="006E311C"/>
    <w:rsid w:val="006E5A86"/>
    <w:rsid w:val="006E6D72"/>
    <w:rsid w:val="006E7584"/>
    <w:rsid w:val="006E76A1"/>
    <w:rsid w:val="006F22FA"/>
    <w:rsid w:val="006F3183"/>
    <w:rsid w:val="006F31ED"/>
    <w:rsid w:val="006F45A7"/>
    <w:rsid w:val="006F53BA"/>
    <w:rsid w:val="006F5EA1"/>
    <w:rsid w:val="006F6C14"/>
    <w:rsid w:val="00700AD5"/>
    <w:rsid w:val="00701080"/>
    <w:rsid w:val="00702621"/>
    <w:rsid w:val="00702C32"/>
    <w:rsid w:val="007038DC"/>
    <w:rsid w:val="0070418B"/>
    <w:rsid w:val="00704BB9"/>
    <w:rsid w:val="00704D24"/>
    <w:rsid w:val="00705D45"/>
    <w:rsid w:val="00706163"/>
    <w:rsid w:val="0070622D"/>
    <w:rsid w:val="00712C60"/>
    <w:rsid w:val="00713AAB"/>
    <w:rsid w:val="00713B85"/>
    <w:rsid w:val="007141FB"/>
    <w:rsid w:val="007148BC"/>
    <w:rsid w:val="00715360"/>
    <w:rsid w:val="007166DD"/>
    <w:rsid w:val="00720536"/>
    <w:rsid w:val="00720BB2"/>
    <w:rsid w:val="00721A8C"/>
    <w:rsid w:val="0072234B"/>
    <w:rsid w:val="007261DC"/>
    <w:rsid w:val="00727026"/>
    <w:rsid w:val="007279AC"/>
    <w:rsid w:val="007312A7"/>
    <w:rsid w:val="00733C5E"/>
    <w:rsid w:val="00734A58"/>
    <w:rsid w:val="0073505C"/>
    <w:rsid w:val="00735185"/>
    <w:rsid w:val="00735C4C"/>
    <w:rsid w:val="00735C84"/>
    <w:rsid w:val="0073610B"/>
    <w:rsid w:val="00737440"/>
    <w:rsid w:val="00740888"/>
    <w:rsid w:val="00740E44"/>
    <w:rsid w:val="00741BDC"/>
    <w:rsid w:val="00742534"/>
    <w:rsid w:val="00742A52"/>
    <w:rsid w:val="00743979"/>
    <w:rsid w:val="007441E2"/>
    <w:rsid w:val="007446F6"/>
    <w:rsid w:val="00745A83"/>
    <w:rsid w:val="00746CDB"/>
    <w:rsid w:val="0075024C"/>
    <w:rsid w:val="007507F5"/>
    <w:rsid w:val="00751023"/>
    <w:rsid w:val="007510C7"/>
    <w:rsid w:val="0075289E"/>
    <w:rsid w:val="00752CA7"/>
    <w:rsid w:val="00752DE0"/>
    <w:rsid w:val="007538C2"/>
    <w:rsid w:val="00753EB0"/>
    <w:rsid w:val="00754026"/>
    <w:rsid w:val="00755765"/>
    <w:rsid w:val="007566EF"/>
    <w:rsid w:val="007605A4"/>
    <w:rsid w:val="00761001"/>
    <w:rsid w:val="00761BBE"/>
    <w:rsid w:val="00762F56"/>
    <w:rsid w:val="0076304F"/>
    <w:rsid w:val="007641D8"/>
    <w:rsid w:val="00765BEB"/>
    <w:rsid w:val="00765CFA"/>
    <w:rsid w:val="00765E33"/>
    <w:rsid w:val="00771F76"/>
    <w:rsid w:val="007727D6"/>
    <w:rsid w:val="007740D0"/>
    <w:rsid w:val="00774C75"/>
    <w:rsid w:val="00774CAB"/>
    <w:rsid w:val="00775083"/>
    <w:rsid w:val="007753DD"/>
    <w:rsid w:val="007754AA"/>
    <w:rsid w:val="00776B02"/>
    <w:rsid w:val="0077770F"/>
    <w:rsid w:val="00777D8B"/>
    <w:rsid w:val="007804F8"/>
    <w:rsid w:val="007807CB"/>
    <w:rsid w:val="00781109"/>
    <w:rsid w:val="0078157C"/>
    <w:rsid w:val="0078206A"/>
    <w:rsid w:val="00784727"/>
    <w:rsid w:val="00785272"/>
    <w:rsid w:val="00785521"/>
    <w:rsid w:val="00785A05"/>
    <w:rsid w:val="00785B0A"/>
    <w:rsid w:val="00785D00"/>
    <w:rsid w:val="00785E82"/>
    <w:rsid w:val="00786791"/>
    <w:rsid w:val="00786FDF"/>
    <w:rsid w:val="00787B91"/>
    <w:rsid w:val="00787DF8"/>
    <w:rsid w:val="00790E14"/>
    <w:rsid w:val="00790F28"/>
    <w:rsid w:val="00791876"/>
    <w:rsid w:val="00793A43"/>
    <w:rsid w:val="0079411A"/>
    <w:rsid w:val="00794477"/>
    <w:rsid w:val="00796E5B"/>
    <w:rsid w:val="0079767C"/>
    <w:rsid w:val="007A0674"/>
    <w:rsid w:val="007A14CF"/>
    <w:rsid w:val="007A22C3"/>
    <w:rsid w:val="007B171C"/>
    <w:rsid w:val="007B1850"/>
    <w:rsid w:val="007B46FA"/>
    <w:rsid w:val="007B59AA"/>
    <w:rsid w:val="007B661A"/>
    <w:rsid w:val="007B7402"/>
    <w:rsid w:val="007C12C9"/>
    <w:rsid w:val="007C1669"/>
    <w:rsid w:val="007C6F88"/>
    <w:rsid w:val="007C70B3"/>
    <w:rsid w:val="007C766C"/>
    <w:rsid w:val="007D04A6"/>
    <w:rsid w:val="007D095A"/>
    <w:rsid w:val="007D24C4"/>
    <w:rsid w:val="007D273C"/>
    <w:rsid w:val="007D3B61"/>
    <w:rsid w:val="007D4F75"/>
    <w:rsid w:val="007D5F76"/>
    <w:rsid w:val="007E0BB5"/>
    <w:rsid w:val="007E2203"/>
    <w:rsid w:val="007E268E"/>
    <w:rsid w:val="007E3B83"/>
    <w:rsid w:val="007E7ADF"/>
    <w:rsid w:val="007F03C6"/>
    <w:rsid w:val="007F20E9"/>
    <w:rsid w:val="007F288C"/>
    <w:rsid w:val="007F32F2"/>
    <w:rsid w:val="007F37D2"/>
    <w:rsid w:val="007F3863"/>
    <w:rsid w:val="007F3FDA"/>
    <w:rsid w:val="007F49E2"/>
    <w:rsid w:val="007F5288"/>
    <w:rsid w:val="007F7253"/>
    <w:rsid w:val="007F7616"/>
    <w:rsid w:val="00802286"/>
    <w:rsid w:val="0080391D"/>
    <w:rsid w:val="00804688"/>
    <w:rsid w:val="008047DA"/>
    <w:rsid w:val="00804A7B"/>
    <w:rsid w:val="0080586C"/>
    <w:rsid w:val="008100B7"/>
    <w:rsid w:val="008109CD"/>
    <w:rsid w:val="0081147D"/>
    <w:rsid w:val="008117C8"/>
    <w:rsid w:val="00813F07"/>
    <w:rsid w:val="008147F6"/>
    <w:rsid w:val="008166B8"/>
    <w:rsid w:val="0081750D"/>
    <w:rsid w:val="00822051"/>
    <w:rsid w:val="00822092"/>
    <w:rsid w:val="00822673"/>
    <w:rsid w:val="00822ACB"/>
    <w:rsid w:val="00823BC6"/>
    <w:rsid w:val="008244EC"/>
    <w:rsid w:val="00824873"/>
    <w:rsid w:val="00824C16"/>
    <w:rsid w:val="00825B35"/>
    <w:rsid w:val="00826DE0"/>
    <w:rsid w:val="00830D72"/>
    <w:rsid w:val="00833F33"/>
    <w:rsid w:val="0083569F"/>
    <w:rsid w:val="00836F93"/>
    <w:rsid w:val="00840C1C"/>
    <w:rsid w:val="00841EE2"/>
    <w:rsid w:val="00841F9A"/>
    <w:rsid w:val="008438D3"/>
    <w:rsid w:val="0084421A"/>
    <w:rsid w:val="00846048"/>
    <w:rsid w:val="0084685C"/>
    <w:rsid w:val="00846AD2"/>
    <w:rsid w:val="00847695"/>
    <w:rsid w:val="0085187B"/>
    <w:rsid w:val="00851AE1"/>
    <w:rsid w:val="00852B4E"/>
    <w:rsid w:val="00854264"/>
    <w:rsid w:val="00854BBC"/>
    <w:rsid w:val="00854F07"/>
    <w:rsid w:val="00855BB7"/>
    <w:rsid w:val="008569DB"/>
    <w:rsid w:val="00856CF3"/>
    <w:rsid w:val="0085752D"/>
    <w:rsid w:val="00860019"/>
    <w:rsid w:val="0086039A"/>
    <w:rsid w:val="00862C51"/>
    <w:rsid w:val="00863F27"/>
    <w:rsid w:val="00865261"/>
    <w:rsid w:val="00865AE4"/>
    <w:rsid w:val="00867941"/>
    <w:rsid w:val="00870BFF"/>
    <w:rsid w:val="00870C53"/>
    <w:rsid w:val="0087179D"/>
    <w:rsid w:val="00876AC3"/>
    <w:rsid w:val="0087770A"/>
    <w:rsid w:val="00881158"/>
    <w:rsid w:val="00881BF5"/>
    <w:rsid w:val="00881E92"/>
    <w:rsid w:val="0088527E"/>
    <w:rsid w:val="0088536A"/>
    <w:rsid w:val="008901B3"/>
    <w:rsid w:val="0089162D"/>
    <w:rsid w:val="00891891"/>
    <w:rsid w:val="00891DF9"/>
    <w:rsid w:val="00892475"/>
    <w:rsid w:val="008931E8"/>
    <w:rsid w:val="00895477"/>
    <w:rsid w:val="0089547E"/>
    <w:rsid w:val="00897102"/>
    <w:rsid w:val="008A0118"/>
    <w:rsid w:val="008A15AF"/>
    <w:rsid w:val="008A1E21"/>
    <w:rsid w:val="008A3215"/>
    <w:rsid w:val="008A3471"/>
    <w:rsid w:val="008A3A63"/>
    <w:rsid w:val="008A3F79"/>
    <w:rsid w:val="008A5A4E"/>
    <w:rsid w:val="008A6181"/>
    <w:rsid w:val="008A6CF5"/>
    <w:rsid w:val="008B1485"/>
    <w:rsid w:val="008B22D9"/>
    <w:rsid w:val="008B4BD9"/>
    <w:rsid w:val="008B4C27"/>
    <w:rsid w:val="008B6877"/>
    <w:rsid w:val="008B740A"/>
    <w:rsid w:val="008B78E3"/>
    <w:rsid w:val="008B7A7E"/>
    <w:rsid w:val="008C0B5C"/>
    <w:rsid w:val="008C0C8B"/>
    <w:rsid w:val="008C0CEE"/>
    <w:rsid w:val="008C0FF3"/>
    <w:rsid w:val="008C1974"/>
    <w:rsid w:val="008C35B8"/>
    <w:rsid w:val="008C379F"/>
    <w:rsid w:val="008C5D37"/>
    <w:rsid w:val="008C65B0"/>
    <w:rsid w:val="008C6FB6"/>
    <w:rsid w:val="008C7D15"/>
    <w:rsid w:val="008D09F5"/>
    <w:rsid w:val="008D11AE"/>
    <w:rsid w:val="008D3487"/>
    <w:rsid w:val="008D4890"/>
    <w:rsid w:val="008D5512"/>
    <w:rsid w:val="008E00F6"/>
    <w:rsid w:val="008E089E"/>
    <w:rsid w:val="008E1DE0"/>
    <w:rsid w:val="008E32C9"/>
    <w:rsid w:val="008E5224"/>
    <w:rsid w:val="008E5542"/>
    <w:rsid w:val="008E55A8"/>
    <w:rsid w:val="008E5B64"/>
    <w:rsid w:val="008E6128"/>
    <w:rsid w:val="008E77B0"/>
    <w:rsid w:val="008F0855"/>
    <w:rsid w:val="008F2941"/>
    <w:rsid w:val="008F4734"/>
    <w:rsid w:val="008F6ABB"/>
    <w:rsid w:val="008F7D03"/>
    <w:rsid w:val="008F7E94"/>
    <w:rsid w:val="00901011"/>
    <w:rsid w:val="0090180F"/>
    <w:rsid w:val="00902D6B"/>
    <w:rsid w:val="009048FC"/>
    <w:rsid w:val="00905173"/>
    <w:rsid w:val="00906983"/>
    <w:rsid w:val="00911096"/>
    <w:rsid w:val="0091232A"/>
    <w:rsid w:val="00913F40"/>
    <w:rsid w:val="009140DE"/>
    <w:rsid w:val="00914748"/>
    <w:rsid w:val="00916CE5"/>
    <w:rsid w:val="00917F66"/>
    <w:rsid w:val="009201BB"/>
    <w:rsid w:val="0092277E"/>
    <w:rsid w:val="00923AC7"/>
    <w:rsid w:val="009250F5"/>
    <w:rsid w:val="00925349"/>
    <w:rsid w:val="00925E0C"/>
    <w:rsid w:val="009264C2"/>
    <w:rsid w:val="0092706C"/>
    <w:rsid w:val="00930F04"/>
    <w:rsid w:val="00932575"/>
    <w:rsid w:val="009334FD"/>
    <w:rsid w:val="00934EFE"/>
    <w:rsid w:val="0093509A"/>
    <w:rsid w:val="009360B3"/>
    <w:rsid w:val="009364A3"/>
    <w:rsid w:val="0094303E"/>
    <w:rsid w:val="009439F9"/>
    <w:rsid w:val="0094472F"/>
    <w:rsid w:val="00946C79"/>
    <w:rsid w:val="00947624"/>
    <w:rsid w:val="00950C76"/>
    <w:rsid w:val="00952C3E"/>
    <w:rsid w:val="009534E5"/>
    <w:rsid w:val="00954ECB"/>
    <w:rsid w:val="0095540D"/>
    <w:rsid w:val="0095606E"/>
    <w:rsid w:val="0095623A"/>
    <w:rsid w:val="009565D2"/>
    <w:rsid w:val="00956B7C"/>
    <w:rsid w:val="00960CB3"/>
    <w:rsid w:val="00961603"/>
    <w:rsid w:val="00961EA2"/>
    <w:rsid w:val="00962561"/>
    <w:rsid w:val="00963185"/>
    <w:rsid w:val="0096382E"/>
    <w:rsid w:val="009656AF"/>
    <w:rsid w:val="0096650F"/>
    <w:rsid w:val="00966694"/>
    <w:rsid w:val="00967252"/>
    <w:rsid w:val="009757A4"/>
    <w:rsid w:val="00976D6F"/>
    <w:rsid w:val="00977B7B"/>
    <w:rsid w:val="0098157B"/>
    <w:rsid w:val="009829DA"/>
    <w:rsid w:val="00982C17"/>
    <w:rsid w:val="009841CC"/>
    <w:rsid w:val="00985FCB"/>
    <w:rsid w:val="00990859"/>
    <w:rsid w:val="0099112E"/>
    <w:rsid w:val="00991AAD"/>
    <w:rsid w:val="00992695"/>
    <w:rsid w:val="009940AB"/>
    <w:rsid w:val="00994E1D"/>
    <w:rsid w:val="00995BAB"/>
    <w:rsid w:val="009970E9"/>
    <w:rsid w:val="009974AD"/>
    <w:rsid w:val="00997561"/>
    <w:rsid w:val="009978EF"/>
    <w:rsid w:val="009A0FBB"/>
    <w:rsid w:val="009A104A"/>
    <w:rsid w:val="009A1D60"/>
    <w:rsid w:val="009A2668"/>
    <w:rsid w:val="009A2EBD"/>
    <w:rsid w:val="009A7D45"/>
    <w:rsid w:val="009B19CA"/>
    <w:rsid w:val="009B4931"/>
    <w:rsid w:val="009B6CA4"/>
    <w:rsid w:val="009B73D0"/>
    <w:rsid w:val="009C35C6"/>
    <w:rsid w:val="009C3D9B"/>
    <w:rsid w:val="009C43C4"/>
    <w:rsid w:val="009C5FDB"/>
    <w:rsid w:val="009C61C2"/>
    <w:rsid w:val="009C6B2C"/>
    <w:rsid w:val="009C7D41"/>
    <w:rsid w:val="009C7DFC"/>
    <w:rsid w:val="009D018C"/>
    <w:rsid w:val="009D2F69"/>
    <w:rsid w:val="009D4FF5"/>
    <w:rsid w:val="009E161C"/>
    <w:rsid w:val="009E1EFC"/>
    <w:rsid w:val="009E52C7"/>
    <w:rsid w:val="009F2963"/>
    <w:rsid w:val="009F32FA"/>
    <w:rsid w:val="009F5840"/>
    <w:rsid w:val="009F624C"/>
    <w:rsid w:val="009F702C"/>
    <w:rsid w:val="009F7CCB"/>
    <w:rsid w:val="00A00AC9"/>
    <w:rsid w:val="00A018F5"/>
    <w:rsid w:val="00A04361"/>
    <w:rsid w:val="00A04623"/>
    <w:rsid w:val="00A056E5"/>
    <w:rsid w:val="00A0621F"/>
    <w:rsid w:val="00A072BA"/>
    <w:rsid w:val="00A07C8D"/>
    <w:rsid w:val="00A1094C"/>
    <w:rsid w:val="00A12457"/>
    <w:rsid w:val="00A13460"/>
    <w:rsid w:val="00A13C21"/>
    <w:rsid w:val="00A15C3D"/>
    <w:rsid w:val="00A1723A"/>
    <w:rsid w:val="00A172F4"/>
    <w:rsid w:val="00A27868"/>
    <w:rsid w:val="00A3051F"/>
    <w:rsid w:val="00A337AB"/>
    <w:rsid w:val="00A36CFC"/>
    <w:rsid w:val="00A3755F"/>
    <w:rsid w:val="00A40620"/>
    <w:rsid w:val="00A42B02"/>
    <w:rsid w:val="00A43775"/>
    <w:rsid w:val="00A4553A"/>
    <w:rsid w:val="00A46213"/>
    <w:rsid w:val="00A47F17"/>
    <w:rsid w:val="00A5089B"/>
    <w:rsid w:val="00A54347"/>
    <w:rsid w:val="00A54EC1"/>
    <w:rsid w:val="00A562CA"/>
    <w:rsid w:val="00A56DBF"/>
    <w:rsid w:val="00A5730D"/>
    <w:rsid w:val="00A57892"/>
    <w:rsid w:val="00A604A4"/>
    <w:rsid w:val="00A60631"/>
    <w:rsid w:val="00A62F0B"/>
    <w:rsid w:val="00A64EDE"/>
    <w:rsid w:val="00A657EB"/>
    <w:rsid w:val="00A65BF8"/>
    <w:rsid w:val="00A65C53"/>
    <w:rsid w:val="00A66BD9"/>
    <w:rsid w:val="00A66D8C"/>
    <w:rsid w:val="00A67699"/>
    <w:rsid w:val="00A7121D"/>
    <w:rsid w:val="00A72404"/>
    <w:rsid w:val="00A72D8E"/>
    <w:rsid w:val="00A74080"/>
    <w:rsid w:val="00A7522A"/>
    <w:rsid w:val="00A75384"/>
    <w:rsid w:val="00A75AED"/>
    <w:rsid w:val="00A76B4F"/>
    <w:rsid w:val="00A77DBF"/>
    <w:rsid w:val="00A81230"/>
    <w:rsid w:val="00A81A61"/>
    <w:rsid w:val="00A82BE7"/>
    <w:rsid w:val="00A83221"/>
    <w:rsid w:val="00A83479"/>
    <w:rsid w:val="00A84FF5"/>
    <w:rsid w:val="00A8523B"/>
    <w:rsid w:val="00A85EEC"/>
    <w:rsid w:val="00A8643B"/>
    <w:rsid w:val="00A86FF4"/>
    <w:rsid w:val="00A87209"/>
    <w:rsid w:val="00A87F5D"/>
    <w:rsid w:val="00A9030B"/>
    <w:rsid w:val="00A91028"/>
    <w:rsid w:val="00A913EB"/>
    <w:rsid w:val="00A91DED"/>
    <w:rsid w:val="00A942F3"/>
    <w:rsid w:val="00A959DF"/>
    <w:rsid w:val="00A96163"/>
    <w:rsid w:val="00A969E4"/>
    <w:rsid w:val="00A96C28"/>
    <w:rsid w:val="00A96D2C"/>
    <w:rsid w:val="00A97ACA"/>
    <w:rsid w:val="00A97EED"/>
    <w:rsid w:val="00AA1C07"/>
    <w:rsid w:val="00AA1C0A"/>
    <w:rsid w:val="00AA2F96"/>
    <w:rsid w:val="00AA4471"/>
    <w:rsid w:val="00AA55A9"/>
    <w:rsid w:val="00AA725D"/>
    <w:rsid w:val="00AA791C"/>
    <w:rsid w:val="00AB03BA"/>
    <w:rsid w:val="00AB0F0E"/>
    <w:rsid w:val="00AB1318"/>
    <w:rsid w:val="00AB1FE8"/>
    <w:rsid w:val="00AB3A48"/>
    <w:rsid w:val="00AB4589"/>
    <w:rsid w:val="00AB47A6"/>
    <w:rsid w:val="00AB4CCE"/>
    <w:rsid w:val="00AB7A0E"/>
    <w:rsid w:val="00AC08B7"/>
    <w:rsid w:val="00AC1C12"/>
    <w:rsid w:val="00AC42B0"/>
    <w:rsid w:val="00AC4E38"/>
    <w:rsid w:val="00AC5DC7"/>
    <w:rsid w:val="00AC6A22"/>
    <w:rsid w:val="00AC7BED"/>
    <w:rsid w:val="00AD045E"/>
    <w:rsid w:val="00AD10A9"/>
    <w:rsid w:val="00AD1C75"/>
    <w:rsid w:val="00AD3F10"/>
    <w:rsid w:val="00AD4271"/>
    <w:rsid w:val="00AD4453"/>
    <w:rsid w:val="00AD4E60"/>
    <w:rsid w:val="00AD5E63"/>
    <w:rsid w:val="00AD66D8"/>
    <w:rsid w:val="00AD7647"/>
    <w:rsid w:val="00AE0096"/>
    <w:rsid w:val="00AE0234"/>
    <w:rsid w:val="00AE1F7E"/>
    <w:rsid w:val="00AE51E3"/>
    <w:rsid w:val="00AE60CB"/>
    <w:rsid w:val="00AE66BD"/>
    <w:rsid w:val="00AF03ED"/>
    <w:rsid w:val="00AF095E"/>
    <w:rsid w:val="00AF1569"/>
    <w:rsid w:val="00AF1C25"/>
    <w:rsid w:val="00AF3F10"/>
    <w:rsid w:val="00AF5CC1"/>
    <w:rsid w:val="00B020A5"/>
    <w:rsid w:val="00B02535"/>
    <w:rsid w:val="00B03401"/>
    <w:rsid w:val="00B03870"/>
    <w:rsid w:val="00B041FC"/>
    <w:rsid w:val="00B043C6"/>
    <w:rsid w:val="00B05953"/>
    <w:rsid w:val="00B05E09"/>
    <w:rsid w:val="00B061DB"/>
    <w:rsid w:val="00B06D07"/>
    <w:rsid w:val="00B07022"/>
    <w:rsid w:val="00B0728B"/>
    <w:rsid w:val="00B073D3"/>
    <w:rsid w:val="00B07CBB"/>
    <w:rsid w:val="00B10452"/>
    <w:rsid w:val="00B1377A"/>
    <w:rsid w:val="00B13E26"/>
    <w:rsid w:val="00B14667"/>
    <w:rsid w:val="00B14D19"/>
    <w:rsid w:val="00B206A5"/>
    <w:rsid w:val="00B20ED9"/>
    <w:rsid w:val="00B21C05"/>
    <w:rsid w:val="00B22A27"/>
    <w:rsid w:val="00B22A38"/>
    <w:rsid w:val="00B2595B"/>
    <w:rsid w:val="00B25D94"/>
    <w:rsid w:val="00B25F56"/>
    <w:rsid w:val="00B2637B"/>
    <w:rsid w:val="00B26708"/>
    <w:rsid w:val="00B27701"/>
    <w:rsid w:val="00B30C8D"/>
    <w:rsid w:val="00B340A3"/>
    <w:rsid w:val="00B34ACB"/>
    <w:rsid w:val="00B350CF"/>
    <w:rsid w:val="00B37FDA"/>
    <w:rsid w:val="00B40180"/>
    <w:rsid w:val="00B41476"/>
    <w:rsid w:val="00B41885"/>
    <w:rsid w:val="00B41E89"/>
    <w:rsid w:val="00B4234B"/>
    <w:rsid w:val="00B43223"/>
    <w:rsid w:val="00B4428E"/>
    <w:rsid w:val="00B457DA"/>
    <w:rsid w:val="00B45A6C"/>
    <w:rsid w:val="00B53F3B"/>
    <w:rsid w:val="00B55F7C"/>
    <w:rsid w:val="00B578D1"/>
    <w:rsid w:val="00B61D86"/>
    <w:rsid w:val="00B61EB1"/>
    <w:rsid w:val="00B62182"/>
    <w:rsid w:val="00B6260D"/>
    <w:rsid w:val="00B62752"/>
    <w:rsid w:val="00B631F8"/>
    <w:rsid w:val="00B64E40"/>
    <w:rsid w:val="00B65966"/>
    <w:rsid w:val="00B673F1"/>
    <w:rsid w:val="00B67F00"/>
    <w:rsid w:val="00B70246"/>
    <w:rsid w:val="00B70AB1"/>
    <w:rsid w:val="00B71A40"/>
    <w:rsid w:val="00B73D7E"/>
    <w:rsid w:val="00B74BBB"/>
    <w:rsid w:val="00B7619A"/>
    <w:rsid w:val="00B76FFC"/>
    <w:rsid w:val="00B80831"/>
    <w:rsid w:val="00B80ED1"/>
    <w:rsid w:val="00B815F6"/>
    <w:rsid w:val="00B83CD2"/>
    <w:rsid w:val="00B84041"/>
    <w:rsid w:val="00B84E8E"/>
    <w:rsid w:val="00B851B5"/>
    <w:rsid w:val="00B85F23"/>
    <w:rsid w:val="00B863E1"/>
    <w:rsid w:val="00B86778"/>
    <w:rsid w:val="00B87BA8"/>
    <w:rsid w:val="00B90453"/>
    <w:rsid w:val="00B90E7F"/>
    <w:rsid w:val="00B928A1"/>
    <w:rsid w:val="00B93FA7"/>
    <w:rsid w:val="00B9446E"/>
    <w:rsid w:val="00B94773"/>
    <w:rsid w:val="00B950BE"/>
    <w:rsid w:val="00B9798B"/>
    <w:rsid w:val="00B97ED2"/>
    <w:rsid w:val="00BA20A9"/>
    <w:rsid w:val="00BA2AC4"/>
    <w:rsid w:val="00BA304A"/>
    <w:rsid w:val="00BA3627"/>
    <w:rsid w:val="00BA3F54"/>
    <w:rsid w:val="00BA6B18"/>
    <w:rsid w:val="00BB06A8"/>
    <w:rsid w:val="00BB0DA0"/>
    <w:rsid w:val="00BB1345"/>
    <w:rsid w:val="00BB208A"/>
    <w:rsid w:val="00BB2D43"/>
    <w:rsid w:val="00BB306C"/>
    <w:rsid w:val="00BB36A0"/>
    <w:rsid w:val="00BB404E"/>
    <w:rsid w:val="00BB4B5B"/>
    <w:rsid w:val="00BB58FD"/>
    <w:rsid w:val="00BB6593"/>
    <w:rsid w:val="00BB6EEA"/>
    <w:rsid w:val="00BC512F"/>
    <w:rsid w:val="00BC7C85"/>
    <w:rsid w:val="00BD02A8"/>
    <w:rsid w:val="00BD14E3"/>
    <w:rsid w:val="00BD1870"/>
    <w:rsid w:val="00BD1BE3"/>
    <w:rsid w:val="00BD206B"/>
    <w:rsid w:val="00BD27C4"/>
    <w:rsid w:val="00BD3A33"/>
    <w:rsid w:val="00BD42AC"/>
    <w:rsid w:val="00BD5A88"/>
    <w:rsid w:val="00BD5EE1"/>
    <w:rsid w:val="00BD7037"/>
    <w:rsid w:val="00BD7B49"/>
    <w:rsid w:val="00BE0474"/>
    <w:rsid w:val="00BE0A7C"/>
    <w:rsid w:val="00BE2504"/>
    <w:rsid w:val="00BE29F1"/>
    <w:rsid w:val="00BE6920"/>
    <w:rsid w:val="00BF023C"/>
    <w:rsid w:val="00BF0597"/>
    <w:rsid w:val="00BF1B51"/>
    <w:rsid w:val="00BF2946"/>
    <w:rsid w:val="00BF36F0"/>
    <w:rsid w:val="00BF4B0C"/>
    <w:rsid w:val="00BF62E6"/>
    <w:rsid w:val="00BF6989"/>
    <w:rsid w:val="00BF6F58"/>
    <w:rsid w:val="00BF7D74"/>
    <w:rsid w:val="00BF7F51"/>
    <w:rsid w:val="00C026C2"/>
    <w:rsid w:val="00C04390"/>
    <w:rsid w:val="00C04F3B"/>
    <w:rsid w:val="00C0509B"/>
    <w:rsid w:val="00C05406"/>
    <w:rsid w:val="00C06179"/>
    <w:rsid w:val="00C10947"/>
    <w:rsid w:val="00C10961"/>
    <w:rsid w:val="00C10AEF"/>
    <w:rsid w:val="00C10C2B"/>
    <w:rsid w:val="00C11BF2"/>
    <w:rsid w:val="00C135EF"/>
    <w:rsid w:val="00C15C82"/>
    <w:rsid w:val="00C168E5"/>
    <w:rsid w:val="00C16C9C"/>
    <w:rsid w:val="00C170FA"/>
    <w:rsid w:val="00C22027"/>
    <w:rsid w:val="00C2329E"/>
    <w:rsid w:val="00C23497"/>
    <w:rsid w:val="00C24681"/>
    <w:rsid w:val="00C27F8B"/>
    <w:rsid w:val="00C30502"/>
    <w:rsid w:val="00C3454A"/>
    <w:rsid w:val="00C35519"/>
    <w:rsid w:val="00C363A9"/>
    <w:rsid w:val="00C36756"/>
    <w:rsid w:val="00C4141C"/>
    <w:rsid w:val="00C41717"/>
    <w:rsid w:val="00C42F30"/>
    <w:rsid w:val="00C43A2F"/>
    <w:rsid w:val="00C44643"/>
    <w:rsid w:val="00C448EB"/>
    <w:rsid w:val="00C46D63"/>
    <w:rsid w:val="00C46F1A"/>
    <w:rsid w:val="00C46F8E"/>
    <w:rsid w:val="00C47402"/>
    <w:rsid w:val="00C5058E"/>
    <w:rsid w:val="00C51236"/>
    <w:rsid w:val="00C534D5"/>
    <w:rsid w:val="00C540FC"/>
    <w:rsid w:val="00C55832"/>
    <w:rsid w:val="00C55AAF"/>
    <w:rsid w:val="00C56B9F"/>
    <w:rsid w:val="00C56DAB"/>
    <w:rsid w:val="00C61A42"/>
    <w:rsid w:val="00C61C19"/>
    <w:rsid w:val="00C63D16"/>
    <w:rsid w:val="00C63F04"/>
    <w:rsid w:val="00C6402B"/>
    <w:rsid w:val="00C66D15"/>
    <w:rsid w:val="00C66F8C"/>
    <w:rsid w:val="00C672C0"/>
    <w:rsid w:val="00C70172"/>
    <w:rsid w:val="00C71B5C"/>
    <w:rsid w:val="00C73047"/>
    <w:rsid w:val="00C73C80"/>
    <w:rsid w:val="00C76FFA"/>
    <w:rsid w:val="00C82418"/>
    <w:rsid w:val="00C8383C"/>
    <w:rsid w:val="00C842C1"/>
    <w:rsid w:val="00C84790"/>
    <w:rsid w:val="00C85252"/>
    <w:rsid w:val="00C87963"/>
    <w:rsid w:val="00C90277"/>
    <w:rsid w:val="00C905A6"/>
    <w:rsid w:val="00C91639"/>
    <w:rsid w:val="00C91964"/>
    <w:rsid w:val="00C92C49"/>
    <w:rsid w:val="00C944E9"/>
    <w:rsid w:val="00C94D91"/>
    <w:rsid w:val="00C96F44"/>
    <w:rsid w:val="00C973EE"/>
    <w:rsid w:val="00C97D00"/>
    <w:rsid w:val="00CA1AD7"/>
    <w:rsid w:val="00CA3E50"/>
    <w:rsid w:val="00CA4FCD"/>
    <w:rsid w:val="00CA5089"/>
    <w:rsid w:val="00CA51F6"/>
    <w:rsid w:val="00CA5C26"/>
    <w:rsid w:val="00CA5EBC"/>
    <w:rsid w:val="00CA66EF"/>
    <w:rsid w:val="00CA7B3E"/>
    <w:rsid w:val="00CB12DC"/>
    <w:rsid w:val="00CB1D50"/>
    <w:rsid w:val="00CB2CCB"/>
    <w:rsid w:val="00CB334B"/>
    <w:rsid w:val="00CB4534"/>
    <w:rsid w:val="00CB5541"/>
    <w:rsid w:val="00CB5711"/>
    <w:rsid w:val="00CB7251"/>
    <w:rsid w:val="00CB796D"/>
    <w:rsid w:val="00CC20C8"/>
    <w:rsid w:val="00CC39B1"/>
    <w:rsid w:val="00CC4B56"/>
    <w:rsid w:val="00CC600B"/>
    <w:rsid w:val="00CC73FA"/>
    <w:rsid w:val="00CD0EFC"/>
    <w:rsid w:val="00CD2BAF"/>
    <w:rsid w:val="00CD2F04"/>
    <w:rsid w:val="00CD3121"/>
    <w:rsid w:val="00CD3FA5"/>
    <w:rsid w:val="00CD590A"/>
    <w:rsid w:val="00CD614F"/>
    <w:rsid w:val="00CD7510"/>
    <w:rsid w:val="00CD7C2B"/>
    <w:rsid w:val="00CE06DE"/>
    <w:rsid w:val="00CE2072"/>
    <w:rsid w:val="00CE352B"/>
    <w:rsid w:val="00CE38E1"/>
    <w:rsid w:val="00CE4919"/>
    <w:rsid w:val="00CE555E"/>
    <w:rsid w:val="00CE59D8"/>
    <w:rsid w:val="00CE6AF8"/>
    <w:rsid w:val="00CE6F97"/>
    <w:rsid w:val="00CE7DC5"/>
    <w:rsid w:val="00CF03EA"/>
    <w:rsid w:val="00CF0EFD"/>
    <w:rsid w:val="00CF0F01"/>
    <w:rsid w:val="00CF17B1"/>
    <w:rsid w:val="00CF3162"/>
    <w:rsid w:val="00CF34BF"/>
    <w:rsid w:val="00CF3594"/>
    <w:rsid w:val="00CF36D9"/>
    <w:rsid w:val="00CF5960"/>
    <w:rsid w:val="00CF5B71"/>
    <w:rsid w:val="00CF686A"/>
    <w:rsid w:val="00D01FF3"/>
    <w:rsid w:val="00D02306"/>
    <w:rsid w:val="00D079D6"/>
    <w:rsid w:val="00D07F0F"/>
    <w:rsid w:val="00D07FD7"/>
    <w:rsid w:val="00D1061B"/>
    <w:rsid w:val="00D10673"/>
    <w:rsid w:val="00D109C8"/>
    <w:rsid w:val="00D10F1B"/>
    <w:rsid w:val="00D1329E"/>
    <w:rsid w:val="00D1393F"/>
    <w:rsid w:val="00D144AB"/>
    <w:rsid w:val="00D146C1"/>
    <w:rsid w:val="00D14FBF"/>
    <w:rsid w:val="00D151A9"/>
    <w:rsid w:val="00D155EE"/>
    <w:rsid w:val="00D174F8"/>
    <w:rsid w:val="00D20321"/>
    <w:rsid w:val="00D20A2D"/>
    <w:rsid w:val="00D23074"/>
    <w:rsid w:val="00D23E38"/>
    <w:rsid w:val="00D24E63"/>
    <w:rsid w:val="00D25596"/>
    <w:rsid w:val="00D27379"/>
    <w:rsid w:val="00D274A8"/>
    <w:rsid w:val="00D27F08"/>
    <w:rsid w:val="00D32D20"/>
    <w:rsid w:val="00D330BE"/>
    <w:rsid w:val="00D34816"/>
    <w:rsid w:val="00D365EB"/>
    <w:rsid w:val="00D37081"/>
    <w:rsid w:val="00D401DD"/>
    <w:rsid w:val="00D4058C"/>
    <w:rsid w:val="00D409DB"/>
    <w:rsid w:val="00D40EDB"/>
    <w:rsid w:val="00D4128A"/>
    <w:rsid w:val="00D41A9C"/>
    <w:rsid w:val="00D42591"/>
    <w:rsid w:val="00D445DF"/>
    <w:rsid w:val="00D44DD8"/>
    <w:rsid w:val="00D46B59"/>
    <w:rsid w:val="00D505B8"/>
    <w:rsid w:val="00D51710"/>
    <w:rsid w:val="00D52386"/>
    <w:rsid w:val="00D530BD"/>
    <w:rsid w:val="00D534AE"/>
    <w:rsid w:val="00D54AC8"/>
    <w:rsid w:val="00D55AFE"/>
    <w:rsid w:val="00D57A4A"/>
    <w:rsid w:val="00D57CE7"/>
    <w:rsid w:val="00D57D67"/>
    <w:rsid w:val="00D6035C"/>
    <w:rsid w:val="00D60A1D"/>
    <w:rsid w:val="00D62CCE"/>
    <w:rsid w:val="00D63777"/>
    <w:rsid w:val="00D64373"/>
    <w:rsid w:val="00D66E81"/>
    <w:rsid w:val="00D670E7"/>
    <w:rsid w:val="00D67F80"/>
    <w:rsid w:val="00D70000"/>
    <w:rsid w:val="00D7044C"/>
    <w:rsid w:val="00D70C61"/>
    <w:rsid w:val="00D71D0F"/>
    <w:rsid w:val="00D732D4"/>
    <w:rsid w:val="00D733BC"/>
    <w:rsid w:val="00D73801"/>
    <w:rsid w:val="00D7434A"/>
    <w:rsid w:val="00D75AB3"/>
    <w:rsid w:val="00D75BE2"/>
    <w:rsid w:val="00D771DE"/>
    <w:rsid w:val="00D8006C"/>
    <w:rsid w:val="00D80A97"/>
    <w:rsid w:val="00D823F1"/>
    <w:rsid w:val="00D82684"/>
    <w:rsid w:val="00D834B1"/>
    <w:rsid w:val="00D83F78"/>
    <w:rsid w:val="00D83FEB"/>
    <w:rsid w:val="00D843FF"/>
    <w:rsid w:val="00D858CB"/>
    <w:rsid w:val="00D86490"/>
    <w:rsid w:val="00D8678F"/>
    <w:rsid w:val="00D902B8"/>
    <w:rsid w:val="00D90EA0"/>
    <w:rsid w:val="00D9158A"/>
    <w:rsid w:val="00D948FC"/>
    <w:rsid w:val="00D96AA6"/>
    <w:rsid w:val="00D96CE0"/>
    <w:rsid w:val="00DA1CE9"/>
    <w:rsid w:val="00DA2EB9"/>
    <w:rsid w:val="00DA440E"/>
    <w:rsid w:val="00DA5F1B"/>
    <w:rsid w:val="00DB07DF"/>
    <w:rsid w:val="00DB1894"/>
    <w:rsid w:val="00DB454D"/>
    <w:rsid w:val="00DB741B"/>
    <w:rsid w:val="00DC0CFC"/>
    <w:rsid w:val="00DC0E88"/>
    <w:rsid w:val="00DC1128"/>
    <w:rsid w:val="00DC4D47"/>
    <w:rsid w:val="00DC5BE2"/>
    <w:rsid w:val="00DC5E16"/>
    <w:rsid w:val="00DD12C8"/>
    <w:rsid w:val="00DD4579"/>
    <w:rsid w:val="00DD596C"/>
    <w:rsid w:val="00DD5B10"/>
    <w:rsid w:val="00DD6323"/>
    <w:rsid w:val="00DD65CD"/>
    <w:rsid w:val="00DD7785"/>
    <w:rsid w:val="00DD7BCE"/>
    <w:rsid w:val="00DD7CB0"/>
    <w:rsid w:val="00DE2214"/>
    <w:rsid w:val="00DE3AF5"/>
    <w:rsid w:val="00DE4C35"/>
    <w:rsid w:val="00DE4E72"/>
    <w:rsid w:val="00DE54E7"/>
    <w:rsid w:val="00DE58CB"/>
    <w:rsid w:val="00DE5AE9"/>
    <w:rsid w:val="00DE620A"/>
    <w:rsid w:val="00DE7971"/>
    <w:rsid w:val="00DF232C"/>
    <w:rsid w:val="00DF54A0"/>
    <w:rsid w:val="00DF6A2F"/>
    <w:rsid w:val="00DF6EF3"/>
    <w:rsid w:val="00E02AF5"/>
    <w:rsid w:val="00E02E3B"/>
    <w:rsid w:val="00E0304A"/>
    <w:rsid w:val="00E0323E"/>
    <w:rsid w:val="00E0432F"/>
    <w:rsid w:val="00E12F4D"/>
    <w:rsid w:val="00E15237"/>
    <w:rsid w:val="00E16641"/>
    <w:rsid w:val="00E1783E"/>
    <w:rsid w:val="00E2069B"/>
    <w:rsid w:val="00E2106B"/>
    <w:rsid w:val="00E213BF"/>
    <w:rsid w:val="00E23068"/>
    <w:rsid w:val="00E2387B"/>
    <w:rsid w:val="00E24509"/>
    <w:rsid w:val="00E248C6"/>
    <w:rsid w:val="00E25324"/>
    <w:rsid w:val="00E25C6F"/>
    <w:rsid w:val="00E264E7"/>
    <w:rsid w:val="00E27D39"/>
    <w:rsid w:val="00E31AA0"/>
    <w:rsid w:val="00E323B5"/>
    <w:rsid w:val="00E328DE"/>
    <w:rsid w:val="00E33726"/>
    <w:rsid w:val="00E337BB"/>
    <w:rsid w:val="00E34296"/>
    <w:rsid w:val="00E343D0"/>
    <w:rsid w:val="00E3493A"/>
    <w:rsid w:val="00E34D32"/>
    <w:rsid w:val="00E350F5"/>
    <w:rsid w:val="00E35E07"/>
    <w:rsid w:val="00E36696"/>
    <w:rsid w:val="00E373F7"/>
    <w:rsid w:val="00E37460"/>
    <w:rsid w:val="00E4045C"/>
    <w:rsid w:val="00E411C4"/>
    <w:rsid w:val="00E438C3"/>
    <w:rsid w:val="00E43BF1"/>
    <w:rsid w:val="00E43D27"/>
    <w:rsid w:val="00E44F51"/>
    <w:rsid w:val="00E46B02"/>
    <w:rsid w:val="00E46D62"/>
    <w:rsid w:val="00E47C8F"/>
    <w:rsid w:val="00E50B9D"/>
    <w:rsid w:val="00E512A6"/>
    <w:rsid w:val="00E525A5"/>
    <w:rsid w:val="00E5275E"/>
    <w:rsid w:val="00E52F37"/>
    <w:rsid w:val="00E533AC"/>
    <w:rsid w:val="00E538CB"/>
    <w:rsid w:val="00E54340"/>
    <w:rsid w:val="00E546C9"/>
    <w:rsid w:val="00E552DE"/>
    <w:rsid w:val="00E55AA4"/>
    <w:rsid w:val="00E6122A"/>
    <w:rsid w:val="00E6186C"/>
    <w:rsid w:val="00E6355A"/>
    <w:rsid w:val="00E677B8"/>
    <w:rsid w:val="00E67E53"/>
    <w:rsid w:val="00E70692"/>
    <w:rsid w:val="00E74A22"/>
    <w:rsid w:val="00E7574F"/>
    <w:rsid w:val="00E8125E"/>
    <w:rsid w:val="00E82F4F"/>
    <w:rsid w:val="00E82FC9"/>
    <w:rsid w:val="00E83FE2"/>
    <w:rsid w:val="00E9038E"/>
    <w:rsid w:val="00E9133D"/>
    <w:rsid w:val="00E9329F"/>
    <w:rsid w:val="00E94DDF"/>
    <w:rsid w:val="00EA0B16"/>
    <w:rsid w:val="00EA28D4"/>
    <w:rsid w:val="00EA49BD"/>
    <w:rsid w:val="00EA596B"/>
    <w:rsid w:val="00EA6446"/>
    <w:rsid w:val="00EB19A2"/>
    <w:rsid w:val="00EB46D5"/>
    <w:rsid w:val="00EB4955"/>
    <w:rsid w:val="00EB69C5"/>
    <w:rsid w:val="00EB7710"/>
    <w:rsid w:val="00EC07A0"/>
    <w:rsid w:val="00EC3955"/>
    <w:rsid w:val="00EC3A9B"/>
    <w:rsid w:val="00EC4B11"/>
    <w:rsid w:val="00EC5458"/>
    <w:rsid w:val="00EC620F"/>
    <w:rsid w:val="00EC7152"/>
    <w:rsid w:val="00EC74B6"/>
    <w:rsid w:val="00EC79EA"/>
    <w:rsid w:val="00ED02C8"/>
    <w:rsid w:val="00ED097C"/>
    <w:rsid w:val="00ED1AEB"/>
    <w:rsid w:val="00ED23A3"/>
    <w:rsid w:val="00ED36EF"/>
    <w:rsid w:val="00ED3E11"/>
    <w:rsid w:val="00ED425A"/>
    <w:rsid w:val="00ED4671"/>
    <w:rsid w:val="00ED4FB8"/>
    <w:rsid w:val="00ED597B"/>
    <w:rsid w:val="00ED5B9E"/>
    <w:rsid w:val="00ED61D5"/>
    <w:rsid w:val="00ED7603"/>
    <w:rsid w:val="00EE004A"/>
    <w:rsid w:val="00EE16E7"/>
    <w:rsid w:val="00EE17DE"/>
    <w:rsid w:val="00EE205C"/>
    <w:rsid w:val="00EE2D60"/>
    <w:rsid w:val="00EE7C2D"/>
    <w:rsid w:val="00EF0D5C"/>
    <w:rsid w:val="00EF3020"/>
    <w:rsid w:val="00EF35A9"/>
    <w:rsid w:val="00EF3FA3"/>
    <w:rsid w:val="00EF515D"/>
    <w:rsid w:val="00EF57D9"/>
    <w:rsid w:val="00EF59A0"/>
    <w:rsid w:val="00EF5DD0"/>
    <w:rsid w:val="00EF6652"/>
    <w:rsid w:val="00F00B98"/>
    <w:rsid w:val="00F01559"/>
    <w:rsid w:val="00F0164E"/>
    <w:rsid w:val="00F03D46"/>
    <w:rsid w:val="00F06AD5"/>
    <w:rsid w:val="00F076BE"/>
    <w:rsid w:val="00F07E98"/>
    <w:rsid w:val="00F14014"/>
    <w:rsid w:val="00F148F2"/>
    <w:rsid w:val="00F15F72"/>
    <w:rsid w:val="00F207E0"/>
    <w:rsid w:val="00F20B40"/>
    <w:rsid w:val="00F20B80"/>
    <w:rsid w:val="00F20E99"/>
    <w:rsid w:val="00F21AD2"/>
    <w:rsid w:val="00F22F1E"/>
    <w:rsid w:val="00F235D6"/>
    <w:rsid w:val="00F26935"/>
    <w:rsid w:val="00F27DBD"/>
    <w:rsid w:val="00F31453"/>
    <w:rsid w:val="00F32C7F"/>
    <w:rsid w:val="00F36807"/>
    <w:rsid w:val="00F3781D"/>
    <w:rsid w:val="00F40356"/>
    <w:rsid w:val="00F403FB"/>
    <w:rsid w:val="00F42946"/>
    <w:rsid w:val="00F42CE7"/>
    <w:rsid w:val="00F4377D"/>
    <w:rsid w:val="00F4418C"/>
    <w:rsid w:val="00F45F2F"/>
    <w:rsid w:val="00F52D87"/>
    <w:rsid w:val="00F54C32"/>
    <w:rsid w:val="00F56B6D"/>
    <w:rsid w:val="00F60B9D"/>
    <w:rsid w:val="00F61228"/>
    <w:rsid w:val="00F63F68"/>
    <w:rsid w:val="00F64174"/>
    <w:rsid w:val="00F66708"/>
    <w:rsid w:val="00F66C64"/>
    <w:rsid w:val="00F712E2"/>
    <w:rsid w:val="00F72CC7"/>
    <w:rsid w:val="00F76C21"/>
    <w:rsid w:val="00F8081C"/>
    <w:rsid w:val="00F80E1D"/>
    <w:rsid w:val="00F810D5"/>
    <w:rsid w:val="00F81D81"/>
    <w:rsid w:val="00F8238E"/>
    <w:rsid w:val="00F82419"/>
    <w:rsid w:val="00F82EB8"/>
    <w:rsid w:val="00F84497"/>
    <w:rsid w:val="00F84F75"/>
    <w:rsid w:val="00F85773"/>
    <w:rsid w:val="00F85E1A"/>
    <w:rsid w:val="00F87F31"/>
    <w:rsid w:val="00F9196D"/>
    <w:rsid w:val="00F9266A"/>
    <w:rsid w:val="00F938F2"/>
    <w:rsid w:val="00F93B55"/>
    <w:rsid w:val="00F95DC7"/>
    <w:rsid w:val="00F960A0"/>
    <w:rsid w:val="00F96317"/>
    <w:rsid w:val="00F96D9E"/>
    <w:rsid w:val="00F97A41"/>
    <w:rsid w:val="00FA0F22"/>
    <w:rsid w:val="00FA3383"/>
    <w:rsid w:val="00FA5230"/>
    <w:rsid w:val="00FA6C02"/>
    <w:rsid w:val="00FA7191"/>
    <w:rsid w:val="00FB075C"/>
    <w:rsid w:val="00FB2438"/>
    <w:rsid w:val="00FB2671"/>
    <w:rsid w:val="00FB376E"/>
    <w:rsid w:val="00FB3868"/>
    <w:rsid w:val="00FB4352"/>
    <w:rsid w:val="00FB4737"/>
    <w:rsid w:val="00FB4A06"/>
    <w:rsid w:val="00FB6B44"/>
    <w:rsid w:val="00FC014C"/>
    <w:rsid w:val="00FC05CF"/>
    <w:rsid w:val="00FC16FC"/>
    <w:rsid w:val="00FC2385"/>
    <w:rsid w:val="00FC256C"/>
    <w:rsid w:val="00FC2983"/>
    <w:rsid w:val="00FC2E17"/>
    <w:rsid w:val="00FC3055"/>
    <w:rsid w:val="00FC5367"/>
    <w:rsid w:val="00FC5571"/>
    <w:rsid w:val="00FC6766"/>
    <w:rsid w:val="00FC6C56"/>
    <w:rsid w:val="00FD0633"/>
    <w:rsid w:val="00FD0CD6"/>
    <w:rsid w:val="00FD1274"/>
    <w:rsid w:val="00FD32D3"/>
    <w:rsid w:val="00FD44D0"/>
    <w:rsid w:val="00FD4F01"/>
    <w:rsid w:val="00FD57A1"/>
    <w:rsid w:val="00FD5861"/>
    <w:rsid w:val="00FD5EF7"/>
    <w:rsid w:val="00FD6B34"/>
    <w:rsid w:val="00FD7DD8"/>
    <w:rsid w:val="00FD7E8A"/>
    <w:rsid w:val="00FE012E"/>
    <w:rsid w:val="00FE17DD"/>
    <w:rsid w:val="00FE281C"/>
    <w:rsid w:val="00FE2CAB"/>
    <w:rsid w:val="00FE37FE"/>
    <w:rsid w:val="00FE482D"/>
    <w:rsid w:val="00FE502B"/>
    <w:rsid w:val="00FE7893"/>
    <w:rsid w:val="00FF01AE"/>
    <w:rsid w:val="00FF02E0"/>
    <w:rsid w:val="00FF07D8"/>
    <w:rsid w:val="00FF1981"/>
    <w:rsid w:val="00FF2E94"/>
    <w:rsid w:val="00FF49CE"/>
    <w:rsid w:val="00FF5441"/>
    <w:rsid w:val="00FF55AB"/>
    <w:rsid w:val="00FF561C"/>
    <w:rsid w:val="00FF588E"/>
    <w:rsid w:val="00FF6F94"/>
    <w:rsid w:val="0124CFDA"/>
    <w:rsid w:val="02D6F04F"/>
    <w:rsid w:val="04FDA157"/>
    <w:rsid w:val="07F1C870"/>
    <w:rsid w:val="0A82D454"/>
    <w:rsid w:val="15D19A29"/>
    <w:rsid w:val="17AEF660"/>
    <w:rsid w:val="1F119AB1"/>
    <w:rsid w:val="24317BA6"/>
    <w:rsid w:val="2A51A55D"/>
    <w:rsid w:val="2BFD678B"/>
    <w:rsid w:val="3311833C"/>
    <w:rsid w:val="342B3653"/>
    <w:rsid w:val="34304C20"/>
    <w:rsid w:val="343BD009"/>
    <w:rsid w:val="3D6157A5"/>
    <w:rsid w:val="41D8C97C"/>
    <w:rsid w:val="424B07DD"/>
    <w:rsid w:val="480C2D85"/>
    <w:rsid w:val="4DB5FF15"/>
    <w:rsid w:val="4ECA9DE6"/>
    <w:rsid w:val="4F6A5345"/>
    <w:rsid w:val="51A21991"/>
    <w:rsid w:val="537214C7"/>
    <w:rsid w:val="5F6C018B"/>
    <w:rsid w:val="676F9B50"/>
    <w:rsid w:val="6793FD5E"/>
    <w:rsid w:val="6A804B18"/>
    <w:rsid w:val="6C44AE71"/>
    <w:rsid w:val="6E168849"/>
    <w:rsid w:val="70C890CA"/>
    <w:rsid w:val="72026E53"/>
    <w:rsid w:val="769CC5B1"/>
    <w:rsid w:val="76B4B1FD"/>
    <w:rsid w:val="78CCA2F4"/>
    <w:rsid w:val="7C1EB3EF"/>
    <w:rsid w:val="7C721BC3"/>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0F7E"/>
  <w14:discardImageEditingData/>
  <w15:chartTrackingRefBased/>
  <w15:docId w15:val="{03D9F765-1B44-4DC2-BA76-A248E62EC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A8"/>
    <w:pPr>
      <w:spacing w:after="0" w:line="264" w:lineRule="auto"/>
    </w:pPr>
    <w:rPr>
      <w:rFonts w:ascii="Volvo Novum" w:hAnsi="Volvo Novum"/>
      <w:sz w:val="20"/>
      <w:lang w:val="en-US"/>
    </w:rPr>
  </w:style>
  <w:style w:type="paragraph" w:styleId="Heading1">
    <w:name w:val="heading 1"/>
    <w:basedOn w:val="Bodycopy"/>
    <w:next w:val="Bodycopy"/>
    <w:link w:val="Heading1Char"/>
    <w:qFormat/>
    <w:rsid w:val="00EE2D60"/>
    <w:pPr>
      <w:keepNext/>
      <w:keepLines/>
      <w:spacing w:before="480" w:after="180"/>
      <w:textboxTightWrap w:val="firstLineOnly"/>
      <w:outlineLvl w:val="0"/>
    </w:pPr>
    <w:rPr>
      <w:rFonts w:eastAsiaTheme="majorEastAsia" w:cstheme="majorBidi"/>
      <w:sz w:val="36"/>
      <w:szCs w:val="32"/>
    </w:rPr>
  </w:style>
  <w:style w:type="paragraph" w:styleId="Heading2">
    <w:name w:val="heading 2"/>
    <w:basedOn w:val="Bodycopy"/>
    <w:next w:val="Bodycopy"/>
    <w:link w:val="Heading2Char"/>
    <w:qFormat/>
    <w:rsid w:val="00EE2D60"/>
    <w:pPr>
      <w:keepNext/>
      <w:keepLines/>
      <w:spacing w:before="600"/>
      <w:outlineLvl w:val="1"/>
    </w:pPr>
    <w:rPr>
      <w:rFonts w:eastAsiaTheme="majorEastAsia" w:cstheme="majorBidi"/>
      <w:sz w:val="28"/>
      <w:szCs w:val="26"/>
    </w:rPr>
  </w:style>
  <w:style w:type="paragraph" w:styleId="Heading3">
    <w:name w:val="heading 3"/>
    <w:basedOn w:val="Bodycopy"/>
    <w:next w:val="Bodycopy"/>
    <w:link w:val="Heading3Char"/>
    <w:qFormat/>
    <w:rsid w:val="00EE2D60"/>
    <w:pPr>
      <w:keepNext/>
      <w:keepLines/>
      <w:spacing w:before="480"/>
      <w:outlineLvl w:val="2"/>
    </w:pPr>
    <w:rPr>
      <w:rFonts w:eastAsiaTheme="majorEastAsia" w:cstheme="majorBidi"/>
      <w:sz w:val="24"/>
    </w:rPr>
  </w:style>
  <w:style w:type="paragraph" w:styleId="Heading4">
    <w:name w:val="heading 4"/>
    <w:basedOn w:val="Normal"/>
    <w:next w:val="Normal"/>
    <w:link w:val="Heading4Char"/>
    <w:uiPriority w:val="9"/>
    <w:unhideWhenUsed/>
    <w:rsid w:val="007740D0"/>
    <w:pPr>
      <w:keepNext/>
      <w:keepLines/>
      <w:spacing w:before="120"/>
      <w:outlineLvl w:val="3"/>
    </w:pPr>
    <w:rPr>
      <w:rFonts w:asciiTheme="majorHAnsi" w:eastAsiaTheme="majorEastAsia" w:hAnsiTheme="majorHAnsi" w:cstheme="majorBidi"/>
      <w:iCs/>
      <w:sz w:val="24"/>
    </w:rPr>
  </w:style>
  <w:style w:type="paragraph" w:styleId="Heading5">
    <w:name w:val="heading 5"/>
    <w:basedOn w:val="Normal"/>
    <w:next w:val="Normal"/>
    <w:link w:val="Heading5Char"/>
    <w:uiPriority w:val="9"/>
    <w:unhideWhenUsed/>
    <w:rsid w:val="007740D0"/>
    <w:pPr>
      <w:keepNext/>
      <w:keepLines/>
      <w:spacing w:before="120"/>
      <w:outlineLvl w:val="4"/>
    </w:pPr>
    <w:rPr>
      <w:rFonts w:asciiTheme="majorHAnsi" w:eastAsiaTheme="majorEastAsia" w:hAnsiTheme="majorHAnsi" w:cstheme="majorBidi"/>
      <w:color w:val="181F32" w:themeColor="accent1" w:themeShade="BF"/>
    </w:rPr>
  </w:style>
  <w:style w:type="paragraph" w:styleId="Heading6">
    <w:name w:val="heading 6"/>
    <w:basedOn w:val="Normal"/>
    <w:next w:val="Normal"/>
    <w:link w:val="Heading6Char"/>
    <w:uiPriority w:val="9"/>
    <w:unhideWhenUsed/>
    <w:rsid w:val="00C905A6"/>
    <w:pPr>
      <w:keepNext/>
      <w:keepLines/>
      <w:spacing w:before="80"/>
      <w:outlineLvl w:val="5"/>
    </w:pPr>
    <w:rPr>
      <w:rFonts w:asciiTheme="majorHAnsi" w:eastAsiaTheme="majorEastAsia" w:hAnsiTheme="majorHAnsi" w:cstheme="majorBidi"/>
      <w:i/>
      <w:color w:val="101421"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2D60"/>
    <w:rPr>
      <w:rFonts w:ascii="Volvo Novum" w:eastAsiaTheme="majorEastAsia" w:hAnsi="Volvo Novum" w:cstheme="majorBidi"/>
      <w:sz w:val="36"/>
      <w:szCs w:val="32"/>
      <w:lang w:val="fr-FR"/>
    </w:rPr>
  </w:style>
  <w:style w:type="character" w:customStyle="1" w:styleId="Heading2Char">
    <w:name w:val="Heading 2 Char"/>
    <w:basedOn w:val="DefaultParagraphFont"/>
    <w:link w:val="Heading2"/>
    <w:rsid w:val="00EE2D60"/>
    <w:rPr>
      <w:rFonts w:ascii="Volvo Novum" w:eastAsiaTheme="majorEastAsia" w:hAnsi="Volvo Novum" w:cstheme="majorBidi"/>
      <w:sz w:val="28"/>
      <w:szCs w:val="26"/>
      <w:lang w:val="fr-FR"/>
    </w:rPr>
  </w:style>
  <w:style w:type="character" w:customStyle="1" w:styleId="Heading3Char">
    <w:name w:val="Heading 3 Char"/>
    <w:basedOn w:val="DefaultParagraphFont"/>
    <w:link w:val="Heading3"/>
    <w:rsid w:val="00EE2D60"/>
    <w:rPr>
      <w:rFonts w:ascii="Volvo Novum" w:eastAsiaTheme="majorEastAsia" w:hAnsi="Volvo Novum" w:cstheme="majorBidi"/>
      <w:lang w:val="fr-FR"/>
    </w:rPr>
  </w:style>
  <w:style w:type="character" w:customStyle="1" w:styleId="Heading4Char">
    <w:name w:val="Heading 4 Char"/>
    <w:basedOn w:val="DefaultParagraphFont"/>
    <w:link w:val="Heading4"/>
    <w:uiPriority w:val="9"/>
    <w:rsid w:val="007740D0"/>
    <w:rPr>
      <w:rFonts w:asciiTheme="majorHAnsi" w:eastAsiaTheme="majorEastAsia" w:hAnsiTheme="majorHAnsi" w:cstheme="majorBidi"/>
      <w:iCs/>
      <w:lang w:val="en-GB"/>
    </w:rPr>
  </w:style>
  <w:style w:type="character" w:customStyle="1" w:styleId="Heading5Char">
    <w:name w:val="Heading 5 Char"/>
    <w:basedOn w:val="DefaultParagraphFont"/>
    <w:link w:val="Heading5"/>
    <w:uiPriority w:val="9"/>
    <w:rsid w:val="007740D0"/>
    <w:rPr>
      <w:rFonts w:asciiTheme="majorHAnsi" w:eastAsiaTheme="majorEastAsia" w:hAnsiTheme="majorHAnsi" w:cstheme="majorBidi"/>
      <w:color w:val="181F32" w:themeColor="accent1" w:themeShade="BF"/>
      <w:sz w:val="20"/>
      <w:lang w:val="en-GB"/>
    </w:rPr>
  </w:style>
  <w:style w:type="character" w:customStyle="1" w:styleId="Heading6Char">
    <w:name w:val="Heading 6 Char"/>
    <w:basedOn w:val="DefaultParagraphFont"/>
    <w:link w:val="Heading6"/>
    <w:uiPriority w:val="9"/>
    <w:rsid w:val="00C905A6"/>
    <w:rPr>
      <w:rFonts w:asciiTheme="majorHAnsi" w:eastAsiaTheme="majorEastAsia" w:hAnsiTheme="majorHAnsi" w:cstheme="majorBidi"/>
      <w:i/>
      <w:color w:val="101421" w:themeColor="accent1" w:themeShade="7F"/>
      <w:sz w:val="20"/>
    </w:rPr>
  </w:style>
  <w:style w:type="paragraph" w:styleId="Title">
    <w:name w:val="Title"/>
    <w:basedOn w:val="Normal"/>
    <w:next w:val="Normal"/>
    <w:link w:val="TitleChar"/>
    <w:uiPriority w:val="10"/>
    <w:rsid w:val="00963185"/>
    <w:pPr>
      <w:spacing w:before="240" w:after="240"/>
      <w:contextualSpacing/>
    </w:pPr>
    <w:rPr>
      <w:rFonts w:ascii="Volvo Sans Pro" w:eastAsiaTheme="majorEastAsia" w:hAnsi="Volvo Sans Pro" w:cstheme="majorBidi"/>
      <w:caps/>
      <w:spacing w:val="-10"/>
      <w:kern w:val="28"/>
      <w:sz w:val="48"/>
      <w:szCs w:val="56"/>
    </w:rPr>
  </w:style>
  <w:style w:type="character" w:customStyle="1" w:styleId="TitleChar">
    <w:name w:val="Title Char"/>
    <w:basedOn w:val="DefaultParagraphFont"/>
    <w:link w:val="Title"/>
    <w:uiPriority w:val="10"/>
    <w:rsid w:val="00963185"/>
    <w:rPr>
      <w:rFonts w:ascii="Volvo Sans Pro" w:eastAsiaTheme="majorEastAsia" w:hAnsi="Volvo Sans Pro" w:cstheme="majorBidi"/>
      <w:caps/>
      <w:spacing w:val="-10"/>
      <w:kern w:val="28"/>
      <w:sz w:val="48"/>
      <w:szCs w:val="56"/>
    </w:rPr>
  </w:style>
  <w:style w:type="paragraph" w:styleId="ListParagraph">
    <w:name w:val="List Paragraph"/>
    <w:basedOn w:val="Normal"/>
    <w:uiPriority w:val="34"/>
    <w:qFormat/>
    <w:rsid w:val="00C905A6"/>
    <w:pPr>
      <w:numPr>
        <w:numId w:val="1"/>
      </w:numPr>
      <w:ind w:left="426" w:hanging="426"/>
      <w:contextualSpacing/>
    </w:pPr>
  </w:style>
  <w:style w:type="paragraph" w:styleId="Caption">
    <w:name w:val="caption"/>
    <w:basedOn w:val="Normal"/>
    <w:next w:val="Normal"/>
    <w:unhideWhenUsed/>
    <w:qFormat/>
    <w:rsid w:val="003D6ED1"/>
    <w:pPr>
      <w:spacing w:after="200"/>
    </w:pPr>
    <w:rPr>
      <w:b/>
      <w:iCs/>
      <w:sz w:val="16"/>
      <w:szCs w:val="18"/>
    </w:rPr>
  </w:style>
  <w:style w:type="table" w:styleId="TableGrid">
    <w:name w:val="Table Grid"/>
    <w:basedOn w:val="TableNormal"/>
    <w:uiPriority w:val="39"/>
    <w:rsid w:val="00E43D2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43D2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1D0BA4"/>
    <w:pPr>
      <w:spacing w:before="240" w:line="259" w:lineRule="auto"/>
    </w:pPr>
    <w:rPr>
      <w:lang w:eastAsia="sv-SE"/>
    </w:rPr>
  </w:style>
  <w:style w:type="paragraph" w:styleId="TOC1">
    <w:name w:val="toc 1"/>
    <w:basedOn w:val="Normal"/>
    <w:next w:val="Normal"/>
    <w:autoRedefine/>
    <w:uiPriority w:val="39"/>
    <w:unhideWhenUsed/>
    <w:rsid w:val="001D0BA4"/>
    <w:pPr>
      <w:spacing w:after="100"/>
    </w:pPr>
  </w:style>
  <w:style w:type="paragraph" w:styleId="TOC2">
    <w:name w:val="toc 2"/>
    <w:basedOn w:val="Normal"/>
    <w:next w:val="Normal"/>
    <w:autoRedefine/>
    <w:uiPriority w:val="39"/>
    <w:unhideWhenUsed/>
    <w:rsid w:val="001D0BA4"/>
    <w:pPr>
      <w:spacing w:after="100"/>
      <w:ind w:left="200"/>
    </w:pPr>
  </w:style>
  <w:style w:type="paragraph" w:styleId="TOC3">
    <w:name w:val="toc 3"/>
    <w:basedOn w:val="Normal"/>
    <w:next w:val="Normal"/>
    <w:autoRedefine/>
    <w:uiPriority w:val="39"/>
    <w:unhideWhenUsed/>
    <w:rsid w:val="001D0BA4"/>
    <w:pPr>
      <w:spacing w:after="100"/>
      <w:ind w:left="400"/>
    </w:pPr>
  </w:style>
  <w:style w:type="character" w:styleId="Hyperlink">
    <w:name w:val="Hyperlink"/>
    <w:basedOn w:val="DefaultParagraphFont"/>
    <w:uiPriority w:val="99"/>
    <w:unhideWhenUsed/>
    <w:rsid w:val="009250F5"/>
    <w:rPr>
      <w:rFonts w:asciiTheme="minorHAnsi" w:hAnsiTheme="minorHAnsi"/>
      <w:color w:val="8DC9BF" w:themeColor="accent3"/>
      <w:u w:val="single"/>
    </w:rPr>
  </w:style>
  <w:style w:type="paragraph" w:styleId="Header">
    <w:name w:val="header"/>
    <w:basedOn w:val="Normal"/>
    <w:link w:val="HeaderChar"/>
    <w:uiPriority w:val="99"/>
    <w:unhideWhenUsed/>
    <w:rsid w:val="00155DBA"/>
    <w:pPr>
      <w:tabs>
        <w:tab w:val="center" w:pos="4536"/>
        <w:tab w:val="right" w:pos="9072"/>
      </w:tabs>
      <w:spacing w:line="240" w:lineRule="auto"/>
    </w:pPr>
  </w:style>
  <w:style w:type="character" w:customStyle="1" w:styleId="HeaderChar">
    <w:name w:val="Header Char"/>
    <w:basedOn w:val="DefaultParagraphFont"/>
    <w:link w:val="Header"/>
    <w:uiPriority w:val="99"/>
    <w:rsid w:val="00155DBA"/>
    <w:rPr>
      <w:sz w:val="20"/>
    </w:rPr>
  </w:style>
  <w:style w:type="paragraph" w:styleId="Footer">
    <w:name w:val="footer"/>
    <w:basedOn w:val="Normal"/>
    <w:link w:val="FooterChar"/>
    <w:unhideWhenUsed/>
    <w:rsid w:val="007740D0"/>
    <w:pPr>
      <w:tabs>
        <w:tab w:val="center" w:pos="4536"/>
        <w:tab w:val="right" w:pos="9072"/>
      </w:tabs>
      <w:spacing w:line="240" w:lineRule="auto"/>
    </w:pPr>
  </w:style>
  <w:style w:type="character" w:customStyle="1" w:styleId="FooterChar">
    <w:name w:val="Footer Char"/>
    <w:basedOn w:val="DefaultParagraphFont"/>
    <w:link w:val="Footer"/>
    <w:rsid w:val="007740D0"/>
    <w:rPr>
      <w:rFonts w:ascii="Volvo Novum" w:hAnsi="Volvo Novum"/>
      <w:sz w:val="20"/>
      <w:lang w:val="en-GB"/>
    </w:rPr>
  </w:style>
  <w:style w:type="character" w:styleId="PlaceholderText">
    <w:name w:val="Placeholder Text"/>
    <w:basedOn w:val="DefaultParagraphFont"/>
    <w:uiPriority w:val="99"/>
    <w:semiHidden/>
    <w:rsid w:val="00310578"/>
    <w:rPr>
      <w:color w:val="808080"/>
    </w:rPr>
  </w:style>
  <w:style w:type="paragraph" w:customStyle="1" w:styleId="Bodycopy">
    <w:name w:val="Body copy"/>
    <w:basedOn w:val="Normal"/>
    <w:link w:val="BodycopyChar"/>
    <w:qFormat/>
    <w:rsid w:val="007740D0"/>
    <w:pPr>
      <w:spacing w:after="120" w:line="240" w:lineRule="auto"/>
    </w:pPr>
    <w:rPr>
      <w:sz w:val="22"/>
      <w:shd w:val="clear" w:color="auto" w:fill="FFFFFF"/>
    </w:rPr>
  </w:style>
  <w:style w:type="character" w:customStyle="1" w:styleId="BodycopyChar">
    <w:name w:val="Body copy Char"/>
    <w:basedOn w:val="DefaultParagraphFont"/>
    <w:link w:val="Bodycopy"/>
    <w:rsid w:val="007740D0"/>
    <w:rPr>
      <w:rFonts w:ascii="Volvo Novum" w:hAnsi="Volvo Novum"/>
      <w:sz w:val="22"/>
      <w:lang w:val="en-GB"/>
    </w:rPr>
  </w:style>
  <w:style w:type="paragraph" w:customStyle="1" w:styleId="Footertext">
    <w:name w:val="Footer text"/>
    <w:basedOn w:val="Normal"/>
    <w:link w:val="FootertextChar"/>
    <w:qFormat/>
    <w:rsid w:val="00C71B5C"/>
    <w:pPr>
      <w:tabs>
        <w:tab w:val="center" w:pos="4536"/>
        <w:tab w:val="right" w:pos="9072"/>
      </w:tabs>
    </w:pPr>
    <w:rPr>
      <w:rFonts w:eastAsia="Arial" w:cs="Times New Roman"/>
      <w:sz w:val="16"/>
      <w:szCs w:val="16"/>
    </w:rPr>
  </w:style>
  <w:style w:type="character" w:customStyle="1" w:styleId="FootertextChar">
    <w:name w:val="Footer text Char"/>
    <w:basedOn w:val="DefaultParagraphFont"/>
    <w:link w:val="Footertext"/>
    <w:rsid w:val="00C71B5C"/>
    <w:rPr>
      <w:rFonts w:ascii="Volvo Novum" w:eastAsia="Arial" w:hAnsi="Volvo Novum" w:cs="Times New Roman"/>
      <w:sz w:val="16"/>
      <w:szCs w:val="16"/>
      <w:lang w:val="en-GB"/>
    </w:rPr>
  </w:style>
  <w:style w:type="paragraph" w:customStyle="1" w:styleId="Press">
    <w:name w:val="Press"/>
    <w:basedOn w:val="Heading4"/>
    <w:autoRedefine/>
    <w:rsid w:val="006C1DF6"/>
    <w:pPr>
      <w:keepLines w:val="0"/>
      <w:spacing w:before="300" w:after="600" w:line="240" w:lineRule="auto"/>
      <w:ind w:right="13"/>
    </w:pPr>
    <w:rPr>
      <w:rFonts w:ascii="Volvo Novum SemiLight" w:eastAsia="Times New Roman" w:hAnsi="Volvo Novum SemiLight" w:cs="Times New Roman"/>
      <w:b/>
      <w:iCs w:val="0"/>
      <w:sz w:val="20"/>
      <w:szCs w:val="20"/>
      <w:lang w:val="pt-BR"/>
    </w:rPr>
  </w:style>
  <w:style w:type="character" w:styleId="CommentReference">
    <w:name w:val="annotation reference"/>
    <w:basedOn w:val="DefaultParagraphFont"/>
    <w:uiPriority w:val="99"/>
    <w:semiHidden/>
    <w:unhideWhenUsed/>
    <w:rsid w:val="00C76FFA"/>
    <w:rPr>
      <w:sz w:val="16"/>
      <w:szCs w:val="16"/>
    </w:rPr>
  </w:style>
  <w:style w:type="paragraph" w:styleId="CommentText">
    <w:name w:val="annotation text"/>
    <w:basedOn w:val="Normal"/>
    <w:link w:val="CommentTextChar"/>
    <w:uiPriority w:val="99"/>
    <w:unhideWhenUsed/>
    <w:rsid w:val="00C76FFA"/>
    <w:pPr>
      <w:spacing w:line="240" w:lineRule="auto"/>
    </w:pPr>
    <w:rPr>
      <w:szCs w:val="20"/>
    </w:rPr>
  </w:style>
  <w:style w:type="character" w:customStyle="1" w:styleId="CommentTextChar">
    <w:name w:val="Comment Text Char"/>
    <w:basedOn w:val="DefaultParagraphFont"/>
    <w:link w:val="CommentText"/>
    <w:uiPriority w:val="99"/>
    <w:rsid w:val="00C76FFA"/>
    <w:rPr>
      <w:rFonts w:ascii="Volvo Novum" w:hAnsi="Volvo Novum"/>
      <w:sz w:val="20"/>
      <w:szCs w:val="20"/>
      <w:lang w:val="en-US"/>
    </w:rPr>
  </w:style>
  <w:style w:type="paragraph" w:styleId="CommentSubject">
    <w:name w:val="annotation subject"/>
    <w:basedOn w:val="CommentText"/>
    <w:next w:val="CommentText"/>
    <w:link w:val="CommentSubjectChar"/>
    <w:uiPriority w:val="99"/>
    <w:semiHidden/>
    <w:unhideWhenUsed/>
    <w:rsid w:val="00C76FFA"/>
    <w:rPr>
      <w:b/>
      <w:bCs/>
    </w:rPr>
  </w:style>
  <w:style w:type="character" w:customStyle="1" w:styleId="CommentSubjectChar">
    <w:name w:val="Comment Subject Char"/>
    <w:basedOn w:val="CommentTextChar"/>
    <w:link w:val="CommentSubject"/>
    <w:uiPriority w:val="99"/>
    <w:semiHidden/>
    <w:rsid w:val="00C76FFA"/>
    <w:rPr>
      <w:rFonts w:ascii="Volvo Novum" w:hAnsi="Volvo Novum"/>
      <w:b/>
      <w:bCs/>
      <w:sz w:val="20"/>
      <w:szCs w:val="20"/>
      <w:lang w:val="en-US"/>
    </w:rPr>
  </w:style>
  <w:style w:type="paragraph" w:styleId="Revision">
    <w:name w:val="Revision"/>
    <w:hidden/>
    <w:uiPriority w:val="99"/>
    <w:semiHidden/>
    <w:rsid w:val="00C168E5"/>
    <w:pPr>
      <w:spacing w:after="0"/>
    </w:pPr>
    <w:rPr>
      <w:rFonts w:ascii="Volvo Novum" w:hAnsi="Volvo Novum"/>
      <w:sz w:val="20"/>
      <w:lang w:val="en-US"/>
    </w:rPr>
  </w:style>
  <w:style w:type="paragraph" w:styleId="NormalWeb">
    <w:name w:val="Normal (Web)"/>
    <w:basedOn w:val="Normal"/>
    <w:uiPriority w:val="99"/>
    <w:semiHidden/>
    <w:unhideWhenUsed/>
    <w:rsid w:val="00B80ED1"/>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EB69C5"/>
    <w:rPr>
      <w:color w:val="605E5C"/>
      <w:shd w:val="clear" w:color="auto" w:fill="E1DFDD"/>
    </w:rPr>
  </w:style>
  <w:style w:type="character" w:customStyle="1" w:styleId="normaltextrun">
    <w:name w:val="normaltextrun"/>
    <w:basedOn w:val="DefaultParagraphFont"/>
    <w:rsid w:val="00CC20C8"/>
  </w:style>
  <w:style w:type="character" w:customStyle="1" w:styleId="eop">
    <w:name w:val="eop"/>
    <w:basedOn w:val="DefaultParagraphFont"/>
    <w:rsid w:val="00CC2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72383">
      <w:bodyDiv w:val="1"/>
      <w:marLeft w:val="0"/>
      <w:marRight w:val="0"/>
      <w:marTop w:val="0"/>
      <w:marBottom w:val="0"/>
      <w:divBdr>
        <w:top w:val="none" w:sz="0" w:space="0" w:color="auto"/>
        <w:left w:val="none" w:sz="0" w:space="0" w:color="auto"/>
        <w:bottom w:val="none" w:sz="0" w:space="0" w:color="auto"/>
        <w:right w:val="none" w:sz="0" w:space="0" w:color="auto"/>
      </w:divBdr>
    </w:div>
    <w:div w:id="130944479">
      <w:bodyDiv w:val="1"/>
      <w:marLeft w:val="0"/>
      <w:marRight w:val="0"/>
      <w:marTop w:val="0"/>
      <w:marBottom w:val="0"/>
      <w:divBdr>
        <w:top w:val="none" w:sz="0" w:space="0" w:color="auto"/>
        <w:left w:val="none" w:sz="0" w:space="0" w:color="auto"/>
        <w:bottom w:val="none" w:sz="0" w:space="0" w:color="auto"/>
        <w:right w:val="none" w:sz="0" w:space="0" w:color="auto"/>
      </w:divBdr>
    </w:div>
    <w:div w:id="200017447">
      <w:bodyDiv w:val="1"/>
      <w:marLeft w:val="0"/>
      <w:marRight w:val="0"/>
      <w:marTop w:val="0"/>
      <w:marBottom w:val="0"/>
      <w:divBdr>
        <w:top w:val="none" w:sz="0" w:space="0" w:color="auto"/>
        <w:left w:val="none" w:sz="0" w:space="0" w:color="auto"/>
        <w:bottom w:val="none" w:sz="0" w:space="0" w:color="auto"/>
        <w:right w:val="none" w:sz="0" w:space="0" w:color="auto"/>
      </w:divBdr>
    </w:div>
    <w:div w:id="222639637">
      <w:bodyDiv w:val="1"/>
      <w:marLeft w:val="0"/>
      <w:marRight w:val="0"/>
      <w:marTop w:val="0"/>
      <w:marBottom w:val="0"/>
      <w:divBdr>
        <w:top w:val="none" w:sz="0" w:space="0" w:color="auto"/>
        <w:left w:val="none" w:sz="0" w:space="0" w:color="auto"/>
        <w:bottom w:val="none" w:sz="0" w:space="0" w:color="auto"/>
        <w:right w:val="none" w:sz="0" w:space="0" w:color="auto"/>
      </w:divBdr>
    </w:div>
    <w:div w:id="344669749">
      <w:bodyDiv w:val="1"/>
      <w:marLeft w:val="0"/>
      <w:marRight w:val="0"/>
      <w:marTop w:val="0"/>
      <w:marBottom w:val="0"/>
      <w:divBdr>
        <w:top w:val="none" w:sz="0" w:space="0" w:color="auto"/>
        <w:left w:val="none" w:sz="0" w:space="0" w:color="auto"/>
        <w:bottom w:val="none" w:sz="0" w:space="0" w:color="auto"/>
        <w:right w:val="none" w:sz="0" w:space="0" w:color="auto"/>
      </w:divBdr>
    </w:div>
    <w:div w:id="379986241">
      <w:bodyDiv w:val="1"/>
      <w:marLeft w:val="0"/>
      <w:marRight w:val="0"/>
      <w:marTop w:val="0"/>
      <w:marBottom w:val="0"/>
      <w:divBdr>
        <w:top w:val="none" w:sz="0" w:space="0" w:color="auto"/>
        <w:left w:val="none" w:sz="0" w:space="0" w:color="auto"/>
        <w:bottom w:val="none" w:sz="0" w:space="0" w:color="auto"/>
        <w:right w:val="none" w:sz="0" w:space="0" w:color="auto"/>
      </w:divBdr>
    </w:div>
    <w:div w:id="436023108">
      <w:bodyDiv w:val="1"/>
      <w:marLeft w:val="0"/>
      <w:marRight w:val="0"/>
      <w:marTop w:val="0"/>
      <w:marBottom w:val="0"/>
      <w:divBdr>
        <w:top w:val="none" w:sz="0" w:space="0" w:color="auto"/>
        <w:left w:val="none" w:sz="0" w:space="0" w:color="auto"/>
        <w:bottom w:val="none" w:sz="0" w:space="0" w:color="auto"/>
        <w:right w:val="none" w:sz="0" w:space="0" w:color="auto"/>
      </w:divBdr>
    </w:div>
    <w:div w:id="449057448">
      <w:bodyDiv w:val="1"/>
      <w:marLeft w:val="0"/>
      <w:marRight w:val="0"/>
      <w:marTop w:val="0"/>
      <w:marBottom w:val="0"/>
      <w:divBdr>
        <w:top w:val="none" w:sz="0" w:space="0" w:color="auto"/>
        <w:left w:val="none" w:sz="0" w:space="0" w:color="auto"/>
        <w:bottom w:val="none" w:sz="0" w:space="0" w:color="auto"/>
        <w:right w:val="none" w:sz="0" w:space="0" w:color="auto"/>
      </w:divBdr>
    </w:div>
    <w:div w:id="488638232">
      <w:bodyDiv w:val="1"/>
      <w:marLeft w:val="0"/>
      <w:marRight w:val="0"/>
      <w:marTop w:val="0"/>
      <w:marBottom w:val="0"/>
      <w:divBdr>
        <w:top w:val="none" w:sz="0" w:space="0" w:color="auto"/>
        <w:left w:val="none" w:sz="0" w:space="0" w:color="auto"/>
        <w:bottom w:val="none" w:sz="0" w:space="0" w:color="auto"/>
        <w:right w:val="none" w:sz="0" w:space="0" w:color="auto"/>
      </w:divBdr>
    </w:div>
    <w:div w:id="542594585">
      <w:bodyDiv w:val="1"/>
      <w:marLeft w:val="0"/>
      <w:marRight w:val="0"/>
      <w:marTop w:val="0"/>
      <w:marBottom w:val="0"/>
      <w:divBdr>
        <w:top w:val="none" w:sz="0" w:space="0" w:color="auto"/>
        <w:left w:val="none" w:sz="0" w:space="0" w:color="auto"/>
        <w:bottom w:val="none" w:sz="0" w:space="0" w:color="auto"/>
        <w:right w:val="none" w:sz="0" w:space="0" w:color="auto"/>
      </w:divBdr>
    </w:div>
    <w:div w:id="578906815">
      <w:bodyDiv w:val="1"/>
      <w:marLeft w:val="0"/>
      <w:marRight w:val="0"/>
      <w:marTop w:val="0"/>
      <w:marBottom w:val="0"/>
      <w:divBdr>
        <w:top w:val="none" w:sz="0" w:space="0" w:color="auto"/>
        <w:left w:val="none" w:sz="0" w:space="0" w:color="auto"/>
        <w:bottom w:val="none" w:sz="0" w:space="0" w:color="auto"/>
        <w:right w:val="none" w:sz="0" w:space="0" w:color="auto"/>
      </w:divBdr>
    </w:div>
    <w:div w:id="680162646">
      <w:bodyDiv w:val="1"/>
      <w:marLeft w:val="0"/>
      <w:marRight w:val="0"/>
      <w:marTop w:val="0"/>
      <w:marBottom w:val="0"/>
      <w:divBdr>
        <w:top w:val="none" w:sz="0" w:space="0" w:color="auto"/>
        <w:left w:val="none" w:sz="0" w:space="0" w:color="auto"/>
        <w:bottom w:val="none" w:sz="0" w:space="0" w:color="auto"/>
        <w:right w:val="none" w:sz="0" w:space="0" w:color="auto"/>
      </w:divBdr>
    </w:div>
    <w:div w:id="715859129">
      <w:bodyDiv w:val="1"/>
      <w:marLeft w:val="0"/>
      <w:marRight w:val="0"/>
      <w:marTop w:val="0"/>
      <w:marBottom w:val="0"/>
      <w:divBdr>
        <w:top w:val="none" w:sz="0" w:space="0" w:color="auto"/>
        <w:left w:val="none" w:sz="0" w:space="0" w:color="auto"/>
        <w:bottom w:val="none" w:sz="0" w:space="0" w:color="auto"/>
        <w:right w:val="none" w:sz="0" w:space="0" w:color="auto"/>
      </w:divBdr>
    </w:div>
    <w:div w:id="740909423">
      <w:bodyDiv w:val="1"/>
      <w:marLeft w:val="0"/>
      <w:marRight w:val="0"/>
      <w:marTop w:val="0"/>
      <w:marBottom w:val="0"/>
      <w:divBdr>
        <w:top w:val="none" w:sz="0" w:space="0" w:color="auto"/>
        <w:left w:val="none" w:sz="0" w:space="0" w:color="auto"/>
        <w:bottom w:val="none" w:sz="0" w:space="0" w:color="auto"/>
        <w:right w:val="none" w:sz="0" w:space="0" w:color="auto"/>
      </w:divBdr>
    </w:div>
    <w:div w:id="831871967">
      <w:bodyDiv w:val="1"/>
      <w:marLeft w:val="0"/>
      <w:marRight w:val="0"/>
      <w:marTop w:val="0"/>
      <w:marBottom w:val="0"/>
      <w:divBdr>
        <w:top w:val="none" w:sz="0" w:space="0" w:color="auto"/>
        <w:left w:val="none" w:sz="0" w:space="0" w:color="auto"/>
        <w:bottom w:val="none" w:sz="0" w:space="0" w:color="auto"/>
        <w:right w:val="none" w:sz="0" w:space="0" w:color="auto"/>
      </w:divBdr>
    </w:div>
    <w:div w:id="880243963">
      <w:bodyDiv w:val="1"/>
      <w:marLeft w:val="0"/>
      <w:marRight w:val="0"/>
      <w:marTop w:val="0"/>
      <w:marBottom w:val="0"/>
      <w:divBdr>
        <w:top w:val="none" w:sz="0" w:space="0" w:color="auto"/>
        <w:left w:val="none" w:sz="0" w:space="0" w:color="auto"/>
        <w:bottom w:val="none" w:sz="0" w:space="0" w:color="auto"/>
        <w:right w:val="none" w:sz="0" w:space="0" w:color="auto"/>
      </w:divBdr>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164130407">
      <w:bodyDiv w:val="1"/>
      <w:marLeft w:val="0"/>
      <w:marRight w:val="0"/>
      <w:marTop w:val="0"/>
      <w:marBottom w:val="0"/>
      <w:divBdr>
        <w:top w:val="none" w:sz="0" w:space="0" w:color="auto"/>
        <w:left w:val="none" w:sz="0" w:space="0" w:color="auto"/>
        <w:bottom w:val="none" w:sz="0" w:space="0" w:color="auto"/>
        <w:right w:val="none" w:sz="0" w:space="0" w:color="auto"/>
      </w:divBdr>
    </w:div>
    <w:div w:id="1198620231">
      <w:bodyDiv w:val="1"/>
      <w:marLeft w:val="0"/>
      <w:marRight w:val="0"/>
      <w:marTop w:val="0"/>
      <w:marBottom w:val="0"/>
      <w:divBdr>
        <w:top w:val="none" w:sz="0" w:space="0" w:color="auto"/>
        <w:left w:val="none" w:sz="0" w:space="0" w:color="auto"/>
        <w:bottom w:val="none" w:sz="0" w:space="0" w:color="auto"/>
        <w:right w:val="none" w:sz="0" w:space="0" w:color="auto"/>
      </w:divBdr>
    </w:div>
    <w:div w:id="1223325490">
      <w:bodyDiv w:val="1"/>
      <w:marLeft w:val="0"/>
      <w:marRight w:val="0"/>
      <w:marTop w:val="0"/>
      <w:marBottom w:val="0"/>
      <w:divBdr>
        <w:top w:val="none" w:sz="0" w:space="0" w:color="auto"/>
        <w:left w:val="none" w:sz="0" w:space="0" w:color="auto"/>
        <w:bottom w:val="none" w:sz="0" w:space="0" w:color="auto"/>
        <w:right w:val="none" w:sz="0" w:space="0" w:color="auto"/>
      </w:divBdr>
      <w:divsChild>
        <w:div w:id="1251231327">
          <w:marLeft w:val="-225"/>
          <w:marRight w:val="-225"/>
          <w:marTop w:val="0"/>
          <w:marBottom w:val="0"/>
          <w:divBdr>
            <w:top w:val="none" w:sz="0" w:space="0" w:color="auto"/>
            <w:left w:val="none" w:sz="0" w:space="0" w:color="auto"/>
            <w:bottom w:val="none" w:sz="0" w:space="0" w:color="auto"/>
            <w:right w:val="none" w:sz="0" w:space="0" w:color="auto"/>
          </w:divBdr>
          <w:divsChild>
            <w:div w:id="1953899474">
              <w:marLeft w:val="0"/>
              <w:marRight w:val="0"/>
              <w:marTop w:val="0"/>
              <w:marBottom w:val="0"/>
              <w:divBdr>
                <w:top w:val="none" w:sz="0" w:space="0" w:color="auto"/>
                <w:left w:val="none" w:sz="0" w:space="0" w:color="auto"/>
                <w:bottom w:val="none" w:sz="0" w:space="0" w:color="auto"/>
                <w:right w:val="none" w:sz="0" w:space="0" w:color="auto"/>
              </w:divBdr>
              <w:divsChild>
                <w:div w:id="1407729408">
                  <w:marLeft w:val="0"/>
                  <w:marRight w:val="0"/>
                  <w:marTop w:val="0"/>
                  <w:marBottom w:val="0"/>
                  <w:divBdr>
                    <w:top w:val="none" w:sz="0" w:space="0" w:color="auto"/>
                    <w:left w:val="none" w:sz="0" w:space="0" w:color="auto"/>
                    <w:bottom w:val="none" w:sz="0" w:space="0" w:color="auto"/>
                    <w:right w:val="none" w:sz="0" w:space="0" w:color="auto"/>
                  </w:divBdr>
                  <w:divsChild>
                    <w:div w:id="140974878">
                      <w:marLeft w:val="0"/>
                      <w:marRight w:val="0"/>
                      <w:marTop w:val="0"/>
                      <w:marBottom w:val="0"/>
                      <w:divBdr>
                        <w:top w:val="none" w:sz="0" w:space="0" w:color="auto"/>
                        <w:left w:val="none" w:sz="0" w:space="0" w:color="auto"/>
                        <w:bottom w:val="none" w:sz="0" w:space="0" w:color="auto"/>
                        <w:right w:val="none" w:sz="0" w:space="0" w:color="auto"/>
                      </w:divBdr>
                      <w:divsChild>
                        <w:div w:id="104541601">
                          <w:marLeft w:val="0"/>
                          <w:marRight w:val="0"/>
                          <w:marTop w:val="0"/>
                          <w:marBottom w:val="0"/>
                          <w:divBdr>
                            <w:top w:val="none" w:sz="0" w:space="0" w:color="auto"/>
                            <w:left w:val="none" w:sz="0" w:space="0" w:color="auto"/>
                            <w:bottom w:val="none" w:sz="0" w:space="0" w:color="auto"/>
                            <w:right w:val="none" w:sz="0" w:space="0" w:color="auto"/>
                          </w:divBdr>
                          <w:divsChild>
                            <w:div w:id="901793270">
                              <w:marLeft w:val="0"/>
                              <w:marRight w:val="0"/>
                              <w:marTop w:val="0"/>
                              <w:marBottom w:val="0"/>
                              <w:divBdr>
                                <w:top w:val="none" w:sz="0" w:space="0" w:color="auto"/>
                                <w:left w:val="none" w:sz="0" w:space="0" w:color="auto"/>
                                <w:bottom w:val="none" w:sz="0" w:space="0" w:color="auto"/>
                                <w:right w:val="none" w:sz="0" w:space="0" w:color="auto"/>
                              </w:divBdr>
                              <w:divsChild>
                                <w:div w:id="10428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272">
          <w:marLeft w:val="0"/>
          <w:marRight w:val="0"/>
          <w:marTop w:val="0"/>
          <w:marBottom w:val="0"/>
          <w:divBdr>
            <w:top w:val="none" w:sz="0" w:space="0" w:color="auto"/>
            <w:left w:val="none" w:sz="0" w:space="0" w:color="auto"/>
            <w:bottom w:val="none" w:sz="0" w:space="0" w:color="auto"/>
            <w:right w:val="none" w:sz="0" w:space="0" w:color="auto"/>
          </w:divBdr>
        </w:div>
      </w:divsChild>
    </w:div>
    <w:div w:id="1223637100">
      <w:bodyDiv w:val="1"/>
      <w:marLeft w:val="0"/>
      <w:marRight w:val="0"/>
      <w:marTop w:val="0"/>
      <w:marBottom w:val="0"/>
      <w:divBdr>
        <w:top w:val="none" w:sz="0" w:space="0" w:color="auto"/>
        <w:left w:val="none" w:sz="0" w:space="0" w:color="auto"/>
        <w:bottom w:val="none" w:sz="0" w:space="0" w:color="auto"/>
        <w:right w:val="none" w:sz="0" w:space="0" w:color="auto"/>
      </w:divBdr>
      <w:divsChild>
        <w:div w:id="1780174458">
          <w:marLeft w:val="0"/>
          <w:marRight w:val="0"/>
          <w:marTop w:val="0"/>
          <w:marBottom w:val="0"/>
          <w:divBdr>
            <w:top w:val="none" w:sz="0" w:space="0" w:color="auto"/>
            <w:left w:val="none" w:sz="0" w:space="0" w:color="auto"/>
            <w:bottom w:val="none" w:sz="0" w:space="0" w:color="auto"/>
            <w:right w:val="none" w:sz="0" w:space="0" w:color="auto"/>
          </w:divBdr>
        </w:div>
      </w:divsChild>
    </w:div>
    <w:div w:id="1258060464">
      <w:bodyDiv w:val="1"/>
      <w:marLeft w:val="0"/>
      <w:marRight w:val="0"/>
      <w:marTop w:val="0"/>
      <w:marBottom w:val="0"/>
      <w:divBdr>
        <w:top w:val="none" w:sz="0" w:space="0" w:color="auto"/>
        <w:left w:val="none" w:sz="0" w:space="0" w:color="auto"/>
        <w:bottom w:val="none" w:sz="0" w:space="0" w:color="auto"/>
        <w:right w:val="none" w:sz="0" w:space="0" w:color="auto"/>
      </w:divBdr>
    </w:div>
    <w:div w:id="1274092816">
      <w:bodyDiv w:val="1"/>
      <w:marLeft w:val="0"/>
      <w:marRight w:val="0"/>
      <w:marTop w:val="0"/>
      <w:marBottom w:val="0"/>
      <w:divBdr>
        <w:top w:val="none" w:sz="0" w:space="0" w:color="auto"/>
        <w:left w:val="none" w:sz="0" w:space="0" w:color="auto"/>
        <w:bottom w:val="none" w:sz="0" w:space="0" w:color="auto"/>
        <w:right w:val="none" w:sz="0" w:space="0" w:color="auto"/>
      </w:divBdr>
      <w:divsChild>
        <w:div w:id="956372415">
          <w:marLeft w:val="0"/>
          <w:marRight w:val="0"/>
          <w:marTop w:val="0"/>
          <w:marBottom w:val="0"/>
          <w:divBdr>
            <w:top w:val="none" w:sz="0" w:space="0" w:color="auto"/>
            <w:left w:val="none" w:sz="0" w:space="0" w:color="auto"/>
            <w:bottom w:val="none" w:sz="0" w:space="0" w:color="auto"/>
            <w:right w:val="none" w:sz="0" w:space="0" w:color="auto"/>
          </w:divBdr>
        </w:div>
      </w:divsChild>
    </w:div>
    <w:div w:id="1571230352">
      <w:bodyDiv w:val="1"/>
      <w:marLeft w:val="0"/>
      <w:marRight w:val="0"/>
      <w:marTop w:val="0"/>
      <w:marBottom w:val="0"/>
      <w:divBdr>
        <w:top w:val="none" w:sz="0" w:space="0" w:color="auto"/>
        <w:left w:val="none" w:sz="0" w:space="0" w:color="auto"/>
        <w:bottom w:val="none" w:sz="0" w:space="0" w:color="auto"/>
        <w:right w:val="none" w:sz="0" w:space="0" w:color="auto"/>
      </w:divBdr>
    </w:div>
    <w:div w:id="1640724779">
      <w:bodyDiv w:val="1"/>
      <w:marLeft w:val="0"/>
      <w:marRight w:val="0"/>
      <w:marTop w:val="0"/>
      <w:marBottom w:val="0"/>
      <w:divBdr>
        <w:top w:val="none" w:sz="0" w:space="0" w:color="auto"/>
        <w:left w:val="none" w:sz="0" w:space="0" w:color="auto"/>
        <w:bottom w:val="none" w:sz="0" w:space="0" w:color="auto"/>
        <w:right w:val="none" w:sz="0" w:space="0" w:color="auto"/>
      </w:divBdr>
    </w:div>
    <w:div w:id="1754470877">
      <w:bodyDiv w:val="1"/>
      <w:marLeft w:val="0"/>
      <w:marRight w:val="0"/>
      <w:marTop w:val="0"/>
      <w:marBottom w:val="0"/>
      <w:divBdr>
        <w:top w:val="none" w:sz="0" w:space="0" w:color="auto"/>
        <w:left w:val="none" w:sz="0" w:space="0" w:color="auto"/>
        <w:bottom w:val="none" w:sz="0" w:space="0" w:color="auto"/>
        <w:right w:val="none" w:sz="0" w:space="0" w:color="auto"/>
      </w:divBdr>
    </w:div>
    <w:div w:id="1898008477">
      <w:bodyDiv w:val="1"/>
      <w:marLeft w:val="0"/>
      <w:marRight w:val="0"/>
      <w:marTop w:val="0"/>
      <w:marBottom w:val="0"/>
      <w:divBdr>
        <w:top w:val="none" w:sz="0" w:space="0" w:color="auto"/>
        <w:left w:val="none" w:sz="0" w:space="0" w:color="auto"/>
        <w:bottom w:val="none" w:sz="0" w:space="0" w:color="auto"/>
        <w:right w:val="none" w:sz="0" w:space="0" w:color="auto"/>
      </w:divBdr>
    </w:div>
    <w:div w:id="1909463879">
      <w:bodyDiv w:val="1"/>
      <w:marLeft w:val="0"/>
      <w:marRight w:val="0"/>
      <w:marTop w:val="0"/>
      <w:marBottom w:val="0"/>
      <w:divBdr>
        <w:top w:val="none" w:sz="0" w:space="0" w:color="auto"/>
        <w:left w:val="none" w:sz="0" w:space="0" w:color="auto"/>
        <w:bottom w:val="none" w:sz="0" w:space="0" w:color="auto"/>
        <w:right w:val="none" w:sz="0" w:space="0" w:color="auto"/>
      </w:divBdr>
    </w:div>
    <w:div w:id="1933273118">
      <w:bodyDiv w:val="1"/>
      <w:marLeft w:val="0"/>
      <w:marRight w:val="0"/>
      <w:marTop w:val="0"/>
      <w:marBottom w:val="0"/>
      <w:divBdr>
        <w:top w:val="none" w:sz="0" w:space="0" w:color="auto"/>
        <w:left w:val="none" w:sz="0" w:space="0" w:color="auto"/>
        <w:bottom w:val="none" w:sz="0" w:space="0" w:color="auto"/>
        <w:right w:val="none" w:sz="0" w:space="0" w:color="auto"/>
      </w:divBdr>
    </w:div>
    <w:div w:id="1949509000">
      <w:bodyDiv w:val="1"/>
      <w:marLeft w:val="0"/>
      <w:marRight w:val="0"/>
      <w:marTop w:val="0"/>
      <w:marBottom w:val="0"/>
      <w:divBdr>
        <w:top w:val="none" w:sz="0" w:space="0" w:color="auto"/>
        <w:left w:val="none" w:sz="0" w:space="0" w:color="auto"/>
        <w:bottom w:val="none" w:sz="0" w:space="0" w:color="auto"/>
        <w:right w:val="none" w:sz="0" w:space="0" w:color="auto"/>
      </w:divBdr>
    </w:div>
    <w:div w:id="2084180529">
      <w:bodyDiv w:val="1"/>
      <w:marLeft w:val="0"/>
      <w:marRight w:val="0"/>
      <w:marTop w:val="0"/>
      <w:marBottom w:val="0"/>
      <w:divBdr>
        <w:top w:val="none" w:sz="0" w:space="0" w:color="auto"/>
        <w:left w:val="none" w:sz="0" w:space="0" w:color="auto"/>
        <w:bottom w:val="none" w:sz="0" w:space="0" w:color="auto"/>
        <w:right w:val="none" w:sz="0" w:space="0" w:color="auto"/>
      </w:divBdr>
    </w:div>
    <w:div w:id="2084908366">
      <w:bodyDiv w:val="1"/>
      <w:marLeft w:val="0"/>
      <w:marRight w:val="0"/>
      <w:marTop w:val="0"/>
      <w:marBottom w:val="0"/>
      <w:divBdr>
        <w:top w:val="none" w:sz="0" w:space="0" w:color="auto"/>
        <w:left w:val="none" w:sz="0" w:space="0" w:color="auto"/>
        <w:bottom w:val="none" w:sz="0" w:space="0" w:color="auto"/>
        <w:right w:val="none" w:sz="0" w:space="0" w:color="auto"/>
      </w:divBdr>
    </w:div>
    <w:div w:id="211690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olvoce.com/deutschland/de-de/products/electric-machines/l120-electric/"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i\Desktop\Volvo%20Word\Word\Volvo%20Spread%20general%20-%20with%20Header.dotx" TargetMode="External"/></Relationship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a:majorFont>
        <a:latin typeface="Volvo Novum"/>
        <a:ea typeface=""/>
        <a:cs typeface=""/>
      </a:majorFont>
      <a:minorFont>
        <a:latin typeface="Volvo Nov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4658767CB2CE34C97760761EB095E17" ma:contentTypeVersion="24" ma:contentTypeDescription="Create a new document." ma:contentTypeScope="" ma:versionID="e4c2f4951b571d15475112e1546fc65a">
  <xsd:schema xmlns:xsd="http://www.w3.org/2001/XMLSchema" xmlns:xs="http://www.w3.org/2001/XMLSchema" xmlns:p="http://schemas.microsoft.com/office/2006/metadata/properties" xmlns:ns2="717276bf-ddaa-4b02-9272-01295cf91ea5" xmlns:ns3="029b3705-f41d-4711-98e5-09065e45108f" xmlns:ns4="2af3b793-b434-4d1f-abd1-55ce4b5242b1" targetNamespace="http://schemas.microsoft.com/office/2006/metadata/properties" ma:root="true" ma:fieldsID="395a41fd78e1a3717b8f930def6c95cd" ns2:_="" ns3:_="" ns4:_="">
    <xsd:import namespace="717276bf-ddaa-4b02-9272-01295cf91ea5"/>
    <xsd:import namespace="029b3705-f41d-4711-98e5-09065e45108f"/>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Relea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276bf-ddaa-4b02-9272-01295cf91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Release" ma:index="23" nillable="true" ma:displayName="Release " ma:description="please choose your release " ma:format="Dropdown" ma:internalName="Release">
      <xsd:simpleType>
        <xsd:restriction base="dms:Choice">
          <xsd:enumeration value="Main release"/>
          <xsd:enumeration value="Product Range release"/>
          <xsd:enumeration value="A50 release"/>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9b3705-f41d-4711-98e5-09065e4510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b797d-e931-4f07-8656-58810c204536}" ma:internalName="TaxCatchAll" ma:showField="CatchAllData" ma:web="029b3705-f41d-4711-98e5-09065e451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f3b793-b434-4d1f-abd1-55ce4b5242b1" xsi:nil="true"/>
    <lcf76f155ced4ddcb4097134ff3c332f xmlns="717276bf-ddaa-4b02-9272-01295cf91ea5">
      <Terms xmlns="http://schemas.microsoft.com/office/infopath/2007/PartnerControls"/>
    </lcf76f155ced4ddcb4097134ff3c332f>
    <Release xmlns="717276bf-ddaa-4b02-9272-01295cf91ea5" xsi:nil="true"/>
  </documentManagement>
</p:properties>
</file>

<file path=customXml/itemProps1.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2.xml><?xml version="1.0" encoding="utf-8"?>
<ds:datastoreItem xmlns:ds="http://schemas.openxmlformats.org/officeDocument/2006/customXml" ds:itemID="{64715C75-DF6A-4581-BDE6-2E0C6B50C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276bf-ddaa-4b02-9272-01295cf91ea5"/>
    <ds:schemaRef ds:uri="029b3705-f41d-4711-98e5-09065e45108f"/>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customXml/itemProps4.xml><?xml version="1.0" encoding="utf-8"?>
<ds:datastoreItem xmlns:ds="http://schemas.openxmlformats.org/officeDocument/2006/customXml" ds:itemID="{E4BB58B3-B1F4-4FE0-BE71-53D31E160067}">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docProps/app.xml><?xml version="1.0" encoding="utf-8"?>
<Properties xmlns="http://schemas.openxmlformats.org/officeDocument/2006/extended-properties" xmlns:vt="http://schemas.openxmlformats.org/officeDocument/2006/docPropsVTypes">
  <Template>Volvo Spread general - with Header.dotx</Template>
  <TotalTime>0</TotalTime>
  <Pages>3</Pages>
  <Words>620</Words>
  <Characters>3910</Characters>
  <Application>Microsoft Office Word</Application>
  <DocSecurity>0</DocSecurity>
  <Lines>32</Lines>
  <Paragraphs>9</Paragraphs>
  <ScaleCrop>false</ScaleCrop>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Jestico</dc:creator>
  <cp:keywords/>
  <dc:description/>
  <cp:lastModifiedBy>Sandra Jansen</cp:lastModifiedBy>
  <cp:revision>8</cp:revision>
  <cp:lastPrinted>2025-06-09T16:41:00Z</cp:lastPrinted>
  <dcterms:created xsi:type="dcterms:W3CDTF">2025-07-09T14:40:00Z</dcterms:created>
  <dcterms:modified xsi:type="dcterms:W3CDTF">2025-07-09T14:44:00Z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0x0101007A60771C5753A247A9E629B69FD0F51E0800B4658767CB2CE34C97760761EB095E17</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y fmtid="{D5CDD505-2E9C-101B-9397-08002B2CF9AE}" pid="10" name="ClassificationContentMarkingHeaderShapeIds">
    <vt:lpwstr>2,4,5</vt:lpwstr>
  </property>
  <property fmtid="{D5CDD505-2E9C-101B-9397-08002B2CF9AE}" pid="11" name="ClassificationContentMarkingHeaderFontProps">
    <vt:lpwstr>#000000,10,Calibri</vt:lpwstr>
  </property>
  <property fmtid="{D5CDD505-2E9C-101B-9397-08002B2CF9AE}" pid="12" name="ClassificationContentMarkingHeaderText">
    <vt:lpwstr>Confidential</vt:lpwstr>
  </property>
  <property fmtid="{D5CDD505-2E9C-101B-9397-08002B2CF9AE}" pid="13" name="MSIP_Label_786dc5db-1f8c-4734-9d46-86d6156fc39f_Enabled">
    <vt:lpwstr>true</vt:lpwstr>
  </property>
  <property fmtid="{D5CDD505-2E9C-101B-9397-08002B2CF9AE}" pid="14" name="MSIP_Label_786dc5db-1f8c-4734-9d46-86d6156fc39f_SetDate">
    <vt:lpwstr>2023-04-18T11:27:07Z</vt:lpwstr>
  </property>
  <property fmtid="{D5CDD505-2E9C-101B-9397-08002B2CF9AE}" pid="15" name="MSIP_Label_786dc5db-1f8c-4734-9d46-86d6156fc39f_Method">
    <vt:lpwstr>Standard</vt:lpwstr>
  </property>
  <property fmtid="{D5CDD505-2E9C-101B-9397-08002B2CF9AE}" pid="16" name="MSIP_Label_786dc5db-1f8c-4734-9d46-86d6156fc39f_Name">
    <vt:lpwstr>Confidential</vt:lpwstr>
  </property>
  <property fmtid="{D5CDD505-2E9C-101B-9397-08002B2CF9AE}" pid="17" name="MSIP_Label_786dc5db-1f8c-4734-9d46-86d6156fc39f_SiteId">
    <vt:lpwstr>e519c2e6-bc6d-4fdf-8d9c-923c2f002385</vt:lpwstr>
  </property>
  <property fmtid="{D5CDD505-2E9C-101B-9397-08002B2CF9AE}" pid="18" name="MSIP_Label_786dc5db-1f8c-4734-9d46-86d6156fc39f_ActionId">
    <vt:lpwstr>c8f23460-5806-407d-8fb0-27b2497000c3</vt:lpwstr>
  </property>
  <property fmtid="{D5CDD505-2E9C-101B-9397-08002B2CF9AE}" pid="19" name="MSIP_Label_786dc5db-1f8c-4734-9d46-86d6156fc39f_ContentBits">
    <vt:lpwstr>1</vt:lpwstr>
  </property>
  <property fmtid="{D5CDD505-2E9C-101B-9397-08002B2CF9AE}" pid="20" name="MediaServiceImageTags">
    <vt:lpwstr/>
  </property>
</Properties>
</file>