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6000DDD9" w:rsidR="00804A5D" w:rsidRPr="009C5ED0" w:rsidRDefault="00D56189" w:rsidP="00DB028F">
      <w:pPr>
        <w:pStyle w:val="Press"/>
        <w:rPr>
          <w:b w:val="0"/>
          <w:bCs/>
          <w:lang w:val="es-ES"/>
        </w:rPr>
      </w:pPr>
      <w:r>
        <w:rPr>
          <w:b w:val="0"/>
          <w:bCs/>
          <w:lang w:val="es-ES"/>
        </w:rPr>
        <w:t>INFORMASI PERS</w:t>
      </w:r>
    </w:p>
    <w:p w14:paraId="7D4F91B9" w14:textId="628720B8" w:rsidR="00804A5D" w:rsidRDefault="00272857" w:rsidP="2FA4DA9C">
      <w:pPr>
        <w:pStyle w:val="Heading1"/>
        <w:jc w:val="both"/>
        <w:rPr>
          <w:rFonts w:ascii="Volvo Novum Medium" w:hAnsi="Volvo Novum Medium"/>
          <w:lang w:val="en-US"/>
        </w:rPr>
      </w:pPr>
      <w:r w:rsidRPr="00272857">
        <w:rPr>
          <w:rFonts w:ascii="Volvo Novum Medium" w:hAnsi="Volvo Novum Medium"/>
          <w:lang w:val="en-US"/>
        </w:rPr>
        <w:t xml:space="preserve">Puluhan unit alat berat PT Indo Muro Kencana terhubung dengan </w:t>
      </w:r>
      <w:bookmarkStart w:id="0" w:name="_Hlk96005943"/>
      <w:r w:rsidR="00CA6917">
        <w:rPr>
          <w:rFonts w:ascii="Volvo Novum Medium" w:hAnsi="Volvo Novum Medium"/>
          <w:lang w:val="en-US"/>
        </w:rPr>
        <w:t>ActiveCare</w:t>
      </w:r>
      <w:r w:rsidR="00552F4F" w:rsidRPr="2FA4DA9C">
        <w:rPr>
          <w:rFonts w:ascii="Volvo Novum Medium" w:hAnsi="Volvo Novum Medium"/>
          <w:lang w:val="en-US"/>
        </w:rPr>
        <w:t xml:space="preserve"> </w:t>
      </w:r>
      <w:bookmarkEnd w:id="0"/>
    </w:p>
    <w:p w14:paraId="20184263" w14:textId="2BC754C8" w:rsidR="2FA4DA9C" w:rsidRDefault="2FA4DA9C" w:rsidP="2FA4DA9C">
      <w:pPr>
        <w:rPr>
          <w:lang w:val="en-US"/>
        </w:rPr>
      </w:pPr>
    </w:p>
    <w:p w14:paraId="65FB1CB7" w14:textId="77777777" w:rsidR="006625A9" w:rsidRDefault="2A5A425B" w:rsidP="006625A9">
      <w:pPr>
        <w:keepNext/>
      </w:pPr>
      <w:r>
        <w:rPr>
          <w:noProof/>
          <w:lang w:val="en-US"/>
        </w:rPr>
        <w:drawing>
          <wp:inline distT="0" distB="0" distL="0" distR="0" wp14:anchorId="7E87B7C5" wp14:editId="03D5FB4D">
            <wp:extent cx="5231876" cy="2114550"/>
            <wp:effectExtent l="0" t="0" r="0" b="0"/>
            <wp:docPr id="1647883500" name="Picture 164788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31876" cy="2114550"/>
                    </a:xfrm>
                    <a:prstGeom prst="rect">
                      <a:avLst/>
                    </a:prstGeom>
                  </pic:spPr>
                </pic:pic>
              </a:graphicData>
            </a:graphic>
          </wp:inline>
        </w:drawing>
      </w:r>
    </w:p>
    <w:p w14:paraId="6065B0F2" w14:textId="5EFFF667" w:rsidR="2A5A425B" w:rsidRPr="00CA6917" w:rsidRDefault="00B36708" w:rsidP="006625A9">
      <w:pPr>
        <w:pStyle w:val="Caption"/>
        <w:jc w:val="center"/>
        <w:rPr>
          <w:rFonts w:ascii="Volvo Novum" w:hAnsi="Volvo Novum"/>
          <w:sz w:val="19"/>
          <w:szCs w:val="19"/>
          <w:lang w:val="sv-SE"/>
        </w:rPr>
      </w:pPr>
      <w:r w:rsidRPr="00CA6917">
        <w:rPr>
          <w:rFonts w:ascii="Volvo Novum" w:hAnsi="Volvo Novum"/>
          <w:sz w:val="19"/>
          <w:szCs w:val="19"/>
          <w:lang w:val="sv-SE"/>
        </w:rPr>
        <w:t>Perayaan IMK atas tambahan hauler A40G ke armada mereka</w:t>
      </w:r>
      <w:r w:rsidR="006625A9" w:rsidRPr="00CA6917">
        <w:rPr>
          <w:rFonts w:ascii="Volvo Novum" w:hAnsi="Volvo Novum"/>
          <w:sz w:val="19"/>
          <w:szCs w:val="19"/>
          <w:lang w:val="sv-SE"/>
        </w:rPr>
        <w:t>.</w:t>
      </w:r>
    </w:p>
    <w:p w14:paraId="17AAF678" w14:textId="7576DC3D" w:rsidR="00106203" w:rsidRPr="00CA6917" w:rsidRDefault="00272857" w:rsidP="2FA4DA9C">
      <w:pPr>
        <w:keepNext/>
        <w:jc w:val="both"/>
        <w:rPr>
          <w:rFonts w:ascii="Volvo Novum Medium" w:hAnsi="Volvo Novum Medium" w:cs="Arial"/>
          <w:b/>
          <w:sz w:val="19"/>
          <w:szCs w:val="19"/>
          <w:lang w:val="sv-SE"/>
        </w:rPr>
      </w:pPr>
      <w:r w:rsidRPr="00CA6917">
        <w:rPr>
          <w:rFonts w:ascii="Volvo Novum Medium" w:hAnsi="Volvo Novum Medium" w:cs="Arial"/>
          <w:b/>
          <w:sz w:val="19"/>
          <w:szCs w:val="19"/>
          <w:lang w:val="sv-SE"/>
        </w:rPr>
        <w:t xml:space="preserve">Melalui pengawasan proaktif dan perawatan preventifnya, layanan </w:t>
      </w:r>
      <w:r w:rsidR="00CA6917" w:rsidRPr="00CA6917">
        <w:rPr>
          <w:rFonts w:ascii="Volvo Novum Medium" w:hAnsi="Volvo Novum Medium" w:cs="Arial"/>
          <w:b/>
          <w:sz w:val="19"/>
          <w:szCs w:val="19"/>
          <w:lang w:val="sv-SE"/>
        </w:rPr>
        <w:t xml:space="preserve">ActiveCare </w:t>
      </w:r>
      <w:r w:rsidRPr="00CA6917">
        <w:rPr>
          <w:rFonts w:ascii="Volvo Novum Medium" w:hAnsi="Volvo Novum Medium" w:cs="Arial"/>
          <w:b/>
          <w:sz w:val="19"/>
          <w:szCs w:val="19"/>
          <w:lang w:val="sv-SE"/>
        </w:rPr>
        <w:t>siap mendukung perusahaan tambang emas di Indonesia dalam meningkatkan uptime, produktivitas, dan profitabilitas di seluruh jajaran hauler dan excavator</w:t>
      </w:r>
      <w:r w:rsidR="00106203" w:rsidRPr="00CA6917">
        <w:rPr>
          <w:rFonts w:ascii="Volvo Novum Medium" w:hAnsi="Volvo Novum Medium" w:cs="Arial"/>
          <w:b/>
          <w:sz w:val="19"/>
          <w:szCs w:val="19"/>
          <w:lang w:val="sv-SE"/>
        </w:rPr>
        <w:t>.</w:t>
      </w:r>
    </w:p>
    <w:p w14:paraId="14BE1C36" w14:textId="77777777" w:rsidR="00106203" w:rsidRPr="00CA6917" w:rsidRDefault="00106203" w:rsidP="00106203">
      <w:pPr>
        <w:keepNext/>
        <w:rPr>
          <w:rFonts w:ascii="Arial" w:hAnsi="Arial" w:cs="Arial"/>
          <w:b/>
          <w:bCs/>
          <w:sz w:val="22"/>
          <w:szCs w:val="22"/>
          <w:lang w:val="sv-SE"/>
        </w:rPr>
      </w:pPr>
    </w:p>
    <w:p w14:paraId="5C4CFA17" w14:textId="69CBF599" w:rsidR="00106203" w:rsidRPr="00CA6917" w:rsidRDefault="00A8364A" w:rsidP="00BA2EBA">
      <w:pPr>
        <w:keepNext/>
        <w:jc w:val="both"/>
        <w:rPr>
          <w:rFonts w:ascii="Volvo Novum" w:hAnsi="Volvo Novum"/>
          <w:sz w:val="19"/>
          <w:szCs w:val="19"/>
          <w:lang w:val="sv-SE"/>
        </w:rPr>
      </w:pPr>
      <w:r>
        <w:rPr>
          <w:noProof/>
          <w:lang w:val="en-US"/>
        </w:rPr>
        <mc:AlternateContent>
          <mc:Choice Requires="wps">
            <w:drawing>
              <wp:anchor distT="0" distB="0" distL="114300" distR="114300" simplePos="0" relativeHeight="251660288" behindDoc="1" locked="0" layoutInCell="1" allowOverlap="1" wp14:anchorId="59E9386A" wp14:editId="12A3E21E">
                <wp:simplePos x="0" y="0"/>
                <wp:positionH relativeFrom="column">
                  <wp:posOffset>2914650</wp:posOffset>
                </wp:positionH>
                <wp:positionV relativeFrom="paragraph">
                  <wp:posOffset>1878330</wp:posOffset>
                </wp:positionV>
                <wp:extent cx="235013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2350135" cy="635"/>
                        </a:xfrm>
                        <a:prstGeom prst="rect">
                          <a:avLst/>
                        </a:prstGeom>
                        <a:solidFill>
                          <a:prstClr val="white"/>
                        </a:solidFill>
                        <a:ln>
                          <a:noFill/>
                        </a:ln>
                      </wps:spPr>
                      <wps:txbx>
                        <w:txbxContent>
                          <w:p w14:paraId="6C01E0B0" w14:textId="17C24661" w:rsidR="00A8364A" w:rsidRPr="00A8364A" w:rsidRDefault="00B36708" w:rsidP="00A8364A">
                            <w:pPr>
                              <w:pStyle w:val="Caption"/>
                              <w:jc w:val="center"/>
                              <w:rPr>
                                <w:rFonts w:ascii="Volvo Novum" w:hAnsi="Volvo Novum"/>
                                <w:noProof/>
                                <w:sz w:val="20"/>
                                <w:szCs w:val="20"/>
                              </w:rPr>
                            </w:pPr>
                            <w:r w:rsidRPr="00B36708">
                              <w:rPr>
                                <w:rFonts w:ascii="Volvo Novum" w:hAnsi="Volvo Novum"/>
                              </w:rPr>
                              <w:t>Crawler excavator Volvo terlihat sedang memuat material ke articulated hauler A40G</w:t>
                            </w:r>
                            <w:r>
                              <w:rPr>
                                <w:rFonts w:ascii="Volvo Novum" w:hAnsi="Volvo Novum"/>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E9386A" id="_x0000_t202" coordsize="21600,21600" o:spt="202" path="m,l,21600r21600,l21600,xe">
                <v:stroke joinstyle="miter"/>
                <v:path gradientshapeok="t" o:connecttype="rect"/>
              </v:shapetype>
              <v:shape id="Text Box 3" o:spid="_x0000_s1026" type="#_x0000_t202" style="position:absolute;left:0;text-align:left;margin-left:229.5pt;margin-top:147.9pt;width:185.0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" stroked="f">
                <v:textbox style="mso-fit-shape-to-text:t" inset="0,0,0,0">
                  <w:txbxContent>
                    <w:p w14:paraId="6C01E0B0" w14:textId="17C24661" w:rsidR="00A8364A" w:rsidRPr="00A8364A" w:rsidRDefault="00B36708" w:rsidP="00A8364A">
                      <w:pPr>
                        <w:pStyle w:val="Caption"/>
                        <w:jc w:val="center"/>
                        <w:rPr>
                          <w:rFonts w:ascii="Volvo Novum" w:hAnsi="Volvo Novum"/>
                          <w:noProof/>
                          <w:sz w:val="20"/>
                          <w:szCs w:val="20"/>
                        </w:rPr>
                      </w:pPr>
                      <w:r w:rsidRPr="00B36708">
                        <w:rPr>
                          <w:rFonts w:ascii="Volvo Novum" w:hAnsi="Volvo Novum"/>
                        </w:rPr>
                        <w:t>Crawler excavator Volvo terlihat sedang memuat material ke articulated hauler A40G</w:t>
                      </w:r>
                      <w:r>
                        <w:rPr>
                          <w:rFonts w:ascii="Volvo Novum" w:hAnsi="Volvo Novum"/>
                        </w:rPr>
                        <w:t>.</w:t>
                      </w:r>
                    </w:p>
                  </w:txbxContent>
                </v:textbox>
                <w10:wrap type="tight"/>
              </v:shape>
            </w:pict>
          </mc:Fallback>
        </mc:AlternateContent>
      </w:r>
      <w:r>
        <w:rPr>
          <w:noProof/>
          <w:lang w:val="en-US"/>
        </w:rPr>
        <w:drawing>
          <wp:anchor distT="0" distB="0" distL="114300" distR="114300" simplePos="0" relativeHeight="251658240" behindDoc="1" locked="0" layoutInCell="1" allowOverlap="1" wp14:anchorId="66B6D4C6" wp14:editId="655F5BDE">
            <wp:simplePos x="0" y="0"/>
            <wp:positionH relativeFrom="column">
              <wp:posOffset>2914650</wp:posOffset>
            </wp:positionH>
            <wp:positionV relativeFrom="paragraph">
              <wp:posOffset>404250</wp:posOffset>
            </wp:positionV>
            <wp:extent cx="2350135" cy="1417320"/>
            <wp:effectExtent l="0" t="0" r="0" b="0"/>
            <wp:wrapTight wrapText="bothSides">
              <wp:wrapPolygon edited="0">
                <wp:start x="0" y="0"/>
                <wp:lineTo x="0" y="21194"/>
                <wp:lineTo x="21361" y="21194"/>
                <wp:lineTo x="21361" y="0"/>
                <wp:lineTo x="0" y="0"/>
              </wp:wrapPolygon>
            </wp:wrapTight>
            <wp:docPr id="2" name="Picture 2" descr="A picture containing outdoor, truck,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uck, tree, sk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13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857" w:rsidRPr="00CA6917">
        <w:rPr>
          <w:rFonts w:ascii="Volvo Novum" w:hAnsi="Volvo Novum"/>
          <w:sz w:val="19"/>
          <w:szCs w:val="19"/>
          <w:lang w:val="sv-SE"/>
        </w:rPr>
        <w:t>Sampai berita ini diturunkan, PT Indo Muro Kencana (IMK) menjadi perusahaan dengan unit alat berat terbanyak yang terhubung dengan</w:t>
      </w:r>
      <w:r w:rsidR="00106203" w:rsidRPr="00CA6917">
        <w:rPr>
          <w:rFonts w:ascii="Volvo Novum" w:hAnsi="Volvo Novum"/>
          <w:sz w:val="19"/>
          <w:szCs w:val="19"/>
          <w:lang w:val="sv-SE"/>
        </w:rPr>
        <w:t xml:space="preserve"> </w:t>
      </w:r>
      <w:hyperlink r:id="rId13" w:history="1">
        <w:r w:rsidR="00CA6917">
          <w:rPr>
            <w:rStyle w:val="Hyperlink"/>
            <w:rFonts w:ascii="Volvo Novum" w:hAnsi="Volvo Novum"/>
            <w:color w:val="406C94" w:themeColor="background2" w:themeShade="80"/>
            <w:sz w:val="19"/>
            <w:szCs w:val="19"/>
            <w:lang w:val="sv-SE"/>
          </w:rPr>
          <w:t>ActiveCare</w:t>
        </w:r>
      </w:hyperlink>
      <w:r w:rsidR="00106203" w:rsidRPr="00CA6917">
        <w:rPr>
          <w:rFonts w:ascii="Volvo Novum" w:hAnsi="Volvo Novum"/>
          <w:sz w:val="19"/>
          <w:szCs w:val="19"/>
          <w:lang w:val="sv-SE"/>
        </w:rPr>
        <w:t xml:space="preserve">, </w:t>
      </w:r>
      <w:r w:rsidR="00272857" w:rsidRPr="00CA6917">
        <w:rPr>
          <w:rFonts w:ascii="Volvo Novum" w:hAnsi="Volvo Novum"/>
          <w:sz w:val="19"/>
          <w:szCs w:val="19"/>
          <w:lang w:val="sv-SE"/>
        </w:rPr>
        <w:t>termasuk</w:t>
      </w:r>
      <w:r w:rsidR="00106203" w:rsidRPr="00CA6917">
        <w:rPr>
          <w:rFonts w:ascii="Volvo Novum" w:hAnsi="Volvo Novum"/>
          <w:sz w:val="19"/>
          <w:szCs w:val="19"/>
          <w:lang w:val="sv-SE"/>
        </w:rPr>
        <w:t xml:space="preserve"> 52 </w:t>
      </w:r>
      <w:r w:rsidR="00272857" w:rsidRPr="00CA6917">
        <w:rPr>
          <w:rFonts w:ascii="Volvo Novum" w:hAnsi="Volvo Novum"/>
          <w:sz w:val="19"/>
          <w:szCs w:val="19"/>
          <w:lang w:val="sv-SE"/>
        </w:rPr>
        <w:t xml:space="preserve"> unit </w:t>
      </w:r>
      <w:hyperlink r:id="rId14" w:history="1">
        <w:r w:rsidR="002933AF" w:rsidRPr="00CA6917">
          <w:rPr>
            <w:rStyle w:val="Hyperlink"/>
            <w:rFonts w:ascii="Volvo Novum" w:hAnsi="Volvo Novum"/>
            <w:color w:val="406C94" w:themeColor="background2" w:themeShade="80"/>
            <w:sz w:val="19"/>
            <w:szCs w:val="19"/>
            <w:lang w:val="sv-SE"/>
          </w:rPr>
          <w:t xml:space="preserve">articulated hauler </w:t>
        </w:r>
        <w:r w:rsidR="00106203" w:rsidRPr="00CA6917">
          <w:rPr>
            <w:rStyle w:val="Hyperlink"/>
            <w:rFonts w:ascii="Volvo Novum" w:hAnsi="Volvo Novum"/>
            <w:color w:val="406C94" w:themeColor="background2" w:themeShade="80"/>
            <w:sz w:val="19"/>
            <w:szCs w:val="19"/>
            <w:lang w:val="sv-SE"/>
          </w:rPr>
          <w:t>A40G</w:t>
        </w:r>
      </w:hyperlink>
      <w:r w:rsidR="00106203" w:rsidRPr="00CA6917">
        <w:rPr>
          <w:rFonts w:ascii="Volvo Novum" w:hAnsi="Volvo Novum"/>
          <w:sz w:val="19"/>
          <w:szCs w:val="19"/>
          <w:lang w:val="sv-SE"/>
        </w:rPr>
        <w:t xml:space="preserve"> </w:t>
      </w:r>
      <w:r w:rsidR="00272857" w:rsidRPr="00CA6917">
        <w:rPr>
          <w:rFonts w:ascii="Volvo Novum" w:hAnsi="Volvo Novum"/>
          <w:sz w:val="19"/>
          <w:szCs w:val="19"/>
          <w:lang w:val="sv-SE"/>
        </w:rPr>
        <w:t xml:space="preserve">dan </w:t>
      </w:r>
      <w:r w:rsidR="001F5BCA" w:rsidRPr="00CA6917">
        <w:rPr>
          <w:rFonts w:ascii="Volvo Novum" w:hAnsi="Volvo Novum"/>
          <w:sz w:val="19"/>
          <w:szCs w:val="19"/>
          <w:lang w:val="sv-SE"/>
        </w:rPr>
        <w:t>tujuh</w:t>
      </w:r>
      <w:r w:rsidR="00272857" w:rsidRPr="00CA6917">
        <w:rPr>
          <w:rFonts w:ascii="Volvo Novum" w:hAnsi="Volvo Novum"/>
          <w:sz w:val="19"/>
          <w:szCs w:val="19"/>
          <w:lang w:val="sv-SE"/>
        </w:rPr>
        <w:t xml:space="preserve"> unit crawle</w:t>
      </w:r>
      <w:r w:rsidR="001F5BCA" w:rsidRPr="00CA6917">
        <w:rPr>
          <w:rFonts w:ascii="Volvo Novum" w:hAnsi="Volvo Novum"/>
          <w:sz w:val="19"/>
          <w:szCs w:val="19"/>
          <w:lang w:val="sv-SE"/>
        </w:rPr>
        <w:t>r excavator, yang terdiri atas lima</w:t>
      </w:r>
      <w:r w:rsidR="00272857" w:rsidRPr="00CA6917">
        <w:rPr>
          <w:rFonts w:ascii="Volvo Novum" w:hAnsi="Volvo Novum"/>
          <w:sz w:val="19"/>
          <w:szCs w:val="19"/>
          <w:lang w:val="sv-SE"/>
        </w:rPr>
        <w:t xml:space="preserve"> unit</w:t>
      </w:r>
      <w:r w:rsidR="00106203" w:rsidRPr="00CA6917">
        <w:rPr>
          <w:rFonts w:ascii="Volvo Novum" w:hAnsi="Volvo Novum"/>
          <w:sz w:val="19"/>
          <w:szCs w:val="19"/>
          <w:lang w:val="sv-SE"/>
        </w:rPr>
        <w:t xml:space="preserve"> </w:t>
      </w:r>
      <w:hyperlink r:id="rId15" w:history="1">
        <w:r w:rsidR="00106203" w:rsidRPr="00CA6917">
          <w:rPr>
            <w:rStyle w:val="Hyperlink"/>
            <w:rFonts w:ascii="Volvo Novum" w:hAnsi="Volvo Novum"/>
            <w:color w:val="406C94" w:themeColor="background2" w:themeShade="80"/>
            <w:sz w:val="19"/>
            <w:szCs w:val="19"/>
            <w:lang w:val="sv-SE"/>
          </w:rPr>
          <w:t>EC480DL</w:t>
        </w:r>
      </w:hyperlink>
      <w:r w:rsidR="00106203" w:rsidRPr="00CA6917">
        <w:rPr>
          <w:rFonts w:ascii="Volvo Novum" w:hAnsi="Volvo Novum"/>
          <w:sz w:val="19"/>
          <w:szCs w:val="19"/>
          <w:lang w:val="sv-SE"/>
        </w:rPr>
        <w:t xml:space="preserve"> </w:t>
      </w:r>
      <w:r w:rsidR="001F5BCA" w:rsidRPr="00CA6917">
        <w:rPr>
          <w:rFonts w:ascii="Volvo Novum" w:hAnsi="Volvo Novum"/>
          <w:sz w:val="19"/>
          <w:szCs w:val="19"/>
          <w:lang w:val="sv-SE"/>
        </w:rPr>
        <w:t>dan dua</w:t>
      </w:r>
      <w:r w:rsidR="00272857" w:rsidRPr="00CA6917">
        <w:rPr>
          <w:rFonts w:ascii="Volvo Novum" w:hAnsi="Volvo Novum"/>
          <w:sz w:val="19"/>
          <w:szCs w:val="19"/>
          <w:lang w:val="sv-SE"/>
        </w:rPr>
        <w:t xml:space="preserve"> unit</w:t>
      </w:r>
      <w:r w:rsidR="00106203" w:rsidRPr="00CA6917">
        <w:rPr>
          <w:rFonts w:ascii="Volvo Novum" w:hAnsi="Volvo Novum"/>
          <w:sz w:val="19"/>
          <w:szCs w:val="19"/>
          <w:lang w:val="sv-SE"/>
        </w:rPr>
        <w:t xml:space="preserve"> </w:t>
      </w:r>
      <w:hyperlink r:id="rId16" w:history="1">
        <w:r w:rsidR="00106203" w:rsidRPr="00CA6917">
          <w:rPr>
            <w:rStyle w:val="Hyperlink"/>
            <w:rFonts w:ascii="Volvo Novum" w:hAnsi="Volvo Novum"/>
            <w:color w:val="406C94" w:themeColor="background2" w:themeShade="80"/>
            <w:sz w:val="19"/>
            <w:szCs w:val="19"/>
            <w:lang w:val="sv-SE"/>
          </w:rPr>
          <w:t>EC750DL</w:t>
        </w:r>
      </w:hyperlink>
      <w:r w:rsidR="00106203" w:rsidRPr="00CA6917">
        <w:rPr>
          <w:rFonts w:ascii="Volvo Novum" w:hAnsi="Volvo Novum"/>
          <w:sz w:val="19"/>
          <w:szCs w:val="19"/>
          <w:lang w:val="sv-SE"/>
        </w:rPr>
        <w:t>).</w:t>
      </w:r>
    </w:p>
    <w:p w14:paraId="10232039" w14:textId="362ABC02" w:rsidR="00106203" w:rsidRPr="00CA6917" w:rsidRDefault="00106203" w:rsidP="00BA2EBA">
      <w:pPr>
        <w:keepNext/>
        <w:jc w:val="both"/>
        <w:rPr>
          <w:rFonts w:ascii="Volvo Novum" w:hAnsi="Volvo Novum"/>
          <w:sz w:val="19"/>
          <w:szCs w:val="19"/>
          <w:lang w:val="sv-SE"/>
        </w:rPr>
      </w:pPr>
    </w:p>
    <w:p w14:paraId="19E76394" w14:textId="29A908A2" w:rsidR="00095887" w:rsidRPr="00CA6917" w:rsidRDefault="00D641B5" w:rsidP="00BA2EBA">
      <w:pPr>
        <w:keepNext/>
        <w:jc w:val="both"/>
        <w:rPr>
          <w:rFonts w:ascii="Volvo Novum" w:hAnsi="Volvo Novum"/>
          <w:sz w:val="19"/>
          <w:szCs w:val="19"/>
          <w:lang w:val="sv-SE"/>
        </w:rPr>
      </w:pPr>
      <w:r w:rsidRPr="00CA6917">
        <w:rPr>
          <w:rFonts w:ascii="Volvo Novum" w:hAnsi="Volvo Novum"/>
          <w:sz w:val="19"/>
          <w:szCs w:val="19"/>
          <w:lang w:val="sv-SE"/>
        </w:rPr>
        <w:t xml:space="preserve">Perusahaan penambangan emas yang berlokasi di Kalimantan Tengah </w:t>
      </w:r>
      <w:r w:rsidR="002E21F2" w:rsidRPr="00CA6917">
        <w:rPr>
          <w:rFonts w:ascii="Volvo Novum" w:hAnsi="Volvo Novum"/>
          <w:sz w:val="19"/>
          <w:szCs w:val="19"/>
          <w:lang w:val="sv-SE"/>
        </w:rPr>
        <w:t>tersebut</w:t>
      </w:r>
      <w:r w:rsidRPr="00CA6917">
        <w:rPr>
          <w:rFonts w:ascii="Volvo Novum" w:hAnsi="Volvo Novum"/>
          <w:sz w:val="19"/>
          <w:szCs w:val="19"/>
          <w:lang w:val="sv-SE"/>
        </w:rPr>
        <w:t xml:space="preserve"> baru-baru ini menghubungkan unit Volvo </w:t>
      </w:r>
      <w:r w:rsidR="002E21F2" w:rsidRPr="00CA6917">
        <w:rPr>
          <w:rFonts w:ascii="Volvo Novum" w:hAnsi="Volvo Novum"/>
          <w:sz w:val="19"/>
          <w:szCs w:val="19"/>
          <w:lang w:val="sv-SE"/>
        </w:rPr>
        <w:t>mereka</w:t>
      </w:r>
      <w:r w:rsidRPr="00CA6917">
        <w:rPr>
          <w:rFonts w:ascii="Volvo Novum" w:hAnsi="Volvo Novum"/>
          <w:sz w:val="19"/>
          <w:szCs w:val="19"/>
          <w:lang w:val="sv-SE"/>
        </w:rPr>
        <w:t xml:space="preserve"> dengan </w:t>
      </w:r>
      <w:r w:rsidR="002E21F2" w:rsidRPr="00CA6917">
        <w:rPr>
          <w:rFonts w:ascii="Volvo Novum" w:hAnsi="Volvo Novum"/>
          <w:sz w:val="19"/>
          <w:szCs w:val="19"/>
          <w:lang w:val="sv-SE"/>
        </w:rPr>
        <w:t>layanan</w:t>
      </w:r>
      <w:r w:rsidRPr="00CA6917">
        <w:rPr>
          <w:rFonts w:ascii="Volvo Novum" w:hAnsi="Volvo Novum"/>
          <w:sz w:val="19"/>
          <w:szCs w:val="19"/>
          <w:lang w:val="sv-SE"/>
        </w:rPr>
        <w:t xml:space="preserve"> </w:t>
      </w:r>
      <w:r w:rsidR="002E21F2" w:rsidRPr="00CA6917">
        <w:rPr>
          <w:rFonts w:ascii="Volvo Novum" w:hAnsi="Volvo Novum"/>
          <w:sz w:val="19"/>
          <w:szCs w:val="19"/>
          <w:lang w:val="sv-SE"/>
        </w:rPr>
        <w:t>yang memantau</w:t>
      </w:r>
      <w:r w:rsidRPr="00CA6917">
        <w:rPr>
          <w:rFonts w:ascii="Volvo Novum" w:hAnsi="Volvo Novum"/>
          <w:sz w:val="19"/>
          <w:szCs w:val="19"/>
          <w:lang w:val="sv-SE"/>
        </w:rPr>
        <w:t xml:space="preserve"> pergerakan unit secara proaktif, </w:t>
      </w:r>
      <w:r w:rsidR="00CA6917" w:rsidRPr="00CA6917">
        <w:rPr>
          <w:rFonts w:ascii="Volvo Novum" w:hAnsi="Volvo Novum"/>
          <w:sz w:val="19"/>
          <w:szCs w:val="19"/>
          <w:lang w:val="sv-SE"/>
        </w:rPr>
        <w:t>ActiveCare</w:t>
      </w:r>
      <w:r w:rsidRPr="00CA6917">
        <w:rPr>
          <w:rFonts w:ascii="Volvo Novum" w:hAnsi="Volvo Novum"/>
          <w:sz w:val="19"/>
          <w:szCs w:val="19"/>
          <w:lang w:val="sv-SE"/>
        </w:rPr>
        <w:t xml:space="preserve">. </w:t>
      </w:r>
      <w:r w:rsidR="004214C8" w:rsidRPr="00CA6917">
        <w:rPr>
          <w:rFonts w:ascii="Volvo Novum" w:hAnsi="Volvo Novum"/>
          <w:sz w:val="19"/>
          <w:szCs w:val="19"/>
          <w:lang w:val="sv-SE"/>
        </w:rPr>
        <w:t xml:space="preserve">Meskipun belum lama bergabung, </w:t>
      </w:r>
      <w:r w:rsidRPr="00CA6917">
        <w:rPr>
          <w:rFonts w:ascii="Volvo Novum" w:hAnsi="Volvo Novum"/>
          <w:sz w:val="19"/>
          <w:szCs w:val="19"/>
          <w:lang w:val="sv-SE"/>
        </w:rPr>
        <w:t xml:space="preserve">IMK </w:t>
      </w:r>
      <w:r w:rsidR="00EC341B" w:rsidRPr="00CA6917">
        <w:rPr>
          <w:rFonts w:ascii="Volvo Novum" w:hAnsi="Volvo Novum"/>
          <w:sz w:val="19"/>
          <w:szCs w:val="19"/>
          <w:lang w:val="sv-SE"/>
        </w:rPr>
        <w:t>berharap agar</w:t>
      </w:r>
      <w:r w:rsidRPr="00CA6917">
        <w:rPr>
          <w:rFonts w:ascii="Volvo Novum" w:hAnsi="Volvo Novum"/>
          <w:sz w:val="19"/>
          <w:szCs w:val="19"/>
          <w:lang w:val="sv-SE"/>
        </w:rPr>
        <w:t xml:space="preserve"> layanan yang mendukung ketersediaan dan produktivitas unit ini bakal mampu </w:t>
      </w:r>
      <w:r w:rsidR="00EC0479" w:rsidRPr="00CA6917">
        <w:rPr>
          <w:rFonts w:ascii="Volvo Novum" w:hAnsi="Volvo Novum"/>
          <w:sz w:val="19"/>
          <w:szCs w:val="19"/>
          <w:lang w:val="sv-SE"/>
        </w:rPr>
        <w:t>mendorong</w:t>
      </w:r>
      <w:r w:rsidRPr="00CA6917">
        <w:rPr>
          <w:rFonts w:ascii="Volvo Novum" w:hAnsi="Volvo Novum"/>
          <w:sz w:val="19"/>
          <w:szCs w:val="19"/>
          <w:lang w:val="sv-SE"/>
        </w:rPr>
        <w:t xml:space="preserve"> ketersediaan mesin sebesar 92% dan produktivitas sebanya</w:t>
      </w:r>
      <w:r w:rsidR="004214C8" w:rsidRPr="00CA6917">
        <w:rPr>
          <w:rFonts w:ascii="Volvo Novum" w:hAnsi="Volvo Novum"/>
          <w:sz w:val="19"/>
          <w:szCs w:val="19"/>
          <w:lang w:val="sv-SE"/>
        </w:rPr>
        <w:t>k 32%.</w:t>
      </w:r>
    </w:p>
    <w:p w14:paraId="116D572F" w14:textId="77777777" w:rsidR="00106203" w:rsidRPr="00CA6917" w:rsidRDefault="00106203" w:rsidP="00BA2EBA">
      <w:pPr>
        <w:keepNext/>
        <w:jc w:val="both"/>
        <w:rPr>
          <w:rFonts w:ascii="Volvo Novum" w:hAnsi="Volvo Novum"/>
          <w:sz w:val="19"/>
          <w:szCs w:val="19"/>
          <w:lang w:val="sv-SE"/>
        </w:rPr>
      </w:pPr>
    </w:p>
    <w:p w14:paraId="2AB6580E" w14:textId="0073E7FA" w:rsidR="00106203" w:rsidRPr="00CA6917" w:rsidRDefault="00D641B5" w:rsidP="00BA2EBA">
      <w:pPr>
        <w:keepNext/>
        <w:jc w:val="both"/>
        <w:rPr>
          <w:rFonts w:ascii="Volvo Novum" w:hAnsi="Volvo Novum"/>
          <w:sz w:val="19"/>
          <w:szCs w:val="19"/>
          <w:lang w:val="sv-SE"/>
        </w:rPr>
      </w:pPr>
      <w:r w:rsidRPr="00CA6917">
        <w:rPr>
          <w:rFonts w:ascii="Volvo Novum" w:hAnsi="Volvo Novum"/>
          <w:sz w:val="19"/>
          <w:szCs w:val="19"/>
          <w:lang w:val="sv-SE"/>
        </w:rPr>
        <w:t xml:space="preserve">Menurut kepala pengawas perawatan PT IMK, Julianto, situasi downtime yang tidak diharapkan akibat jam kerja alat berat yang lama menyebabkan penurunan produksi dan menjadi hal yang sangat dihindari oleh perusahaan. Oleh </w:t>
      </w:r>
      <w:r w:rsidRPr="00CA6917">
        <w:rPr>
          <w:rFonts w:ascii="Volvo Novum" w:hAnsi="Volvo Novum"/>
          <w:sz w:val="19"/>
          <w:szCs w:val="19"/>
          <w:lang w:val="sv-SE"/>
        </w:rPr>
        <w:lastRenderedPageBreak/>
        <w:t xml:space="preserve">sebab itu, IMK </w:t>
      </w:r>
      <w:r w:rsidR="00125359" w:rsidRPr="00CA6917">
        <w:rPr>
          <w:rFonts w:ascii="Volvo Novum" w:hAnsi="Volvo Novum"/>
          <w:sz w:val="19"/>
          <w:szCs w:val="19"/>
          <w:lang w:val="sv-SE"/>
        </w:rPr>
        <w:t>mengandalkan</w:t>
      </w:r>
      <w:r w:rsidRPr="00CA6917">
        <w:rPr>
          <w:rFonts w:ascii="Volvo Novum" w:hAnsi="Volvo Novum"/>
          <w:sz w:val="19"/>
          <w:szCs w:val="19"/>
          <w:lang w:val="sv-SE"/>
        </w:rPr>
        <w:t xml:space="preserve"> </w:t>
      </w:r>
      <w:r w:rsidR="00CA6917" w:rsidRPr="00CA6917">
        <w:rPr>
          <w:rFonts w:ascii="Volvo Novum" w:hAnsi="Volvo Novum"/>
          <w:sz w:val="19"/>
          <w:szCs w:val="19"/>
          <w:lang w:val="sv-SE"/>
        </w:rPr>
        <w:t xml:space="preserve">ActiveCare </w:t>
      </w:r>
      <w:r w:rsidRPr="00CA6917">
        <w:rPr>
          <w:rFonts w:ascii="Volvo Novum" w:hAnsi="Volvo Novum"/>
          <w:sz w:val="19"/>
          <w:szCs w:val="19"/>
          <w:lang w:val="sv-SE"/>
        </w:rPr>
        <w:t>untuk memprediksi sekaligus menjadwalkan perbaikan unit demi menjaga produktivitas berjalan dengan baik.</w:t>
      </w:r>
    </w:p>
    <w:p w14:paraId="305CCA7B" w14:textId="77777777" w:rsidR="00106203" w:rsidRPr="00CA6917" w:rsidRDefault="00106203" w:rsidP="00BA2EBA">
      <w:pPr>
        <w:keepNext/>
        <w:jc w:val="both"/>
        <w:rPr>
          <w:rFonts w:ascii="Volvo Novum" w:hAnsi="Volvo Novum"/>
          <w:sz w:val="19"/>
          <w:szCs w:val="19"/>
          <w:lang w:val="sv-SE"/>
        </w:rPr>
      </w:pPr>
    </w:p>
    <w:p w14:paraId="72D0AFC4" w14:textId="7E960574" w:rsidR="00106203" w:rsidRPr="00CA6917" w:rsidRDefault="00EF27FE" w:rsidP="00BA2EBA">
      <w:pPr>
        <w:keepNext/>
        <w:jc w:val="both"/>
        <w:rPr>
          <w:rFonts w:ascii="Volvo Novum" w:hAnsi="Volvo Novum"/>
          <w:sz w:val="19"/>
          <w:szCs w:val="19"/>
          <w:lang w:val="sv-SE"/>
        </w:rPr>
      </w:pPr>
      <w:r w:rsidRPr="00CA6917">
        <w:rPr>
          <w:rFonts w:ascii="Volvo Novum" w:hAnsi="Volvo Novum"/>
          <w:sz w:val="19"/>
          <w:szCs w:val="19"/>
          <w:lang w:val="sv-SE"/>
        </w:rPr>
        <w:t>Di sisi lain</w:t>
      </w:r>
      <w:r w:rsidR="00273510" w:rsidRPr="00CA6917">
        <w:rPr>
          <w:rFonts w:ascii="Volvo Novum" w:hAnsi="Volvo Novum"/>
          <w:sz w:val="19"/>
          <w:szCs w:val="19"/>
          <w:lang w:val="sv-SE"/>
        </w:rPr>
        <w:t>,</w:t>
      </w:r>
      <w:r w:rsidRPr="00CA6917">
        <w:rPr>
          <w:rFonts w:ascii="Volvo Novum" w:hAnsi="Volvo Novum"/>
          <w:sz w:val="19"/>
          <w:szCs w:val="19"/>
          <w:lang w:val="sv-SE"/>
        </w:rPr>
        <w:t xml:space="preserve"> Karsono selaku</w:t>
      </w:r>
      <w:r w:rsidR="00273510" w:rsidRPr="00CA6917">
        <w:rPr>
          <w:rFonts w:ascii="Volvo Novum" w:hAnsi="Volvo Novum"/>
          <w:sz w:val="19"/>
          <w:szCs w:val="19"/>
          <w:lang w:val="sv-SE"/>
        </w:rPr>
        <w:t xml:space="preserve"> manajer perawatan menambahkan,</w:t>
      </w:r>
      <w:r w:rsidR="00D641B5" w:rsidRPr="00CA6917">
        <w:rPr>
          <w:rFonts w:ascii="Volvo Novum" w:hAnsi="Volvo Novum"/>
          <w:sz w:val="19"/>
          <w:szCs w:val="19"/>
          <w:lang w:val="sv-SE"/>
        </w:rPr>
        <w:t xml:space="preserve"> "</w:t>
      </w:r>
      <w:r w:rsidR="00CA6917" w:rsidRPr="00CA6917">
        <w:rPr>
          <w:lang w:val="sv-SE"/>
        </w:rPr>
        <w:t xml:space="preserve"> </w:t>
      </w:r>
      <w:r w:rsidR="00CA6917" w:rsidRPr="00CA6917">
        <w:rPr>
          <w:rFonts w:ascii="Volvo Novum" w:hAnsi="Volvo Novum"/>
          <w:sz w:val="19"/>
          <w:szCs w:val="19"/>
          <w:lang w:val="sv-SE"/>
        </w:rPr>
        <w:t xml:space="preserve">ActiveCare </w:t>
      </w:r>
      <w:r w:rsidR="00D641B5" w:rsidRPr="00CA6917">
        <w:rPr>
          <w:rFonts w:ascii="Volvo Novum" w:hAnsi="Volvo Novum"/>
          <w:sz w:val="19"/>
          <w:szCs w:val="19"/>
          <w:lang w:val="sv-SE"/>
        </w:rPr>
        <w:t>juga turut membantu mempe</w:t>
      </w:r>
      <w:r w:rsidR="00A727B3" w:rsidRPr="00CA6917">
        <w:rPr>
          <w:rFonts w:ascii="Volvo Novum" w:hAnsi="Volvo Novum"/>
          <w:sz w:val="19"/>
          <w:szCs w:val="19"/>
          <w:lang w:val="sv-SE"/>
        </w:rPr>
        <w:t xml:space="preserve">rbaiki cara kerja para operator, </w:t>
      </w:r>
      <w:r w:rsidR="00D641B5" w:rsidRPr="00CA6917">
        <w:rPr>
          <w:rFonts w:ascii="Volvo Novum" w:hAnsi="Volvo Novum"/>
          <w:sz w:val="19"/>
          <w:szCs w:val="19"/>
          <w:lang w:val="sv-SE"/>
        </w:rPr>
        <w:t>mengurangi konsumsi bahan bakar</w:t>
      </w:r>
      <w:r w:rsidR="00A727B3" w:rsidRPr="00CA6917">
        <w:rPr>
          <w:rFonts w:ascii="Volvo Novum" w:hAnsi="Volvo Novum"/>
          <w:sz w:val="19"/>
          <w:szCs w:val="19"/>
          <w:lang w:val="sv-SE"/>
        </w:rPr>
        <w:t>,</w:t>
      </w:r>
      <w:r w:rsidR="00D641B5" w:rsidRPr="00CA6917">
        <w:rPr>
          <w:rFonts w:ascii="Volvo Novum" w:hAnsi="Volvo Novum"/>
          <w:sz w:val="19"/>
          <w:szCs w:val="19"/>
          <w:lang w:val="sv-SE"/>
        </w:rPr>
        <w:t xml:space="preserve"> dan meningkatkan produktivitas mereka. Misalnya, status idle unit bisa </w:t>
      </w:r>
      <w:r w:rsidR="00F76B81" w:rsidRPr="00CA6917">
        <w:rPr>
          <w:rFonts w:ascii="Volvo Novum" w:hAnsi="Volvo Novum"/>
          <w:sz w:val="19"/>
          <w:szCs w:val="19"/>
          <w:lang w:val="sv-SE"/>
        </w:rPr>
        <w:t>dimonitor sekaligus diminimalisir</w:t>
      </w:r>
      <w:r w:rsidR="00D641B5" w:rsidRPr="00CA6917">
        <w:rPr>
          <w:rFonts w:ascii="Volvo Novum" w:hAnsi="Volvo Novum"/>
          <w:sz w:val="19"/>
          <w:szCs w:val="19"/>
          <w:lang w:val="sv-SE"/>
        </w:rPr>
        <w:t>."</w:t>
      </w:r>
    </w:p>
    <w:p w14:paraId="481D2A0D" w14:textId="21E311C9" w:rsidR="00FD7D74" w:rsidRPr="00CA6917" w:rsidRDefault="00FD7D74" w:rsidP="00BA2EBA">
      <w:pPr>
        <w:keepNext/>
        <w:jc w:val="both"/>
        <w:rPr>
          <w:rFonts w:ascii="Volvo Novum" w:hAnsi="Volvo Novum"/>
          <w:sz w:val="19"/>
          <w:szCs w:val="19"/>
          <w:lang w:val="sv-SE"/>
        </w:rPr>
      </w:pPr>
    </w:p>
    <w:p w14:paraId="59DDCCAC" w14:textId="77777777" w:rsidR="00EA6638" w:rsidRDefault="00FD7D74" w:rsidP="00EA6638">
      <w:pPr>
        <w:keepNext/>
        <w:jc w:val="both"/>
      </w:pPr>
      <w:r>
        <w:rPr>
          <w:noProof/>
          <w:lang w:val="en-US"/>
        </w:rPr>
        <w:drawing>
          <wp:inline distT="0" distB="0" distL="0" distR="0" wp14:anchorId="62FD510D" wp14:editId="18B2B58D">
            <wp:extent cx="5220970" cy="2922270"/>
            <wp:effectExtent l="0" t="0" r="0" b="0"/>
            <wp:docPr id="5" name="Picture 5" descr="A picture containing outdoor, ground,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nature, rock&#10;&#10;Description automatically generated"/>
                    <pic:cNvPicPr/>
                  </pic:nvPicPr>
                  <pic:blipFill>
                    <a:blip r:embed="rId17"/>
                    <a:stretch>
                      <a:fillRect/>
                    </a:stretch>
                  </pic:blipFill>
                  <pic:spPr>
                    <a:xfrm>
                      <a:off x="0" y="0"/>
                      <a:ext cx="5220970" cy="2922270"/>
                    </a:xfrm>
                    <a:prstGeom prst="rect">
                      <a:avLst/>
                    </a:prstGeom>
                  </pic:spPr>
                </pic:pic>
              </a:graphicData>
            </a:graphic>
          </wp:inline>
        </w:drawing>
      </w:r>
    </w:p>
    <w:p w14:paraId="1F2E166D" w14:textId="1FD498A2" w:rsidR="00FD7D74" w:rsidRPr="00CA6917" w:rsidRDefault="00B36708" w:rsidP="00EA6638">
      <w:pPr>
        <w:pStyle w:val="Caption"/>
        <w:jc w:val="center"/>
        <w:rPr>
          <w:rFonts w:ascii="Volvo Novum" w:hAnsi="Volvo Novum"/>
          <w:sz w:val="19"/>
          <w:szCs w:val="19"/>
          <w:lang w:val="sv-SE"/>
        </w:rPr>
      </w:pPr>
      <w:r w:rsidRPr="00CA6917">
        <w:rPr>
          <w:lang w:val="sv-SE"/>
        </w:rPr>
        <w:t>Potret tambang emas IMK di Kalimantan Tengah.</w:t>
      </w:r>
    </w:p>
    <w:p w14:paraId="4AF3DF4C" w14:textId="77777777" w:rsidR="00106203" w:rsidRPr="00CA6917" w:rsidRDefault="00106203" w:rsidP="00BA2EBA">
      <w:pPr>
        <w:keepNext/>
        <w:jc w:val="both"/>
        <w:rPr>
          <w:rFonts w:ascii="Volvo Novum" w:hAnsi="Volvo Novum"/>
          <w:sz w:val="19"/>
          <w:szCs w:val="19"/>
          <w:lang w:val="sv-SE"/>
        </w:rPr>
      </w:pPr>
    </w:p>
    <w:p w14:paraId="08CA526F" w14:textId="42E736A8" w:rsidR="00106203" w:rsidRPr="00BA2EBA" w:rsidRDefault="00B62567" w:rsidP="00BA2EBA">
      <w:pPr>
        <w:keepNext/>
        <w:jc w:val="both"/>
        <w:rPr>
          <w:rFonts w:ascii="Volvo Novum" w:hAnsi="Volvo Novum" w:cs="Arial"/>
          <w:b/>
          <w:bCs/>
          <w:sz w:val="19"/>
          <w:szCs w:val="19"/>
        </w:rPr>
      </w:pPr>
      <w:r>
        <w:rPr>
          <w:rFonts w:ascii="Volvo Novum" w:hAnsi="Volvo Novum" w:cs="Arial"/>
          <w:b/>
          <w:bCs/>
          <w:sz w:val="19"/>
          <w:szCs w:val="19"/>
        </w:rPr>
        <w:t>Mencegah kerusakan lebih dini</w:t>
      </w:r>
    </w:p>
    <w:p w14:paraId="54C92E69" w14:textId="77777777" w:rsidR="00106203" w:rsidRPr="00BA2EBA" w:rsidRDefault="00106203" w:rsidP="00BA2EBA">
      <w:pPr>
        <w:keepNext/>
        <w:jc w:val="both"/>
        <w:rPr>
          <w:rFonts w:ascii="Volvo Novum" w:hAnsi="Volvo Novum"/>
          <w:sz w:val="19"/>
          <w:szCs w:val="19"/>
        </w:rPr>
      </w:pPr>
    </w:p>
    <w:p w14:paraId="450653ED" w14:textId="2CDCB9DA" w:rsidR="00106203" w:rsidRPr="00BA2EBA" w:rsidRDefault="0048287F" w:rsidP="00BA2EBA">
      <w:pPr>
        <w:keepNext/>
        <w:jc w:val="both"/>
        <w:rPr>
          <w:rFonts w:ascii="Volvo Novum" w:hAnsi="Volvo Novum"/>
          <w:sz w:val="19"/>
          <w:szCs w:val="19"/>
        </w:rPr>
      </w:pPr>
      <w:r w:rsidRPr="0048287F">
        <w:rPr>
          <w:rFonts w:ascii="Volvo Novum" w:hAnsi="Volvo Novum"/>
          <w:sz w:val="19"/>
          <w:szCs w:val="19"/>
        </w:rPr>
        <w:t>Melalui data telematik</w:t>
      </w:r>
      <w:r w:rsidR="00106203" w:rsidRPr="00BA2EBA">
        <w:rPr>
          <w:rFonts w:ascii="Volvo Novum" w:hAnsi="Volvo Novum"/>
          <w:sz w:val="19"/>
          <w:szCs w:val="19"/>
        </w:rPr>
        <w:t xml:space="preserve"> </w:t>
      </w:r>
      <w:hyperlink r:id="rId18" w:history="1">
        <w:r w:rsidR="00106203" w:rsidRPr="009C5ED0">
          <w:rPr>
            <w:rStyle w:val="Hyperlink"/>
            <w:rFonts w:ascii="Volvo Novum" w:hAnsi="Volvo Novum"/>
            <w:color w:val="406C94" w:themeColor="background2" w:themeShade="80"/>
            <w:sz w:val="19"/>
            <w:szCs w:val="19"/>
          </w:rPr>
          <w:t>Volvo CareTrack</w:t>
        </w:r>
      </w:hyperlink>
      <w:r w:rsidR="00106203" w:rsidRPr="00BA2EBA">
        <w:rPr>
          <w:rFonts w:ascii="Volvo Novum" w:hAnsi="Volvo Novum"/>
          <w:sz w:val="19"/>
          <w:szCs w:val="19"/>
        </w:rPr>
        <w:t xml:space="preserve">, </w:t>
      </w:r>
      <w:r w:rsidRPr="0048287F">
        <w:rPr>
          <w:rFonts w:ascii="Volvo Novum" w:hAnsi="Volvo Novum"/>
          <w:sz w:val="19"/>
          <w:szCs w:val="19"/>
        </w:rPr>
        <w:t>pa</w:t>
      </w:r>
      <w:r w:rsidR="002B04D6">
        <w:rPr>
          <w:rFonts w:ascii="Volvo Novum" w:hAnsi="Volvo Novum"/>
          <w:sz w:val="19"/>
          <w:szCs w:val="19"/>
        </w:rPr>
        <w:t xml:space="preserve">ra staf di Volvo Uptime Center </w:t>
      </w:r>
      <w:r w:rsidRPr="0048287F">
        <w:rPr>
          <w:rFonts w:ascii="Volvo Novum" w:hAnsi="Volvo Novum"/>
          <w:sz w:val="19"/>
          <w:szCs w:val="19"/>
        </w:rPr>
        <w:t>Singapura</w:t>
      </w:r>
      <w:r w:rsidR="002B04D6">
        <w:rPr>
          <w:rFonts w:ascii="Volvo Novum" w:hAnsi="Volvo Novum"/>
          <w:sz w:val="19"/>
          <w:szCs w:val="19"/>
        </w:rPr>
        <w:t xml:space="preserve"> akan</w:t>
      </w:r>
      <w:r w:rsidRPr="0048287F">
        <w:rPr>
          <w:rFonts w:ascii="Volvo Novum" w:hAnsi="Volvo Novum"/>
          <w:sz w:val="19"/>
          <w:szCs w:val="19"/>
        </w:rPr>
        <w:t xml:space="preserve"> mengontrol performa unit alat berat IMK</w:t>
      </w:r>
      <w:r w:rsidR="002B04D6">
        <w:rPr>
          <w:rFonts w:ascii="Volvo Novum" w:hAnsi="Volvo Novum"/>
          <w:sz w:val="19"/>
          <w:szCs w:val="19"/>
        </w:rPr>
        <w:t xml:space="preserve"> </w:t>
      </w:r>
      <w:r w:rsidR="002B04D6" w:rsidRPr="0048287F">
        <w:rPr>
          <w:rFonts w:ascii="Volvo Novum" w:hAnsi="Volvo Novum"/>
          <w:sz w:val="19"/>
          <w:szCs w:val="19"/>
        </w:rPr>
        <w:t>dari jarak jauh</w:t>
      </w:r>
      <w:r w:rsidRPr="0048287F">
        <w:rPr>
          <w:rFonts w:ascii="Volvo Novum" w:hAnsi="Volvo Novum"/>
          <w:sz w:val="19"/>
          <w:szCs w:val="19"/>
        </w:rPr>
        <w:t>, termasuk kode kesalahan atau alarm yang muncul. Jika terdapat kesalahan fatal yang mengarah ke kerusakan, mereka akan melaporkannya segera ke dealer Volvo, PT Indotruck Utama, untuk ditindaklanjuti.</w:t>
      </w:r>
    </w:p>
    <w:p w14:paraId="1ECE8683" w14:textId="77777777" w:rsidR="00106203" w:rsidRPr="00BA2EBA" w:rsidRDefault="00106203" w:rsidP="00BA2EBA">
      <w:pPr>
        <w:keepNext/>
        <w:jc w:val="both"/>
        <w:rPr>
          <w:rFonts w:ascii="Volvo Novum" w:hAnsi="Volvo Novum"/>
          <w:sz w:val="19"/>
          <w:szCs w:val="19"/>
        </w:rPr>
      </w:pPr>
    </w:p>
    <w:p w14:paraId="740B1A24" w14:textId="0910B68C" w:rsidR="00106203" w:rsidRPr="00CA6917" w:rsidRDefault="00871D5F" w:rsidP="00BA2EBA">
      <w:pPr>
        <w:keepNext/>
        <w:jc w:val="both"/>
        <w:rPr>
          <w:rFonts w:ascii="Volvo Novum" w:hAnsi="Volvo Novum"/>
          <w:sz w:val="19"/>
          <w:szCs w:val="19"/>
          <w:lang w:val="sv-SE"/>
        </w:rPr>
      </w:pPr>
      <w:r w:rsidRPr="00871D5F">
        <w:rPr>
          <w:rFonts w:ascii="Volvo Novum" w:hAnsi="Volvo Novum"/>
          <w:sz w:val="19"/>
          <w:szCs w:val="19"/>
        </w:rPr>
        <w:t xml:space="preserve">Hal ini kian mempermudah pengelolaan armada IMK dan membebaskan perusahaan dari kekhawatiran akan potensi masalah karena dapat dicegah lebih dini. </w:t>
      </w:r>
      <w:r w:rsidRPr="00CA6917">
        <w:rPr>
          <w:rFonts w:ascii="Volvo Novum" w:hAnsi="Volvo Novum"/>
          <w:sz w:val="19"/>
          <w:szCs w:val="19"/>
          <w:lang w:val="sv-SE"/>
        </w:rPr>
        <w:t xml:space="preserve">Dengan </w:t>
      </w:r>
      <w:r w:rsidR="00CA6917" w:rsidRPr="00CA6917">
        <w:rPr>
          <w:rFonts w:ascii="Volvo Novum" w:hAnsi="Volvo Novum"/>
          <w:sz w:val="19"/>
          <w:szCs w:val="19"/>
          <w:lang w:val="sv-SE"/>
        </w:rPr>
        <w:t>ActiveCare</w:t>
      </w:r>
      <w:r w:rsidRPr="00CA6917">
        <w:rPr>
          <w:rFonts w:ascii="Volvo Novum" w:hAnsi="Volvo Novum"/>
          <w:sz w:val="19"/>
          <w:szCs w:val="19"/>
          <w:lang w:val="sv-SE"/>
        </w:rPr>
        <w:t xml:space="preserve">, unit alat berat </w:t>
      </w:r>
      <w:r w:rsidR="00E648E2" w:rsidRPr="00CA6917">
        <w:rPr>
          <w:rFonts w:ascii="Volvo Novum" w:hAnsi="Volvo Novum"/>
          <w:sz w:val="19"/>
          <w:szCs w:val="19"/>
          <w:lang w:val="sv-SE"/>
        </w:rPr>
        <w:t>IMK</w:t>
      </w:r>
      <w:r w:rsidRPr="00CA6917">
        <w:rPr>
          <w:rFonts w:ascii="Volvo Novum" w:hAnsi="Volvo Novum"/>
          <w:sz w:val="19"/>
          <w:szCs w:val="19"/>
          <w:lang w:val="sv-SE"/>
        </w:rPr>
        <w:t xml:space="preserve"> dijamin siap digunakan </w:t>
      </w:r>
      <w:r w:rsidR="00E648E2" w:rsidRPr="00CA6917">
        <w:rPr>
          <w:rFonts w:ascii="Volvo Novum" w:hAnsi="Volvo Novum"/>
          <w:sz w:val="19"/>
          <w:szCs w:val="19"/>
          <w:lang w:val="sv-SE"/>
        </w:rPr>
        <w:t>dalam kondisi terbaiknya</w:t>
      </w:r>
      <w:r w:rsidRPr="00CA6917">
        <w:rPr>
          <w:rFonts w:ascii="Volvo Novum" w:hAnsi="Volvo Novum"/>
          <w:sz w:val="19"/>
          <w:szCs w:val="19"/>
          <w:lang w:val="sv-SE"/>
        </w:rPr>
        <w:t>.</w:t>
      </w:r>
    </w:p>
    <w:p w14:paraId="6EAE0D1F" w14:textId="263A3DCC" w:rsidR="00366486" w:rsidRPr="00CA6917" w:rsidRDefault="00366486" w:rsidP="00366486">
      <w:pPr>
        <w:jc w:val="both"/>
        <w:rPr>
          <w:rFonts w:ascii="Volvo Novum" w:hAnsi="Volvo Novum" w:cs="Arial"/>
          <w:bCs/>
          <w:sz w:val="19"/>
          <w:szCs w:val="19"/>
          <w:lang w:val="sv-SE"/>
        </w:rPr>
      </w:pPr>
    </w:p>
    <w:p w14:paraId="2361855E" w14:textId="52F33CF0" w:rsidR="00366486" w:rsidRPr="00CA6917" w:rsidRDefault="00AA0D3A" w:rsidP="00366486">
      <w:pPr>
        <w:jc w:val="center"/>
        <w:rPr>
          <w:rFonts w:ascii="Volvo Novum" w:hAnsi="Volvo Novum" w:cs="Arial"/>
          <w:bCs/>
          <w:sz w:val="19"/>
          <w:szCs w:val="19"/>
          <w:lang w:val="sv-SE"/>
        </w:rPr>
      </w:pPr>
      <w:r w:rsidRPr="00CA6917">
        <w:rPr>
          <w:rFonts w:ascii="Volvo Novum" w:hAnsi="Volvo Novum" w:cs="Arial"/>
          <w:bCs/>
          <w:sz w:val="19"/>
          <w:szCs w:val="19"/>
          <w:lang w:val="sv-SE"/>
        </w:rPr>
        <w:t>Selesai</w:t>
      </w:r>
      <w:r w:rsidR="00366486" w:rsidRPr="00CA6917">
        <w:rPr>
          <w:rFonts w:ascii="Volvo Novum" w:hAnsi="Volvo Novum" w:cs="Arial"/>
          <w:bCs/>
          <w:sz w:val="19"/>
          <w:szCs w:val="19"/>
          <w:lang w:val="sv-SE"/>
        </w:rPr>
        <w:t>.</w:t>
      </w:r>
    </w:p>
    <w:p w14:paraId="3AE001DB" w14:textId="4E5D494D" w:rsidR="00804A5D" w:rsidRPr="00CA6917" w:rsidRDefault="00AA0D3A" w:rsidP="00804A5D">
      <w:pPr>
        <w:jc w:val="both"/>
        <w:rPr>
          <w:rFonts w:ascii="Volvo Novum" w:hAnsi="Volvo Novum" w:cs="Arial"/>
          <w:bCs/>
          <w:sz w:val="19"/>
          <w:szCs w:val="19"/>
          <w:lang w:val="sv-SE"/>
        </w:rPr>
      </w:pPr>
      <w:r w:rsidRPr="00CA6917">
        <w:rPr>
          <w:rFonts w:ascii="Volvo Novum" w:hAnsi="Volvo Novum" w:cs="Arial"/>
          <w:bCs/>
          <w:sz w:val="19"/>
          <w:szCs w:val="19"/>
          <w:lang w:val="sv-SE"/>
        </w:rPr>
        <w:t>Ok</w:t>
      </w:r>
      <w:r w:rsidR="00106203" w:rsidRPr="00CA6917">
        <w:rPr>
          <w:rFonts w:ascii="Volvo Novum" w:hAnsi="Volvo Novum" w:cs="Arial"/>
          <w:bCs/>
          <w:sz w:val="19"/>
          <w:szCs w:val="19"/>
          <w:lang w:val="sv-SE"/>
        </w:rPr>
        <w:t>tober</w:t>
      </w:r>
      <w:r w:rsidR="00804A5D" w:rsidRPr="00CA6917">
        <w:rPr>
          <w:rFonts w:ascii="Volvo Novum" w:hAnsi="Volvo Novum" w:cs="Arial"/>
          <w:bCs/>
          <w:sz w:val="19"/>
          <w:szCs w:val="19"/>
          <w:lang w:val="sv-SE"/>
        </w:rPr>
        <w:t xml:space="preserve"> 2021</w:t>
      </w:r>
    </w:p>
    <w:p w14:paraId="3EB3F96A" w14:textId="77777777" w:rsidR="00804A5D" w:rsidRPr="00CA6917" w:rsidRDefault="00804A5D" w:rsidP="00804A5D">
      <w:pPr>
        <w:jc w:val="both"/>
        <w:rPr>
          <w:rFonts w:ascii="Volvo Novum" w:hAnsi="Volvo Novum" w:cs="Arial"/>
          <w:bCs/>
          <w:sz w:val="19"/>
          <w:szCs w:val="19"/>
          <w:lang w:val="sv-SE"/>
        </w:rPr>
      </w:pPr>
    </w:p>
    <w:p w14:paraId="19741C98" w14:textId="0D10BE3A" w:rsidR="00804A5D" w:rsidRPr="00CA6917" w:rsidRDefault="00B36C7B" w:rsidP="00804A5D">
      <w:pPr>
        <w:jc w:val="both"/>
        <w:rPr>
          <w:rFonts w:ascii="Volvo Novum" w:hAnsi="Volvo Novum" w:cs="Arial"/>
          <w:bCs/>
          <w:i/>
          <w:sz w:val="19"/>
          <w:szCs w:val="19"/>
          <w:lang w:val="sv-SE"/>
        </w:rPr>
      </w:pPr>
      <w:r w:rsidRPr="00CA6917">
        <w:rPr>
          <w:rFonts w:ascii="Volvo Novum" w:hAnsi="Volvo Novum" w:cs="Arial"/>
          <w:bCs/>
          <w:i/>
          <w:sz w:val="19"/>
          <w:szCs w:val="19"/>
          <w:lang w:val="sv-SE"/>
        </w:rPr>
        <w:t>P</w:t>
      </w:r>
      <w:r w:rsidR="00585BB5" w:rsidRPr="00CA6917">
        <w:rPr>
          <w:rFonts w:ascii="Volvo Novum" w:hAnsi="Volvo Novum" w:cs="Arial"/>
          <w:bCs/>
          <w:i/>
          <w:sz w:val="19"/>
          <w:szCs w:val="19"/>
          <w:lang w:val="sv-SE"/>
        </w:rPr>
        <w:t xml:space="preserve">ertanyaan </w:t>
      </w:r>
      <w:r w:rsidRPr="00CA6917">
        <w:rPr>
          <w:rFonts w:ascii="Volvo Novum" w:hAnsi="Volvo Novum" w:cs="Arial"/>
          <w:bCs/>
          <w:i/>
          <w:sz w:val="19"/>
          <w:szCs w:val="19"/>
          <w:lang w:val="sv-SE"/>
        </w:rPr>
        <w:t xml:space="preserve">media dapat </w:t>
      </w:r>
      <w:r w:rsidR="00585BB5" w:rsidRPr="00CA6917">
        <w:rPr>
          <w:rFonts w:ascii="Volvo Novum" w:hAnsi="Volvo Novum" w:cs="Arial"/>
          <w:bCs/>
          <w:i/>
          <w:sz w:val="19"/>
          <w:szCs w:val="19"/>
          <w:lang w:val="sv-SE"/>
        </w:rPr>
        <w:t>ditujukan ke</w:t>
      </w:r>
      <w:r w:rsidR="00804A5D" w:rsidRPr="00CA6917">
        <w:rPr>
          <w:rFonts w:ascii="Volvo Novum" w:hAnsi="Volvo Novum" w:cs="Arial"/>
          <w:bCs/>
          <w:i/>
          <w:sz w:val="19"/>
          <w:szCs w:val="19"/>
          <w:lang w:val="sv-SE"/>
        </w:rPr>
        <w:t>:</w:t>
      </w:r>
    </w:p>
    <w:p w14:paraId="79027711" w14:textId="6E9EC487" w:rsidR="00366486" w:rsidRPr="00CA6917" w:rsidRDefault="00366486" w:rsidP="00804A5D">
      <w:pPr>
        <w:jc w:val="both"/>
        <w:rPr>
          <w:rFonts w:ascii="Volvo Novum" w:hAnsi="Volvo Novum" w:cs="Arial"/>
          <w:bCs/>
          <w:i/>
          <w:sz w:val="19"/>
          <w:szCs w:val="19"/>
          <w:lang w:val="sv-SE"/>
        </w:rPr>
      </w:pPr>
    </w:p>
    <w:tbl>
      <w:tblPr>
        <w:tblStyle w:val="TableGrid"/>
        <w:tblW w:w="0" w:type="auto"/>
        <w:tblLook w:val="04A0" w:firstRow="1" w:lastRow="0" w:firstColumn="1" w:lastColumn="0" w:noHBand="0" w:noVBand="1"/>
      </w:tblPr>
      <w:tblGrid>
        <w:gridCol w:w="4106"/>
      </w:tblGrid>
      <w:tr w:rsidR="009C5ED0" w14:paraId="66AAE546" w14:textId="77777777" w:rsidTr="00366486">
        <w:tc>
          <w:tcPr>
            <w:tcW w:w="4106" w:type="dxa"/>
            <w:tcBorders>
              <w:top w:val="nil"/>
              <w:left w:val="nil"/>
              <w:bottom w:val="nil"/>
              <w:right w:val="nil"/>
            </w:tcBorders>
          </w:tcPr>
          <w:p w14:paraId="2F5414C6" w14:textId="1F08E7F9" w:rsidR="009C5ED0" w:rsidRPr="000E19AB" w:rsidRDefault="009C5ED0" w:rsidP="00804A5D">
            <w:pPr>
              <w:jc w:val="both"/>
              <w:rPr>
                <w:rFonts w:ascii="Volvo Novum Medium" w:hAnsi="Volvo Novum Medium" w:cs="Arial"/>
                <w:bCs/>
                <w:iCs/>
                <w:sz w:val="19"/>
                <w:szCs w:val="19"/>
                <w:lang w:val="en-US"/>
              </w:rPr>
            </w:pPr>
            <w:r w:rsidRPr="000E19AB">
              <w:rPr>
                <w:rFonts w:ascii="Volvo Novum Medium" w:hAnsi="Volvo Novum Medium" w:cs="Arial"/>
                <w:bCs/>
                <w:iCs/>
                <w:sz w:val="19"/>
                <w:szCs w:val="19"/>
                <w:lang w:val="en-US"/>
              </w:rPr>
              <w:t>Marta Benitez</w:t>
            </w:r>
            <w:r>
              <w:rPr>
                <w:rFonts w:ascii="Volvo Novum Medium" w:hAnsi="Volvo Novum Medium" w:cs="Arial"/>
                <w:bCs/>
                <w:iCs/>
                <w:sz w:val="19"/>
                <w:szCs w:val="19"/>
                <w:lang w:val="en-US"/>
              </w:rPr>
              <w:t xml:space="preserve"> </w:t>
            </w:r>
          </w:p>
          <w:p w14:paraId="685A7534"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Head of Brand &amp; Corporate Communication</w:t>
            </w:r>
          </w:p>
          <w:p w14:paraId="139F7C6B"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Region Asia &amp; Region China</w:t>
            </w:r>
          </w:p>
          <w:p w14:paraId="4F77ED08" w14:textId="77777777" w:rsidR="009C5ED0" w:rsidRPr="000E19AB" w:rsidRDefault="009C5ED0" w:rsidP="00804A5D">
            <w:pPr>
              <w:jc w:val="both"/>
              <w:rPr>
                <w:rFonts w:ascii="Volvo Novum" w:hAnsi="Volvo Novum" w:cs="Arial"/>
                <w:bCs/>
                <w:iCs/>
                <w:sz w:val="19"/>
                <w:szCs w:val="19"/>
                <w:lang w:val="en-US"/>
              </w:rPr>
            </w:pPr>
            <w:r w:rsidRPr="000E19AB">
              <w:rPr>
                <w:rFonts w:ascii="Volvo Novum" w:hAnsi="Volvo Novum" w:cs="Arial"/>
                <w:bCs/>
                <w:iCs/>
                <w:sz w:val="19"/>
                <w:szCs w:val="19"/>
                <w:lang w:val="en-US"/>
              </w:rPr>
              <w:t>Volvo Construction Equipment</w:t>
            </w:r>
          </w:p>
          <w:p w14:paraId="7C7FDDF5" w14:textId="637C2498" w:rsidR="009C5ED0" w:rsidRPr="009C5ED0" w:rsidRDefault="009C5ED0" w:rsidP="00804A5D">
            <w:pPr>
              <w:jc w:val="both"/>
              <w:rPr>
                <w:rFonts w:ascii="Volvo Novum" w:hAnsi="Volvo Novum" w:cs="Arial"/>
                <w:bCs/>
                <w:iCs/>
                <w:sz w:val="19"/>
                <w:szCs w:val="19"/>
                <w:lang w:val="en-US"/>
              </w:rPr>
            </w:pPr>
            <w:r w:rsidRPr="009C5ED0">
              <w:rPr>
                <w:rFonts w:ascii="Volvo Novum" w:hAnsi="Volvo Novum" w:cs="Arial"/>
                <w:bCs/>
                <w:iCs/>
                <w:color w:val="406C94" w:themeColor="background2" w:themeShade="80"/>
                <w:sz w:val="19"/>
                <w:szCs w:val="19"/>
                <w:lang w:val="en-US"/>
              </w:rPr>
              <w:t>marta.benitez@volvo.com</w:t>
            </w:r>
          </w:p>
        </w:tc>
      </w:tr>
    </w:tbl>
    <w:p w14:paraId="5BE66AE6" w14:textId="77777777" w:rsidR="00366486" w:rsidRPr="00106203" w:rsidRDefault="00366486" w:rsidP="00804A5D">
      <w:pPr>
        <w:jc w:val="both"/>
        <w:rPr>
          <w:rFonts w:ascii="Volvo Novum" w:hAnsi="Volvo Novum" w:cs="Arial"/>
          <w:bCs/>
          <w:i/>
          <w:sz w:val="19"/>
          <w:szCs w:val="19"/>
          <w:lang w:val="de-DE"/>
        </w:rPr>
      </w:pPr>
    </w:p>
    <w:p w14:paraId="06059B57" w14:textId="64831566" w:rsidR="009C5ED0" w:rsidRPr="00CA6917" w:rsidRDefault="007D6EDF" w:rsidP="00804A5D">
      <w:pPr>
        <w:rPr>
          <w:rStyle w:val="Hyperlink"/>
          <w:rFonts w:ascii="Volvo Novum Medium" w:eastAsia="Calibri" w:hAnsi="Volvo Novum Medium" w:cs="Arial"/>
          <w:bCs/>
          <w:sz w:val="16"/>
          <w:szCs w:val="16"/>
          <w:lang w:val="sv-SE" w:eastAsia="sv-SE"/>
        </w:rPr>
      </w:pPr>
      <w:r w:rsidRPr="00CA6917">
        <w:rPr>
          <w:rFonts w:ascii="Volvo Novum Medium" w:eastAsia="Calibri" w:hAnsi="Volvo Novum Medium" w:cs="Arial"/>
          <w:bCs/>
          <w:sz w:val="16"/>
          <w:szCs w:val="16"/>
          <w:lang w:val="sv-SE" w:eastAsia="sv-SE"/>
        </w:rPr>
        <w:t>Untuk informasi lebih lanjut, kunjungi</w:t>
      </w:r>
      <w:r w:rsidR="00804A5D" w:rsidRPr="00CA6917">
        <w:rPr>
          <w:rFonts w:ascii="Volvo Novum Medium" w:eastAsia="Calibri" w:hAnsi="Volvo Novum Medium" w:cs="Arial"/>
          <w:bCs/>
          <w:sz w:val="16"/>
          <w:szCs w:val="16"/>
          <w:lang w:val="sv-SE" w:eastAsia="sv-SE"/>
        </w:rPr>
        <w:t xml:space="preserve"> </w:t>
      </w:r>
      <w:hyperlink r:id="rId19" w:history="1">
        <w:r w:rsidR="009C5ED0" w:rsidRPr="00CA6917">
          <w:rPr>
            <w:rStyle w:val="Hyperlink"/>
            <w:rFonts w:ascii="Volvo Novum Medium" w:eastAsia="Calibri" w:hAnsi="Volvo Novum Medium" w:cs="Arial"/>
            <w:bCs/>
            <w:color w:val="406C94" w:themeColor="background2" w:themeShade="80"/>
            <w:sz w:val="16"/>
            <w:szCs w:val="16"/>
            <w:lang w:val="sv-SE" w:eastAsia="sv-SE"/>
          </w:rPr>
          <w:t>http://www.volvoce.com/asia</w:t>
        </w:r>
      </w:hyperlink>
    </w:p>
    <w:p w14:paraId="0C2D3F7A" w14:textId="2A1BC29C" w:rsidR="00804A5D" w:rsidRPr="00CA6917" w:rsidRDefault="00804A5D" w:rsidP="00804A5D">
      <w:pPr>
        <w:rPr>
          <w:rFonts w:ascii="Volvo Novum Medium" w:eastAsia="Calibri" w:hAnsi="Volvo Novum Medium" w:cs="Arial"/>
          <w:bCs/>
          <w:sz w:val="16"/>
          <w:szCs w:val="16"/>
          <w:lang w:val="sv-SE" w:eastAsia="sv-SE"/>
        </w:rPr>
      </w:pPr>
      <w:r w:rsidRPr="00CA6917">
        <w:rPr>
          <w:rFonts w:ascii="Volvo Novum Medium" w:eastAsia="Calibri" w:hAnsi="Volvo Novum Medium" w:cs="Arial"/>
          <w:bCs/>
          <w:sz w:val="16"/>
          <w:szCs w:val="16"/>
          <w:lang w:val="sv-SE" w:eastAsia="sv-SE"/>
        </w:rPr>
        <w:t xml:space="preserve"> </w:t>
      </w:r>
    </w:p>
    <w:p w14:paraId="2B0552F6" w14:textId="77777777" w:rsidR="009C5ED0" w:rsidRPr="00CA6917" w:rsidRDefault="009C5ED0" w:rsidP="00B65995">
      <w:pPr>
        <w:spacing w:after="200"/>
        <w:rPr>
          <w:rFonts w:ascii="Volvo Novum" w:eastAsia="Calibri" w:hAnsi="Volvo Novum" w:cs="Arial"/>
          <w:sz w:val="16"/>
          <w:szCs w:val="16"/>
          <w:lang w:val="sv-SE" w:eastAsia="sv-SE"/>
        </w:rPr>
      </w:pPr>
    </w:p>
    <w:p w14:paraId="716DA4B8" w14:textId="625EF4D9" w:rsidR="008C0983" w:rsidRPr="00CA6917" w:rsidRDefault="00A5138B" w:rsidP="00B65995">
      <w:pPr>
        <w:spacing w:after="200"/>
        <w:rPr>
          <w:rFonts w:ascii="Volvo Novum" w:hAnsi="Volvo Novum"/>
          <w:lang w:val="sv-SE"/>
        </w:rPr>
      </w:pPr>
      <w:r w:rsidRPr="00A5138B">
        <w:rPr>
          <w:rFonts w:ascii="Volvo Novum" w:eastAsia="Calibri" w:hAnsi="Volvo Novum" w:cs="Arial"/>
          <w:sz w:val="16"/>
          <w:szCs w:val="16"/>
          <w:lang w:val="en-US" w:eastAsia="sv-SE"/>
        </w:rPr>
        <w:t xml:space="preserve">Volvo Construction Equipment (Volvo CE) adalah produsen terkemuka dunia untuk alat berat premium. Dengan total 14.000 karyawan, </w:t>
      </w:r>
      <w:r w:rsidR="005B54BD">
        <w:rPr>
          <w:rFonts w:ascii="Volvo Novum" w:eastAsia="Calibri" w:hAnsi="Volvo Novum" w:cs="Arial"/>
          <w:sz w:val="16"/>
          <w:szCs w:val="16"/>
          <w:lang w:val="en-US" w:eastAsia="sv-SE"/>
        </w:rPr>
        <w:t>menjadikannya sebagai</w:t>
      </w:r>
      <w:r w:rsidRPr="00A5138B">
        <w:rPr>
          <w:rFonts w:ascii="Volvo Novum" w:eastAsia="Calibri" w:hAnsi="Volvo Novum" w:cs="Arial"/>
          <w:sz w:val="16"/>
          <w:szCs w:val="16"/>
          <w:lang w:val="en-US" w:eastAsia="sv-SE"/>
        </w:rPr>
        <w:t xml:space="preserve"> perusahaan manufaktur alat berat terbesar. </w:t>
      </w:r>
      <w:r w:rsidRPr="00CA6917">
        <w:rPr>
          <w:rFonts w:ascii="Volvo Novum" w:eastAsia="Calibri" w:hAnsi="Volvo Novum" w:cs="Arial"/>
          <w:sz w:val="16"/>
          <w:szCs w:val="16"/>
          <w:lang w:val="sv-SE" w:eastAsia="sv-SE"/>
        </w:rPr>
        <w:t>Volvo CE memiliki serangkaian produk dan layanan di lebih dari 140 negara melalui jaringan distribusi global mereka. Volvo CE adalah bagian dari Volvo Group. Volvo Group menggerakkan perekonomian dunia berkat solusi transportasi dengan memproduksi truk, bus, alat berat, pembangkit listrik untuk kepentingan maritim dan industri. Sejak berdiri di tahun 1927, Volvo Group berkomitmen membangun masa depan melalui solusi transportasi dan infrastruktur yang berkelanjutan. Berkantor pusat di Gothenburg, Volvo Group kini memiliki 105.000 karyawan di seluruh dunia dan melayani 190 pasar global. Pada 2020, Volvo Group membukukan keuntungan bersih sebesar 33,3 miliar Euro. Volvo Group merupakan perusahaan bersaham terbuka dan terdaftar di bursa saham Nasdaq, Stockholm.</w:t>
      </w:r>
    </w:p>
    <w:sectPr w:rsidR="008C0983" w:rsidRPr="00CA6917" w:rsidSect="0065596F">
      <w:headerReference w:type="default" r:id="rId20"/>
      <w:footerReference w:type="default" r:id="rId21"/>
      <w:headerReference w:type="first" r:id="rId22"/>
      <w:footerReference w:type="first" r:id="rId23"/>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5CB6" w14:textId="77777777" w:rsidR="00621E2C" w:rsidRDefault="00621E2C">
      <w:r>
        <w:separator/>
      </w:r>
    </w:p>
  </w:endnote>
  <w:endnote w:type="continuationSeparator" w:id="0">
    <w:p w14:paraId="61470570" w14:textId="77777777" w:rsidR="00621E2C" w:rsidRDefault="0062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olvo Sans Pro">
    <w:altName w:val="Segoe Script"/>
    <w:panose1 w:val="00000000000000000000"/>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olvo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olvo Novum">
    <w:altName w:val="Corbel"/>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Volvo Novum SemiLight">
    <w:altName w:val="Corbel"/>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olvo Novum Medium">
    <w:altName w:val="Trebuchet MS"/>
    <w:panose1 w:val="020B0603040502060204"/>
    <w:charset w:val="00"/>
    <w:family w:val="swiss"/>
    <w:notTrueType/>
    <w:pitch w:val="variable"/>
    <w:sig w:usb0="A10002FF" w:usb1="5000200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7080" w14:textId="77777777" w:rsidR="00366486" w:rsidRPr="00642613" w:rsidRDefault="00366486" w:rsidP="00366486">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366486" w:rsidRPr="00642613" w14:paraId="23ACD5B1" w14:textId="77777777" w:rsidTr="00991235">
      <w:tc>
        <w:tcPr>
          <w:tcW w:w="2664" w:type="dxa"/>
          <w:tcBorders>
            <w:top w:val="single" w:sz="4" w:space="0" w:color="000000"/>
          </w:tcBorders>
          <w:shd w:val="clear" w:color="auto" w:fill="auto"/>
        </w:tcPr>
        <w:p w14:paraId="15A1DA22"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7D3A18F3"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14:paraId="38DC10DF"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Sweden</w:t>
          </w:r>
        </w:p>
        <w:p w14:paraId="6D8018BF" w14:textId="77777777" w:rsidR="00366486" w:rsidRPr="00642613" w:rsidRDefault="00366486" w:rsidP="00366486">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14:paraId="66423A24"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14:paraId="15BD6081"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14:paraId="1D2BFE25"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14:paraId="3BC19DA5"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14:paraId="0DC9925E" w14:textId="77777777" w:rsidR="00366486" w:rsidRPr="00642613" w:rsidRDefault="00366486" w:rsidP="00366486">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14:paraId="0900E84F" w14:textId="77777777" w:rsidR="00366486" w:rsidRPr="00642613" w:rsidRDefault="00366486" w:rsidP="00366486">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14:paraId="02DCCF1B" w14:textId="77777777" w:rsidR="00366486" w:rsidRPr="00642613" w:rsidRDefault="00366486" w:rsidP="00366486">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14:paraId="6C01FF52" w14:textId="77777777" w:rsidR="00366486" w:rsidRPr="00642613" w:rsidRDefault="00366486" w:rsidP="00366486">
          <w:pPr>
            <w:pStyle w:val="VolvoAddress"/>
            <w:rPr>
              <w:rFonts w:ascii="Volvo Novum Medium" w:hAnsi="Volvo Novum Medium" w:cs="Arial"/>
              <w:sz w:val="16"/>
              <w:szCs w:val="16"/>
            </w:rPr>
          </w:pPr>
        </w:p>
      </w:tc>
    </w:tr>
  </w:tbl>
  <w:p w14:paraId="3FABDD27" w14:textId="77777777" w:rsidR="00C372CD" w:rsidRPr="0096605D" w:rsidRDefault="00C372CD" w:rsidP="007D6FA1">
    <w:pPr>
      <w:pStyle w:val="Footer"/>
      <w:ind w:right="700"/>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27F" w14:textId="77777777" w:rsidR="00695BFB" w:rsidRPr="00642613" w:rsidRDefault="00695BFB" w:rsidP="00695BFB">
    <w:pPr>
      <w:pStyle w:val="VolvoWebAdd"/>
      <w:rPr>
        <w:rFonts w:ascii="Volvo Novum Medium" w:hAnsi="Volvo Novum Medium"/>
        <w:sz w:val="16"/>
        <w:szCs w:val="16"/>
      </w:rPr>
    </w:pPr>
    <w:r w:rsidRPr="00642613">
      <w:rPr>
        <w:rFonts w:ascii="Volvo Novum Medium" w:hAnsi="Volvo Novum Medium"/>
        <w:sz w:val="16"/>
        <w:szCs w:val="16"/>
      </w:rPr>
      <w:tab/>
      <w:t xml:space="preserve"> </w:t>
    </w:r>
    <w:r w:rsidRPr="00642613">
      <w:rPr>
        <w:rFonts w:ascii="Volvo Novum Medium" w:hAnsi="Volvo Novum Medium"/>
        <w:sz w:val="16"/>
        <w:szCs w:val="16"/>
      </w:rPr>
      <w:tab/>
      <w:t xml:space="preserve"> www.volvoce.com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695BFB" w:rsidRPr="00642613" w14:paraId="2C5E9879" w14:textId="77777777" w:rsidTr="007A73FE">
      <w:tc>
        <w:tcPr>
          <w:tcW w:w="2664" w:type="dxa"/>
          <w:tcBorders>
            <w:top w:val="single" w:sz="4" w:space="0" w:color="000000"/>
          </w:tcBorders>
          <w:shd w:val="clear" w:color="auto" w:fill="auto"/>
        </w:tcPr>
        <w:p w14:paraId="7E7DF621"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Volvo Construction Equipment</w:t>
          </w:r>
        </w:p>
        <w:p w14:paraId="41584194"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SE-405 08 Göteborg</w:t>
          </w:r>
        </w:p>
        <w:p w14:paraId="71D8B2B0"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Sweden</w:t>
          </w:r>
        </w:p>
        <w:p w14:paraId="214C07AB" w14:textId="77777777" w:rsidR="00695BFB" w:rsidRPr="00642613" w:rsidRDefault="00695BFB" w:rsidP="00695BFB">
          <w:pPr>
            <w:pStyle w:val="VolvoAddress"/>
            <w:rPr>
              <w:rFonts w:ascii="Volvo Novum Medium" w:hAnsi="Volvo Novum Medium" w:cs="Arial"/>
              <w:sz w:val="16"/>
              <w:szCs w:val="16"/>
            </w:rPr>
          </w:pPr>
        </w:p>
      </w:tc>
      <w:tc>
        <w:tcPr>
          <w:tcW w:w="1588" w:type="dxa"/>
          <w:tcBorders>
            <w:top w:val="single" w:sz="4" w:space="0" w:color="000000"/>
          </w:tcBorders>
          <w:shd w:val="clear" w:color="auto" w:fill="auto"/>
        </w:tcPr>
        <w:p w14:paraId="7CCEFD2A"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Telephone</w:t>
          </w:r>
        </w:p>
        <w:p w14:paraId="2BD3307E"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+46 31 66 00 00</w:t>
          </w:r>
          <w:r w:rsidRPr="00642613">
            <w:rPr>
              <w:rFonts w:ascii="Volvo Novum Medium" w:hAnsi="Volvo Novum Medium" w:cs="Arial"/>
              <w:sz w:val="16"/>
              <w:szCs w:val="16"/>
            </w:rPr>
            <w:br/>
          </w:r>
        </w:p>
      </w:tc>
      <w:tc>
        <w:tcPr>
          <w:tcW w:w="1588" w:type="dxa"/>
          <w:tcBorders>
            <w:top w:val="single" w:sz="4" w:space="0" w:color="000000"/>
          </w:tcBorders>
          <w:shd w:val="clear" w:color="auto" w:fill="auto"/>
        </w:tcPr>
        <w:p w14:paraId="5FF80B8B"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Registration No.</w:t>
          </w:r>
        </w:p>
        <w:p w14:paraId="49DFAF0F"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556021-9338</w:t>
          </w:r>
        </w:p>
      </w:tc>
      <w:tc>
        <w:tcPr>
          <w:tcW w:w="1588" w:type="dxa"/>
          <w:tcBorders>
            <w:top w:val="single" w:sz="4" w:space="0" w:color="000000"/>
          </w:tcBorders>
          <w:shd w:val="clear" w:color="auto" w:fill="auto"/>
        </w:tcPr>
        <w:p w14:paraId="254BAAF1" w14:textId="77777777" w:rsidR="00695BFB" w:rsidRPr="00642613" w:rsidRDefault="00695BFB" w:rsidP="00695BFB">
          <w:pPr>
            <w:pStyle w:val="VolvoAddressBold"/>
            <w:snapToGrid w:val="0"/>
            <w:rPr>
              <w:rFonts w:ascii="Volvo Novum Medium" w:hAnsi="Volvo Novum Medium" w:cs="Arial"/>
              <w:b w:val="0"/>
              <w:sz w:val="16"/>
              <w:szCs w:val="16"/>
            </w:rPr>
          </w:pPr>
          <w:r w:rsidRPr="00642613">
            <w:rPr>
              <w:rFonts w:ascii="Volvo Novum Medium" w:hAnsi="Volvo Novum Medium" w:cs="Arial"/>
              <w:b w:val="0"/>
              <w:sz w:val="16"/>
              <w:szCs w:val="16"/>
            </w:rPr>
            <w:t xml:space="preserve">Registered Office </w:t>
          </w:r>
        </w:p>
        <w:p w14:paraId="62E9A6E1" w14:textId="77777777" w:rsidR="00695BFB" w:rsidRPr="00642613" w:rsidRDefault="00695BFB" w:rsidP="00695BFB">
          <w:pPr>
            <w:pStyle w:val="VolvoAddress"/>
            <w:rPr>
              <w:rFonts w:ascii="Volvo Novum Medium" w:hAnsi="Volvo Novum Medium" w:cs="Arial"/>
              <w:sz w:val="16"/>
              <w:szCs w:val="16"/>
            </w:rPr>
          </w:pPr>
          <w:r w:rsidRPr="00642613">
            <w:rPr>
              <w:rFonts w:ascii="Volvo Novum Medium" w:hAnsi="Volvo Novum Medium" w:cs="Arial"/>
              <w:sz w:val="16"/>
              <w:szCs w:val="16"/>
            </w:rPr>
            <w:t>Eskilstuna, Sweden</w:t>
          </w:r>
        </w:p>
        <w:p w14:paraId="38B402F2" w14:textId="77777777" w:rsidR="00695BFB" w:rsidRPr="00642613" w:rsidRDefault="00695BFB" w:rsidP="00695BFB">
          <w:pPr>
            <w:pStyle w:val="VolvoAddress"/>
            <w:rPr>
              <w:rFonts w:ascii="Volvo Novum Medium" w:hAnsi="Volvo Novum Medium" w:cs="Arial"/>
              <w:sz w:val="16"/>
              <w:szCs w:val="16"/>
            </w:rPr>
          </w:pPr>
        </w:p>
      </w:tc>
      <w:tc>
        <w:tcPr>
          <w:tcW w:w="1134" w:type="dxa"/>
          <w:tcBorders>
            <w:top w:val="single" w:sz="4" w:space="0" w:color="000000"/>
          </w:tcBorders>
          <w:shd w:val="clear" w:color="auto" w:fill="auto"/>
        </w:tcPr>
        <w:p w14:paraId="6CE1C565" w14:textId="77777777" w:rsidR="00695BFB" w:rsidRPr="00642613" w:rsidRDefault="00695BFB" w:rsidP="00695BFB">
          <w:pPr>
            <w:pStyle w:val="VolvoAddress"/>
            <w:rPr>
              <w:rFonts w:ascii="Volvo Novum Medium" w:hAnsi="Volvo Novum Medium" w:cs="Arial"/>
              <w:sz w:val="16"/>
              <w:szCs w:val="16"/>
            </w:rPr>
          </w:pPr>
        </w:p>
      </w:tc>
    </w:tr>
  </w:tbl>
  <w:p w14:paraId="440C1946" w14:textId="77777777" w:rsidR="00695BFB" w:rsidRPr="00695BFB" w:rsidRDefault="00695BFB" w:rsidP="00695BFB">
    <w:pPr>
      <w:pStyle w:val="Footer"/>
      <w:rPr>
        <w:rFonts w:ascii="Volvo Novum" w:hAnsi="Volvo Novum"/>
        <w:sz w:val="16"/>
        <w:szCs w:val="16"/>
      </w:rPr>
    </w:pPr>
  </w:p>
  <w:p w14:paraId="1F325891" w14:textId="77777777" w:rsidR="00695BFB" w:rsidRDefault="00695BFB" w:rsidP="00695BFB">
    <w:pPr>
      <w:pStyle w:val="Footer"/>
    </w:pPr>
  </w:p>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B7398" w14:textId="77777777" w:rsidR="00621E2C" w:rsidRDefault="00621E2C">
      <w:r>
        <w:separator/>
      </w:r>
    </w:p>
  </w:footnote>
  <w:footnote w:type="continuationSeparator" w:id="0">
    <w:p w14:paraId="7B8F99F3" w14:textId="77777777" w:rsidR="00621E2C" w:rsidRDefault="00621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val="en-US"/>
      </w:rPr>
      <w:drawing>
        <wp:anchor distT="0" distB="0" distL="114300" distR="114300" simplePos="0" relativeHeight="251661312"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lang w:val="en-US"/>
      </w:rPr>
      <w:drawing>
        <wp:anchor distT="0" distB="0" distL="114300" distR="114300" simplePos="0" relativeHeight="251662336"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FF"/>
    <w:rsid w:val="000019B4"/>
    <w:rsid w:val="00010933"/>
    <w:rsid w:val="00024058"/>
    <w:rsid w:val="000330A4"/>
    <w:rsid w:val="00037D15"/>
    <w:rsid w:val="000540B8"/>
    <w:rsid w:val="00095887"/>
    <w:rsid w:val="000C0E09"/>
    <w:rsid w:val="000E19AB"/>
    <w:rsid w:val="000F1458"/>
    <w:rsid w:val="00106203"/>
    <w:rsid w:val="0010748F"/>
    <w:rsid w:val="00117212"/>
    <w:rsid w:val="00125359"/>
    <w:rsid w:val="00131191"/>
    <w:rsid w:val="00135DF4"/>
    <w:rsid w:val="0013796A"/>
    <w:rsid w:val="001446D0"/>
    <w:rsid w:val="001506AA"/>
    <w:rsid w:val="00150A45"/>
    <w:rsid w:val="001571B3"/>
    <w:rsid w:val="001833C1"/>
    <w:rsid w:val="0019430F"/>
    <w:rsid w:val="001A641B"/>
    <w:rsid w:val="001B5202"/>
    <w:rsid w:val="001F4275"/>
    <w:rsid w:val="001F5BCA"/>
    <w:rsid w:val="002005E8"/>
    <w:rsid w:val="00204349"/>
    <w:rsid w:val="002315DE"/>
    <w:rsid w:val="00231A2B"/>
    <w:rsid w:val="00244621"/>
    <w:rsid w:val="002476C5"/>
    <w:rsid w:val="00272857"/>
    <w:rsid w:val="00273510"/>
    <w:rsid w:val="00280A0B"/>
    <w:rsid w:val="00287828"/>
    <w:rsid w:val="00292777"/>
    <w:rsid w:val="002933AF"/>
    <w:rsid w:val="0029667D"/>
    <w:rsid w:val="002B04D6"/>
    <w:rsid w:val="002B522A"/>
    <w:rsid w:val="002B5731"/>
    <w:rsid w:val="002C025D"/>
    <w:rsid w:val="002E21F2"/>
    <w:rsid w:val="0035288C"/>
    <w:rsid w:val="00352DFF"/>
    <w:rsid w:val="00366486"/>
    <w:rsid w:val="00366B93"/>
    <w:rsid w:val="00372D78"/>
    <w:rsid w:val="00374B97"/>
    <w:rsid w:val="00377C06"/>
    <w:rsid w:val="00397A12"/>
    <w:rsid w:val="003B4699"/>
    <w:rsid w:val="004214C8"/>
    <w:rsid w:val="004330AA"/>
    <w:rsid w:val="00451A4A"/>
    <w:rsid w:val="00472682"/>
    <w:rsid w:val="00476858"/>
    <w:rsid w:val="0048287F"/>
    <w:rsid w:val="00490ADD"/>
    <w:rsid w:val="004C05BB"/>
    <w:rsid w:val="004D16D8"/>
    <w:rsid w:val="004D79EB"/>
    <w:rsid w:val="004E0088"/>
    <w:rsid w:val="004F2190"/>
    <w:rsid w:val="00552F4F"/>
    <w:rsid w:val="00561D91"/>
    <w:rsid w:val="005620FA"/>
    <w:rsid w:val="0056475A"/>
    <w:rsid w:val="005848FF"/>
    <w:rsid w:val="00585BB5"/>
    <w:rsid w:val="00586E9D"/>
    <w:rsid w:val="00591F38"/>
    <w:rsid w:val="005945E6"/>
    <w:rsid w:val="005A6D7C"/>
    <w:rsid w:val="005B288C"/>
    <w:rsid w:val="005B54BD"/>
    <w:rsid w:val="005B68A5"/>
    <w:rsid w:val="005C1429"/>
    <w:rsid w:val="005D2009"/>
    <w:rsid w:val="005F2132"/>
    <w:rsid w:val="005F6C17"/>
    <w:rsid w:val="00600DE1"/>
    <w:rsid w:val="00613EFA"/>
    <w:rsid w:val="006208CE"/>
    <w:rsid w:val="00621E2C"/>
    <w:rsid w:val="00637227"/>
    <w:rsid w:val="00642613"/>
    <w:rsid w:val="0065596F"/>
    <w:rsid w:val="00656A45"/>
    <w:rsid w:val="006625A9"/>
    <w:rsid w:val="00695BFB"/>
    <w:rsid w:val="006A2E1E"/>
    <w:rsid w:val="006B60EB"/>
    <w:rsid w:val="006C404E"/>
    <w:rsid w:val="006D70C4"/>
    <w:rsid w:val="006E12BB"/>
    <w:rsid w:val="007243C1"/>
    <w:rsid w:val="00745AE0"/>
    <w:rsid w:val="00745EFF"/>
    <w:rsid w:val="0076145F"/>
    <w:rsid w:val="007A7076"/>
    <w:rsid w:val="007B46F3"/>
    <w:rsid w:val="007D6EDF"/>
    <w:rsid w:val="007D6FA1"/>
    <w:rsid w:val="007D70E4"/>
    <w:rsid w:val="007F72A5"/>
    <w:rsid w:val="00804A5D"/>
    <w:rsid w:val="00806D4B"/>
    <w:rsid w:val="008220D5"/>
    <w:rsid w:val="00823798"/>
    <w:rsid w:val="008345B4"/>
    <w:rsid w:val="008360B0"/>
    <w:rsid w:val="008403B1"/>
    <w:rsid w:val="00871D5F"/>
    <w:rsid w:val="008B4030"/>
    <w:rsid w:val="008B66E1"/>
    <w:rsid w:val="008C0983"/>
    <w:rsid w:val="008C1D63"/>
    <w:rsid w:val="008E3264"/>
    <w:rsid w:val="008E32D7"/>
    <w:rsid w:val="008E7D2E"/>
    <w:rsid w:val="009145BF"/>
    <w:rsid w:val="00922A76"/>
    <w:rsid w:val="00926AD2"/>
    <w:rsid w:val="00941D47"/>
    <w:rsid w:val="0096605D"/>
    <w:rsid w:val="00974778"/>
    <w:rsid w:val="00996B44"/>
    <w:rsid w:val="009A2796"/>
    <w:rsid w:val="009A6E06"/>
    <w:rsid w:val="009C32E0"/>
    <w:rsid w:val="009C5ED0"/>
    <w:rsid w:val="009D192C"/>
    <w:rsid w:val="009D4F64"/>
    <w:rsid w:val="009F2011"/>
    <w:rsid w:val="00A0204E"/>
    <w:rsid w:val="00A023D1"/>
    <w:rsid w:val="00A16C5A"/>
    <w:rsid w:val="00A440DD"/>
    <w:rsid w:val="00A5138B"/>
    <w:rsid w:val="00A67A6A"/>
    <w:rsid w:val="00A727B3"/>
    <w:rsid w:val="00A8364A"/>
    <w:rsid w:val="00A841B1"/>
    <w:rsid w:val="00A93BCF"/>
    <w:rsid w:val="00AA0D3A"/>
    <w:rsid w:val="00AD3595"/>
    <w:rsid w:val="00AE269D"/>
    <w:rsid w:val="00AF421C"/>
    <w:rsid w:val="00AF69E3"/>
    <w:rsid w:val="00AF7B99"/>
    <w:rsid w:val="00B01A04"/>
    <w:rsid w:val="00B02561"/>
    <w:rsid w:val="00B11320"/>
    <w:rsid w:val="00B259C7"/>
    <w:rsid w:val="00B2622D"/>
    <w:rsid w:val="00B36708"/>
    <w:rsid w:val="00B36C7B"/>
    <w:rsid w:val="00B54A2D"/>
    <w:rsid w:val="00B62567"/>
    <w:rsid w:val="00B65995"/>
    <w:rsid w:val="00B84D7C"/>
    <w:rsid w:val="00BA2EBA"/>
    <w:rsid w:val="00BC020F"/>
    <w:rsid w:val="00BF02D1"/>
    <w:rsid w:val="00C32A57"/>
    <w:rsid w:val="00C33B5A"/>
    <w:rsid w:val="00C372CD"/>
    <w:rsid w:val="00C37B34"/>
    <w:rsid w:val="00C431A3"/>
    <w:rsid w:val="00C47001"/>
    <w:rsid w:val="00C537CB"/>
    <w:rsid w:val="00C703FA"/>
    <w:rsid w:val="00C77D72"/>
    <w:rsid w:val="00C840DD"/>
    <w:rsid w:val="00CA3EC3"/>
    <w:rsid w:val="00CA6917"/>
    <w:rsid w:val="00CC253E"/>
    <w:rsid w:val="00CD7D01"/>
    <w:rsid w:val="00CE267D"/>
    <w:rsid w:val="00CF57E8"/>
    <w:rsid w:val="00D0498A"/>
    <w:rsid w:val="00D216E1"/>
    <w:rsid w:val="00D4627B"/>
    <w:rsid w:val="00D56189"/>
    <w:rsid w:val="00D641B5"/>
    <w:rsid w:val="00D6576E"/>
    <w:rsid w:val="00D838EA"/>
    <w:rsid w:val="00D915A5"/>
    <w:rsid w:val="00DA3365"/>
    <w:rsid w:val="00DA3A2E"/>
    <w:rsid w:val="00DB028F"/>
    <w:rsid w:val="00DB392E"/>
    <w:rsid w:val="00DD549D"/>
    <w:rsid w:val="00DE2D33"/>
    <w:rsid w:val="00DE2EC1"/>
    <w:rsid w:val="00DE6F55"/>
    <w:rsid w:val="00E21B8A"/>
    <w:rsid w:val="00E22D97"/>
    <w:rsid w:val="00E648E2"/>
    <w:rsid w:val="00EA6638"/>
    <w:rsid w:val="00EC0479"/>
    <w:rsid w:val="00EC341B"/>
    <w:rsid w:val="00EE1622"/>
    <w:rsid w:val="00EE287F"/>
    <w:rsid w:val="00EF15FE"/>
    <w:rsid w:val="00EF27FE"/>
    <w:rsid w:val="00F02971"/>
    <w:rsid w:val="00F11DFE"/>
    <w:rsid w:val="00F44558"/>
    <w:rsid w:val="00F76B81"/>
    <w:rsid w:val="00FB1E43"/>
    <w:rsid w:val="00FD7D74"/>
    <w:rsid w:val="00FE32B8"/>
    <w:rsid w:val="00FE7FB5"/>
    <w:rsid w:val="2A5A425B"/>
    <w:rsid w:val="2FA4DA9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A5D"/>
    <w:pPr>
      <w:spacing w:after="0"/>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rsid w:val="000540B8"/>
    <w:pPr>
      <w:keepNext/>
      <w:keepLines/>
      <w:spacing w:before="40"/>
      <w:outlineLvl w:val="3"/>
    </w:pPr>
    <w:rPr>
      <w:rFonts w:asciiTheme="majorHAnsi" w:eastAsiaTheme="majorEastAsia" w:hAnsiTheme="majorHAnsi" w:cstheme="majorBidi"/>
      <w:i/>
      <w:iCs/>
      <w:color w:val="3A3B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nhideWhenUsed/>
    <w:rsid w:val="00AF69E3"/>
    <w:pPr>
      <w:tabs>
        <w:tab w:val="center" w:pos="4703"/>
        <w:tab w:val="right" w:pos="9406"/>
      </w:tabs>
    </w:pPr>
  </w:style>
  <w:style w:type="character" w:customStyle="1" w:styleId="FooterChar">
    <w:name w:val="Footer Char"/>
    <w:basedOn w:val="DefaultParagraphFont"/>
    <w:link w:val="Footer"/>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uiPriority w:val="99"/>
    <w:semiHidden/>
    <w:unhideWhenUsed/>
    <w:rsid w:val="00DE6F55"/>
    <w:rPr>
      <w:sz w:val="16"/>
      <w:szCs w:val="16"/>
    </w:rPr>
  </w:style>
  <w:style w:type="paragraph" w:styleId="CommentText">
    <w:name w:val="annotation text"/>
    <w:basedOn w:val="Normal"/>
    <w:link w:val="CommentTextChar"/>
    <w:uiPriority w:val="99"/>
    <w:semiHidden/>
    <w:unhideWhenUsed/>
    <w:rsid w:val="00DE6F55"/>
  </w:style>
  <w:style w:type="character" w:customStyle="1" w:styleId="CommentTextChar">
    <w:name w:val="Comment Text Char"/>
    <w:basedOn w:val="DefaultParagraphFont"/>
    <w:link w:val="CommentText"/>
    <w:uiPriority w:val="99"/>
    <w:semiHidden/>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customStyle="1" w:styleId="UnresolvedMention1">
    <w:name w:val="Unresolved Mention1"/>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DB028F"/>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VolvoAddress">
    <w:name w:val="VolvoAddress"/>
    <w:basedOn w:val="Footer"/>
    <w:rsid w:val="00695BFB"/>
    <w:pPr>
      <w:tabs>
        <w:tab w:val="clear" w:pos="4703"/>
        <w:tab w:val="clear" w:pos="9406"/>
        <w:tab w:val="center" w:pos="4281"/>
        <w:tab w:val="right" w:pos="8562"/>
      </w:tabs>
      <w:spacing w:line="160" w:lineRule="atLeast"/>
    </w:pPr>
    <w:rPr>
      <w:rFonts w:ascii="VolvoSans" w:eastAsia="SimSun" w:hAnsi="VolvoSans"/>
      <w:noProof/>
      <w:sz w:val="14"/>
      <w:szCs w:val="24"/>
      <w:lang w:val="en-US"/>
    </w:rPr>
  </w:style>
  <w:style w:type="paragraph" w:customStyle="1" w:styleId="VolvoAddressBold">
    <w:name w:val="VolvoAddressBold"/>
    <w:basedOn w:val="VolvoAddress"/>
    <w:rsid w:val="00695BFB"/>
    <w:rPr>
      <w:b/>
    </w:rPr>
  </w:style>
  <w:style w:type="paragraph" w:customStyle="1" w:styleId="VolvoWebAdd">
    <w:name w:val="VolvoWebAdd"/>
    <w:basedOn w:val="VolvoAddress"/>
    <w:rsid w:val="00695BFB"/>
    <w:pPr>
      <w:spacing w:after="20"/>
    </w:pPr>
    <w:rPr>
      <w:rFonts w:ascii="Arial" w:hAnsi="Arial"/>
      <w:sz w:val="12"/>
    </w:rPr>
  </w:style>
  <w:style w:type="paragraph" w:styleId="Caption">
    <w:name w:val="caption"/>
    <w:basedOn w:val="Normal"/>
    <w:next w:val="Normal"/>
    <w:unhideWhenUsed/>
    <w:rsid w:val="00366486"/>
    <w:pPr>
      <w:spacing w:after="200"/>
    </w:pPr>
    <w:rPr>
      <w:i/>
      <w:iCs/>
      <w:color w:val="1D3342" w:themeColor="text2"/>
      <w:sz w:val="18"/>
      <w:szCs w:val="18"/>
    </w:rPr>
  </w:style>
  <w:style w:type="table" w:styleId="TableGrid">
    <w:name w:val="Table Grid"/>
    <w:basedOn w:val="TableNormal"/>
    <w:rsid w:val="003664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CE267D"/>
    <w:rPr>
      <w:color w:val="9999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9241">
      <w:bodyDiv w:val="1"/>
      <w:marLeft w:val="0"/>
      <w:marRight w:val="0"/>
      <w:marTop w:val="0"/>
      <w:marBottom w:val="0"/>
      <w:divBdr>
        <w:top w:val="none" w:sz="0" w:space="0" w:color="auto"/>
        <w:left w:val="none" w:sz="0" w:space="0" w:color="auto"/>
        <w:bottom w:val="none" w:sz="0" w:space="0" w:color="auto"/>
        <w:right w:val="none" w:sz="0" w:space="0" w:color="auto"/>
      </w:divBdr>
    </w:div>
    <w:div w:id="485703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ce.com/asia/en-as/services/volvo-services/uptime-services/volvo-active-care/" TargetMode="External"/><Relationship Id="rId18" Type="http://schemas.openxmlformats.org/officeDocument/2006/relationships/hyperlink" Target="https://www.volvoce.com/asia/en-as/services/volvo-services/fuel-efficiency-services/caretrack-oper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olvoce.com/asia/en-as/products/excavators/ec750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olvoce.com/asia/en-as/products/excavators/ec480d/"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volvoce.com/as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ce.com/asia/en-as/products/articulated-haulers/a40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3EFEB2-8356-46A9-BFE0-9D2A5E306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3.xml><?xml version="1.0" encoding="utf-8"?>
<ds:datastoreItem xmlns:ds="http://schemas.openxmlformats.org/officeDocument/2006/customXml" ds:itemID="{CD3D074F-6CF0-450A-AB99-0E33B95734E2}">
  <ds:schemaRefs>
    <ds:schemaRef ds:uri="http://schemas.openxmlformats.org/officeDocument/2006/bibliography"/>
  </ds:schemaRefs>
</ds:datastoreItem>
</file>

<file path=customXml/itemProps4.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0</TotalTime>
  <Pages>3</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2</cp:revision>
  <dcterms:created xsi:type="dcterms:W3CDTF">2021-09-28T18:12:00Z</dcterms:created>
  <dcterms:modified xsi:type="dcterms:W3CDTF">2022-02-17T08:02:00Z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0x010100FC7F31E31E0D2945AFAA4D53407E8DB2</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ies>
</file>