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3F5489" w:rsidR="006C1DF6" w:rsidP="000F2A95" w:rsidRDefault="006C1DF6" w14:paraId="3A2EBD8E" w14:textId="3862845C">
      <w:pPr>
        <w:pStyle w:val="Press"/>
        <w:jc w:val="both"/>
        <w:rPr>
          <w:lang w:val="pt-PT"/>
        </w:rPr>
      </w:pPr>
      <w:r w:rsidRPr="003F5489">
        <w:rPr>
          <w:lang w:val="pt-PT"/>
        </w:rPr>
        <w:t xml:space="preserve">P R E </w:t>
      </w:r>
      <w:r w:rsidRPr="003F5489" w:rsidR="00CA1AD7">
        <w:rPr>
          <w:lang w:val="pt-PT"/>
        </w:rPr>
        <w:t>S</w:t>
      </w:r>
      <w:r w:rsidRPr="003F5489" w:rsidR="00D27F08">
        <w:rPr>
          <w:lang w:val="pt-PT"/>
        </w:rPr>
        <w:t xml:space="preserve"> </w:t>
      </w:r>
      <w:proofErr w:type="spellStart"/>
      <w:r w:rsidRPr="003F5489" w:rsidR="00CA1AD7">
        <w:rPr>
          <w:lang w:val="pt-PT"/>
        </w:rPr>
        <w:t>S</w:t>
      </w:r>
      <w:proofErr w:type="spellEnd"/>
      <w:r w:rsidRPr="003F5489" w:rsidR="00CA1AD7">
        <w:rPr>
          <w:lang w:val="pt-PT"/>
        </w:rPr>
        <w:t xml:space="preserve"> </w:t>
      </w:r>
      <w:r w:rsidRPr="003F5489">
        <w:rPr>
          <w:lang w:val="pt-PT"/>
        </w:rPr>
        <w:t>R E L E A S E</w:t>
      </w:r>
      <w:r w:rsidRPr="003F5489">
        <w:rPr>
          <w:lang w:val="pt-PT"/>
        </w:rPr>
        <w:tab/>
      </w:r>
      <w:r w:rsidRPr="003F5489">
        <w:rPr>
          <w:lang w:val="pt-PT"/>
        </w:rPr>
        <w:tab/>
      </w:r>
    </w:p>
    <w:p w:rsidR="00F5251B" w:rsidP="00F5251B" w:rsidRDefault="6CC1CA0F" w14:paraId="3AEEDA9B" w14:textId="23E6EC0E">
      <w:pPr>
        <w:pStyle w:val="Heading1"/>
        <w:spacing w:before="0" w:line="264" w:lineRule="auto"/>
        <w:jc w:val="both"/>
        <w:rPr>
          <w:rFonts w:ascii="Volvo Novum 3.1" w:hAnsi="Volvo Novum 3.1"/>
          <w:b/>
          <w:bCs/>
        </w:rPr>
      </w:pPr>
      <w:r w:rsidRPr="7A306D21">
        <w:rPr>
          <w:rFonts w:ascii="Volvo Novum 3.1" w:hAnsi="Volvo Novum 3.1"/>
          <w:b/>
          <w:bCs/>
        </w:rPr>
        <w:t xml:space="preserve">Volvo </w:t>
      </w:r>
      <w:r w:rsidRPr="7A306D21" w:rsidR="5C702115">
        <w:rPr>
          <w:rFonts w:ascii="Volvo Novum 3.1" w:hAnsi="Volvo Novum 3.1"/>
          <w:b/>
          <w:bCs/>
        </w:rPr>
        <w:t xml:space="preserve">CE </w:t>
      </w:r>
      <w:r w:rsidRPr="7A306D21" w:rsidR="34432BE2">
        <w:rPr>
          <w:rFonts w:ascii="Volvo Novum 3.1" w:hAnsi="Volvo Novum 3.1"/>
          <w:b/>
          <w:bCs/>
        </w:rPr>
        <w:t>power</w:t>
      </w:r>
      <w:r w:rsidRPr="7A306D21" w:rsidR="2A435667">
        <w:rPr>
          <w:rFonts w:ascii="Volvo Novum 3.1" w:hAnsi="Volvo Novum 3.1"/>
          <w:b/>
          <w:bCs/>
        </w:rPr>
        <w:t>s</w:t>
      </w:r>
      <w:r w:rsidRPr="7A306D21" w:rsidR="5C702115">
        <w:rPr>
          <w:rFonts w:ascii="Volvo Novum 3.1" w:hAnsi="Volvo Novum 3.1"/>
          <w:b/>
          <w:bCs/>
        </w:rPr>
        <w:t xml:space="preserve"> </w:t>
      </w:r>
      <w:r w:rsidRPr="7A306D21" w:rsidR="4190984C">
        <w:rPr>
          <w:rFonts w:ascii="Volvo Novum 3.1" w:hAnsi="Volvo Novum 3.1"/>
          <w:b/>
          <w:bCs/>
        </w:rPr>
        <w:t xml:space="preserve">world’s </w:t>
      </w:r>
      <w:r w:rsidRPr="7A306D21" w:rsidR="5C702115">
        <w:rPr>
          <w:rFonts w:ascii="Volvo Novum 3.1" w:hAnsi="Volvo Novum 3.1"/>
          <w:b/>
          <w:bCs/>
        </w:rPr>
        <w:t xml:space="preserve">first </w:t>
      </w:r>
      <w:r w:rsidRPr="7A306D21" w:rsidR="334D2C41">
        <w:rPr>
          <w:rFonts w:ascii="Volvo Novum 3.1" w:hAnsi="Volvo Novum 3.1"/>
          <w:b/>
          <w:bCs/>
        </w:rPr>
        <w:t>all-electric</w:t>
      </w:r>
      <w:r w:rsidRPr="7A306D21" w:rsidR="4A6451A8">
        <w:rPr>
          <w:rFonts w:ascii="Volvo Novum 3.1" w:hAnsi="Volvo Novum 3.1"/>
          <w:b/>
          <w:bCs/>
        </w:rPr>
        <w:t xml:space="preserve"> deconstruction </w:t>
      </w:r>
      <w:r w:rsidRPr="7A306D21" w:rsidR="6714A687">
        <w:rPr>
          <w:rFonts w:ascii="Volvo Novum 3.1" w:hAnsi="Volvo Novum 3.1"/>
          <w:b/>
          <w:bCs/>
        </w:rPr>
        <w:t xml:space="preserve">at Siemens </w:t>
      </w:r>
      <w:r w:rsidRPr="7A306D21" w:rsidR="4A6451A8">
        <w:rPr>
          <w:rFonts w:ascii="Volvo Novum 3.1" w:hAnsi="Volvo Novum 3.1"/>
          <w:b/>
          <w:bCs/>
        </w:rPr>
        <w:t>site</w:t>
      </w:r>
      <w:r w:rsidRPr="7A306D21" w:rsidR="2A17E0E2">
        <w:rPr>
          <w:rFonts w:ascii="Volvo Novum 3.1" w:hAnsi="Volvo Novum 3.1"/>
          <w:b/>
          <w:bCs/>
        </w:rPr>
        <w:t xml:space="preserve"> </w:t>
      </w:r>
    </w:p>
    <w:p w:rsidR="00D516D3" w:rsidP="00DE6D69" w:rsidRDefault="44C1ADD5" w14:paraId="5DAFA6F5" w14:textId="449F7948">
      <w:pPr>
        <w:jc w:val="both"/>
        <w:rPr>
          <w:rFonts w:ascii="Volvo Novum 3.1" w:hAnsi="Volvo Novum 3.1" w:cs="Arial"/>
          <w:b/>
          <w:bCs/>
          <w:sz w:val="19"/>
          <w:szCs w:val="19"/>
        </w:rPr>
      </w:pPr>
      <w:r w:rsidRPr="7A306D21">
        <w:rPr>
          <w:rFonts w:ascii="Volvo Novum 3.1" w:hAnsi="Volvo Novum 3.1" w:cs="Arial"/>
          <w:b/>
          <w:bCs/>
          <w:sz w:val="19"/>
          <w:szCs w:val="19"/>
        </w:rPr>
        <w:t xml:space="preserve">A </w:t>
      </w:r>
      <w:r w:rsidRPr="7A306D21" w:rsidR="4E69BFD3">
        <w:rPr>
          <w:rFonts w:ascii="Volvo Novum 3.1" w:hAnsi="Volvo Novum 3.1" w:cs="Arial"/>
          <w:b/>
          <w:bCs/>
          <w:sz w:val="19"/>
          <w:szCs w:val="19"/>
        </w:rPr>
        <w:t>fleet</w:t>
      </w:r>
      <w:r w:rsidRPr="7A306D21">
        <w:rPr>
          <w:rFonts w:ascii="Volvo Novum 3.1" w:hAnsi="Volvo Novum 3.1" w:cs="Arial"/>
          <w:b/>
          <w:bCs/>
          <w:sz w:val="19"/>
          <w:szCs w:val="19"/>
        </w:rPr>
        <w:t xml:space="preserve"> </w:t>
      </w:r>
      <w:r w:rsidRPr="7A306D21" w:rsidR="7A429E11">
        <w:rPr>
          <w:rFonts w:ascii="Volvo Novum 3.1" w:hAnsi="Volvo Novum 3.1" w:cs="Arial"/>
          <w:b/>
          <w:bCs/>
          <w:sz w:val="19"/>
          <w:szCs w:val="19"/>
        </w:rPr>
        <w:t>of all-electric construction machines</w:t>
      </w:r>
      <w:r w:rsidRPr="7A306D21" w:rsidR="18F893C8">
        <w:rPr>
          <w:rFonts w:ascii="Volvo Novum 3.1" w:hAnsi="Volvo Novum 3.1" w:cs="Arial"/>
          <w:b/>
          <w:bCs/>
          <w:sz w:val="19"/>
          <w:szCs w:val="19"/>
        </w:rPr>
        <w:t xml:space="preserve"> </w:t>
      </w:r>
      <w:r w:rsidRPr="7A306D21">
        <w:rPr>
          <w:rFonts w:ascii="Volvo Novum 3.1" w:hAnsi="Volvo Novum 3.1" w:cs="Arial"/>
          <w:b/>
          <w:bCs/>
          <w:sz w:val="19"/>
          <w:szCs w:val="19"/>
        </w:rPr>
        <w:t xml:space="preserve">from Volvo Construction </w:t>
      </w:r>
      <w:r w:rsidRPr="7A306D21" w:rsidR="452324C0">
        <w:rPr>
          <w:rFonts w:ascii="Volvo Novum 3.1" w:hAnsi="Volvo Novum 3.1" w:cs="Arial"/>
          <w:b/>
          <w:bCs/>
          <w:sz w:val="19"/>
          <w:szCs w:val="19"/>
        </w:rPr>
        <w:t>Equipment</w:t>
      </w:r>
      <w:r w:rsidRPr="7A306D21">
        <w:rPr>
          <w:rFonts w:ascii="Volvo Novum 3.1" w:hAnsi="Volvo Novum 3.1" w:cs="Arial"/>
          <w:b/>
          <w:bCs/>
          <w:sz w:val="19"/>
          <w:szCs w:val="19"/>
        </w:rPr>
        <w:t xml:space="preserve"> (Volvo CE) </w:t>
      </w:r>
      <w:r w:rsidRPr="7A306D21" w:rsidR="7F39A5EE">
        <w:rPr>
          <w:rFonts w:ascii="Volvo Novum 3.1" w:hAnsi="Volvo Novum 3.1" w:cs="Arial"/>
          <w:b/>
          <w:bCs/>
          <w:sz w:val="19"/>
          <w:szCs w:val="19"/>
        </w:rPr>
        <w:t>and Volvo Trucks</w:t>
      </w:r>
      <w:r w:rsidRPr="7A306D21">
        <w:rPr>
          <w:rFonts w:ascii="Volvo Novum 3.1" w:hAnsi="Volvo Novum 3.1" w:cs="Arial"/>
          <w:b/>
          <w:bCs/>
          <w:sz w:val="19"/>
          <w:szCs w:val="19"/>
        </w:rPr>
        <w:t xml:space="preserve"> </w:t>
      </w:r>
      <w:r w:rsidRPr="7A306D21" w:rsidR="78D0834E">
        <w:rPr>
          <w:rFonts w:ascii="Volvo Novum 3.1" w:hAnsi="Volvo Novum 3.1" w:cs="Arial"/>
          <w:b/>
          <w:bCs/>
          <w:sz w:val="19"/>
          <w:szCs w:val="19"/>
        </w:rPr>
        <w:t xml:space="preserve">has </w:t>
      </w:r>
      <w:r w:rsidRPr="7A306D21" w:rsidR="24EF50F7">
        <w:rPr>
          <w:rFonts w:ascii="Volvo Novum 3.1" w:hAnsi="Volvo Novum 3.1" w:cs="Arial"/>
          <w:b/>
          <w:bCs/>
          <w:sz w:val="19"/>
          <w:szCs w:val="19"/>
        </w:rPr>
        <w:t xml:space="preserve">been </w:t>
      </w:r>
      <w:r w:rsidRPr="7A306D21" w:rsidR="78D0834E">
        <w:rPr>
          <w:rFonts w:ascii="Volvo Novum 3.1" w:hAnsi="Volvo Novum 3.1" w:cs="Arial"/>
          <w:b/>
          <w:bCs/>
          <w:sz w:val="19"/>
          <w:szCs w:val="19"/>
        </w:rPr>
        <w:t>power</w:t>
      </w:r>
      <w:r w:rsidRPr="7A306D21" w:rsidR="2D04FDEC">
        <w:rPr>
          <w:rFonts w:ascii="Volvo Novum 3.1" w:hAnsi="Volvo Novum 3.1" w:cs="Arial"/>
          <w:b/>
          <w:bCs/>
          <w:sz w:val="19"/>
          <w:szCs w:val="19"/>
        </w:rPr>
        <w:t>ing</w:t>
      </w:r>
      <w:r w:rsidRPr="7A306D21" w:rsidR="78D0834E">
        <w:rPr>
          <w:rFonts w:ascii="Volvo Novum 3.1" w:hAnsi="Volvo Novum 3.1" w:cs="Arial"/>
          <w:b/>
          <w:bCs/>
          <w:sz w:val="19"/>
          <w:szCs w:val="19"/>
        </w:rPr>
        <w:t xml:space="preserve"> operations at</w:t>
      </w:r>
      <w:r w:rsidRPr="7A306D21">
        <w:rPr>
          <w:rFonts w:ascii="Volvo Novum 3.1" w:hAnsi="Volvo Novum 3.1" w:cs="Arial"/>
          <w:b/>
          <w:bCs/>
          <w:sz w:val="19"/>
          <w:szCs w:val="19"/>
        </w:rPr>
        <w:t xml:space="preserve"> the world’s first zero-emission deconstruction </w:t>
      </w:r>
      <w:r w:rsidRPr="7A306D21" w:rsidR="5182C2FA">
        <w:rPr>
          <w:rFonts w:ascii="Volvo Novum 3.1" w:hAnsi="Volvo Novum 3.1" w:cs="Arial"/>
          <w:b/>
          <w:bCs/>
          <w:sz w:val="19"/>
          <w:szCs w:val="19"/>
        </w:rPr>
        <w:t>project</w:t>
      </w:r>
      <w:r w:rsidRPr="7A306D21" w:rsidR="7D2DB943">
        <w:rPr>
          <w:rFonts w:ascii="Volvo Novum 3.1" w:hAnsi="Volvo Novum 3.1" w:cs="Arial"/>
          <w:b/>
          <w:bCs/>
          <w:sz w:val="19"/>
          <w:szCs w:val="19"/>
        </w:rPr>
        <w:t xml:space="preserve"> at Siemens Technology Campus</w:t>
      </w:r>
      <w:r w:rsidRPr="7A306D21">
        <w:rPr>
          <w:rFonts w:ascii="Volvo Novum 3.1" w:hAnsi="Volvo Novum 3.1" w:cs="Arial"/>
          <w:b/>
          <w:bCs/>
          <w:sz w:val="19"/>
          <w:szCs w:val="19"/>
        </w:rPr>
        <w:t xml:space="preserve"> </w:t>
      </w:r>
      <w:r w:rsidRPr="7A306D21" w:rsidR="0946991C">
        <w:rPr>
          <w:rFonts w:ascii="Volvo Novum 3.1" w:hAnsi="Volvo Novum 3.1" w:cs="Arial"/>
          <w:b/>
          <w:bCs/>
          <w:sz w:val="19"/>
          <w:szCs w:val="19"/>
        </w:rPr>
        <w:t>in</w:t>
      </w:r>
      <w:r w:rsidRPr="7A306D21">
        <w:rPr>
          <w:rFonts w:ascii="Volvo Novum 3.1" w:hAnsi="Volvo Novum 3.1" w:cs="Arial"/>
          <w:b/>
          <w:bCs/>
          <w:sz w:val="19"/>
          <w:szCs w:val="19"/>
        </w:rPr>
        <w:t xml:space="preserve"> </w:t>
      </w:r>
      <w:r w:rsidRPr="7A306D21" w:rsidR="79C8FA38">
        <w:rPr>
          <w:rFonts w:ascii="Volvo Novum 3.1" w:hAnsi="Volvo Novum 3.1" w:cs="Arial"/>
          <w:b/>
          <w:bCs/>
          <w:sz w:val="19"/>
          <w:szCs w:val="19"/>
        </w:rPr>
        <w:t xml:space="preserve">Erlangen, </w:t>
      </w:r>
      <w:r w:rsidRPr="7A306D21">
        <w:rPr>
          <w:rFonts w:ascii="Volvo Novum 3.1" w:hAnsi="Volvo Novum 3.1" w:cs="Arial"/>
          <w:b/>
          <w:bCs/>
          <w:sz w:val="19"/>
          <w:szCs w:val="19"/>
        </w:rPr>
        <w:t xml:space="preserve">Germany </w:t>
      </w:r>
      <w:r w:rsidRPr="7A306D21" w:rsidR="673767C9">
        <w:rPr>
          <w:rFonts w:ascii="Volvo Novum 3.1" w:hAnsi="Volvo Novum 3.1" w:cs="Arial"/>
          <w:b/>
          <w:bCs/>
          <w:sz w:val="19"/>
          <w:szCs w:val="19"/>
        </w:rPr>
        <w:t>–</w:t>
      </w:r>
      <w:r w:rsidRPr="7A306D21">
        <w:rPr>
          <w:rFonts w:ascii="Volvo Novum 3.1" w:hAnsi="Volvo Novum 3.1" w:cs="Arial"/>
          <w:b/>
          <w:bCs/>
          <w:sz w:val="19"/>
          <w:szCs w:val="19"/>
        </w:rPr>
        <w:t xml:space="preserve"> </w:t>
      </w:r>
      <w:r w:rsidRPr="7A306D21" w:rsidR="673767C9">
        <w:rPr>
          <w:rFonts w:ascii="Volvo Novum 3.1" w:hAnsi="Volvo Novum 3.1" w:cs="Arial"/>
          <w:b/>
          <w:bCs/>
          <w:sz w:val="19"/>
          <w:szCs w:val="19"/>
        </w:rPr>
        <w:t xml:space="preserve">setting a powerful new precedent for the future of sustainable construction. </w:t>
      </w:r>
    </w:p>
    <w:p w:rsidR="7A306D21" w:rsidP="7A306D21" w:rsidRDefault="7A306D21" w14:paraId="38AF4F10" w14:textId="4203EF03">
      <w:pPr>
        <w:jc w:val="both"/>
        <w:rPr>
          <w:rFonts w:ascii="Volvo Novum 3.1" w:hAnsi="Volvo Novum 3.1" w:cs="Arial"/>
          <w:b/>
          <w:bCs/>
          <w:sz w:val="19"/>
          <w:szCs w:val="19"/>
        </w:rPr>
      </w:pPr>
    </w:p>
    <w:p w:rsidR="57EC317C" w:rsidP="00EA4A65" w:rsidRDefault="57EC317C" w14:paraId="6367C6E4" w14:textId="6B24F629">
      <w:pPr>
        <w:jc w:val="both"/>
      </w:pPr>
      <w:r>
        <w:rPr>
          <w:noProof/>
        </w:rPr>
        <w:drawing>
          <wp:inline distT="0" distB="0" distL="0" distR="0" wp14:anchorId="00176581" wp14:editId="0070AAE2">
            <wp:extent cx="5753100" cy="3257550"/>
            <wp:effectExtent l="0" t="0" r="0" b="0"/>
            <wp:docPr id="6332133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1337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3100" cy="3257550"/>
                    </a:xfrm>
                    <a:prstGeom prst="rect">
                      <a:avLst/>
                    </a:prstGeom>
                  </pic:spPr>
                </pic:pic>
              </a:graphicData>
            </a:graphic>
          </wp:inline>
        </w:drawing>
      </w:r>
    </w:p>
    <w:p w:rsidR="00DB2F75" w:rsidP="00DE6D69" w:rsidRDefault="00DB2F75" w14:paraId="528F7C7C" w14:textId="77777777">
      <w:pPr>
        <w:jc w:val="both"/>
        <w:rPr>
          <w:rFonts w:ascii="Volvo Novum 3.1" w:hAnsi="Volvo Novum 3.1" w:cs="Arial"/>
          <w:b/>
          <w:bCs/>
          <w:sz w:val="19"/>
          <w:szCs w:val="19"/>
        </w:rPr>
      </w:pPr>
    </w:p>
    <w:p w:rsidRPr="00EA4A65" w:rsidR="00964CD0" w:rsidP="00DE6D69" w:rsidRDefault="004C426A" w14:paraId="3CD8E5CF" w14:textId="6A927302">
      <w:pPr>
        <w:jc w:val="both"/>
        <w:rPr>
          <w:rFonts w:ascii="Volvo Novum 3.1" w:hAnsi="Volvo Novum 3.1"/>
          <w:sz w:val="19"/>
          <w:szCs w:val="19"/>
        </w:rPr>
      </w:pPr>
      <w:r w:rsidRPr="00EA4A65">
        <w:rPr>
          <w:rFonts w:ascii="Volvo Novum 3.1" w:hAnsi="Volvo Novum 3.1"/>
          <w:sz w:val="19"/>
          <w:szCs w:val="19"/>
        </w:rPr>
        <w:t xml:space="preserve">In a bold demonstration of </w:t>
      </w:r>
      <w:r w:rsidRPr="00EA4A65" w:rsidR="00D855C1">
        <w:rPr>
          <w:rFonts w:ascii="Volvo Novum 3.1" w:hAnsi="Volvo Novum 3.1"/>
          <w:sz w:val="19"/>
          <w:szCs w:val="19"/>
        </w:rPr>
        <w:t>sustainable power</w:t>
      </w:r>
      <w:r w:rsidRPr="00EA4A65">
        <w:rPr>
          <w:rFonts w:ascii="Volvo Novum 3.1" w:hAnsi="Volvo Novum 3.1"/>
          <w:sz w:val="19"/>
          <w:szCs w:val="19"/>
        </w:rPr>
        <w:t>,</w:t>
      </w:r>
      <w:r w:rsidRPr="00EA4A65" w:rsidR="003C26DC">
        <w:rPr>
          <w:rFonts w:ascii="Volvo Novum 3.1" w:hAnsi="Volvo Novum 3.1"/>
          <w:sz w:val="19"/>
          <w:szCs w:val="19"/>
        </w:rPr>
        <w:t xml:space="preserve"> Volvo CE deployed</w:t>
      </w:r>
      <w:r w:rsidRPr="00EA4A65">
        <w:rPr>
          <w:rFonts w:ascii="Volvo Novum 3.1" w:hAnsi="Volvo Novum 3.1"/>
          <w:sz w:val="19"/>
          <w:szCs w:val="19"/>
        </w:rPr>
        <w:t xml:space="preserve"> fi</w:t>
      </w:r>
      <w:r w:rsidRPr="00EA4A65" w:rsidR="00D430AB">
        <w:rPr>
          <w:rFonts w:ascii="Volvo Novum 3.1" w:hAnsi="Volvo Novum 3.1"/>
          <w:sz w:val="19"/>
          <w:szCs w:val="19"/>
        </w:rPr>
        <w:t>ve</w:t>
      </w:r>
      <w:r w:rsidRPr="00EA4A65" w:rsidR="00C40F97">
        <w:rPr>
          <w:rFonts w:ascii="Volvo Novum 3.1" w:hAnsi="Volvo Novum 3.1"/>
          <w:sz w:val="19"/>
          <w:szCs w:val="19"/>
        </w:rPr>
        <w:t xml:space="preserve"> electric machines</w:t>
      </w:r>
      <w:r w:rsidRPr="00EA4A65" w:rsidR="00442437">
        <w:rPr>
          <w:rFonts w:ascii="Volvo Novum 3.1" w:hAnsi="Volvo Novum 3.1"/>
          <w:sz w:val="19"/>
          <w:szCs w:val="19"/>
        </w:rPr>
        <w:t xml:space="preserve"> </w:t>
      </w:r>
      <w:r w:rsidRPr="00EA4A65" w:rsidR="003F6AD1">
        <w:rPr>
          <w:rFonts w:ascii="Volvo Novum 3.1" w:hAnsi="Volvo Novum 3.1"/>
          <w:sz w:val="19"/>
          <w:szCs w:val="19"/>
        </w:rPr>
        <w:t>- including</w:t>
      </w:r>
      <w:r w:rsidRPr="00EA4A65" w:rsidR="003C26DC">
        <w:rPr>
          <w:rFonts w:ascii="Volvo Novum 3.1" w:hAnsi="Volvo Novum 3.1"/>
          <w:sz w:val="19"/>
          <w:szCs w:val="19"/>
        </w:rPr>
        <w:t xml:space="preserve"> compact</w:t>
      </w:r>
      <w:r w:rsidRPr="00EA4A65" w:rsidR="00167927">
        <w:rPr>
          <w:rFonts w:ascii="Volvo Novum 3.1" w:hAnsi="Volvo Novum 3.1"/>
          <w:sz w:val="19"/>
          <w:szCs w:val="19"/>
        </w:rPr>
        <w:t>, mid-size</w:t>
      </w:r>
      <w:r w:rsidRPr="00EA4A65" w:rsidR="003C26DC">
        <w:rPr>
          <w:rFonts w:ascii="Volvo Novum 3.1" w:hAnsi="Volvo Novum 3.1"/>
          <w:sz w:val="19"/>
          <w:szCs w:val="19"/>
        </w:rPr>
        <w:t xml:space="preserve"> and grid-connected models </w:t>
      </w:r>
      <w:r w:rsidRPr="00EA4A65" w:rsidR="00442437">
        <w:rPr>
          <w:rFonts w:ascii="Volvo Novum 3.1" w:hAnsi="Volvo Novum 3.1"/>
          <w:sz w:val="19"/>
          <w:szCs w:val="19"/>
        </w:rPr>
        <w:t>- to</w:t>
      </w:r>
      <w:r w:rsidRPr="00EA4A65" w:rsidR="005E6380">
        <w:rPr>
          <w:rFonts w:ascii="Volvo Novum 3.1" w:hAnsi="Volvo Novum 3.1"/>
          <w:sz w:val="19"/>
          <w:szCs w:val="19"/>
        </w:rPr>
        <w:t xml:space="preserve"> deliver high-performance demolition for Siemens</w:t>
      </w:r>
      <w:r w:rsidRPr="00EA4A65" w:rsidR="009A0621">
        <w:rPr>
          <w:rFonts w:ascii="Volvo Novum 3.1" w:hAnsi="Volvo Novum 3.1"/>
          <w:sz w:val="19"/>
          <w:szCs w:val="19"/>
        </w:rPr>
        <w:t xml:space="preserve">’ </w:t>
      </w:r>
      <w:r w:rsidRPr="00EA4A65" w:rsidR="00CE24EC">
        <w:rPr>
          <w:rFonts w:ascii="Volvo Novum 3.1" w:hAnsi="Volvo Novum 3.1"/>
          <w:sz w:val="19"/>
          <w:szCs w:val="19"/>
        </w:rPr>
        <w:t>€</w:t>
      </w:r>
      <w:r w:rsidRPr="00EA4A65" w:rsidR="00F24227">
        <w:rPr>
          <w:rFonts w:ascii="Volvo Novum 3.1" w:hAnsi="Volvo Novum 3.1"/>
          <w:sz w:val="19"/>
          <w:szCs w:val="19"/>
        </w:rPr>
        <w:t xml:space="preserve">500 million </w:t>
      </w:r>
      <w:r w:rsidRPr="00EA4A65" w:rsidR="00430CB8">
        <w:rPr>
          <w:rFonts w:ascii="Volvo Novum 3.1" w:hAnsi="Volvo Novum 3.1"/>
          <w:sz w:val="19"/>
          <w:szCs w:val="19"/>
        </w:rPr>
        <w:t>Technology Campus development</w:t>
      </w:r>
      <w:r w:rsidRPr="00EA4A65" w:rsidR="00CE24EC">
        <w:rPr>
          <w:rFonts w:ascii="Volvo Novum 3.1" w:hAnsi="Volvo Novum 3.1"/>
          <w:sz w:val="19"/>
          <w:szCs w:val="19"/>
        </w:rPr>
        <w:t xml:space="preserve">. </w:t>
      </w:r>
      <w:r w:rsidRPr="00EA4A65" w:rsidR="003F6AD1">
        <w:rPr>
          <w:rFonts w:ascii="Volvo Novum 3.1" w:hAnsi="Volvo Novum 3.1"/>
          <w:sz w:val="19"/>
          <w:szCs w:val="19"/>
        </w:rPr>
        <w:t>The machines handled everything from selective gutting to concrete crushing and materials transport, supported throughout by electric trucks from Volvo Trucks.</w:t>
      </w:r>
    </w:p>
    <w:p w:rsidRPr="00EA4A65" w:rsidR="008822C2" w:rsidP="00DE6D69" w:rsidRDefault="008822C2" w14:paraId="66BFAFF4" w14:textId="77777777">
      <w:pPr>
        <w:jc w:val="both"/>
        <w:rPr>
          <w:rFonts w:ascii="Volvo Novum 3.1" w:hAnsi="Volvo Novum 3.1"/>
          <w:sz w:val="19"/>
          <w:szCs w:val="19"/>
        </w:rPr>
      </w:pPr>
    </w:p>
    <w:p w:rsidRPr="00EA4A65" w:rsidR="00C92338" w:rsidP="00DE6D69" w:rsidRDefault="191C8667" w14:paraId="677202F6" w14:textId="039345BD">
      <w:pPr>
        <w:jc w:val="both"/>
        <w:rPr>
          <w:rFonts w:ascii="Volvo Novum 3.1" w:hAnsi="Volvo Novum 3.1"/>
          <w:sz w:val="19"/>
          <w:szCs w:val="19"/>
        </w:rPr>
      </w:pPr>
      <w:r w:rsidRPr="00EA4A65">
        <w:rPr>
          <w:rFonts w:ascii="Volvo Novum 3.1" w:hAnsi="Volvo Novum 3.1"/>
          <w:sz w:val="19"/>
          <w:szCs w:val="19"/>
        </w:rPr>
        <w:t xml:space="preserve">The project marks the first full-scale electric deconstruction of its kind, proving that emission-free </w:t>
      </w:r>
      <w:r w:rsidRPr="00EA4A65" w:rsidR="777245BA">
        <w:rPr>
          <w:rFonts w:ascii="Volvo Novum 3.1" w:hAnsi="Volvo Novum 3.1"/>
          <w:sz w:val="19"/>
          <w:szCs w:val="19"/>
        </w:rPr>
        <w:t>de</w:t>
      </w:r>
      <w:r w:rsidRPr="00EA4A65" w:rsidR="747EF73C">
        <w:rPr>
          <w:rFonts w:ascii="Volvo Novum 3.1" w:hAnsi="Volvo Novum 3.1"/>
          <w:sz w:val="19"/>
          <w:szCs w:val="19"/>
        </w:rPr>
        <w:t>construction is achievable today with the right technology, partners</w:t>
      </w:r>
      <w:r w:rsidRPr="00EA4A65" w:rsidR="266A76B9">
        <w:rPr>
          <w:rFonts w:ascii="Volvo Novum 3.1" w:hAnsi="Volvo Novum 3.1"/>
          <w:sz w:val="19"/>
          <w:szCs w:val="19"/>
        </w:rPr>
        <w:t>,</w:t>
      </w:r>
      <w:r w:rsidRPr="00EA4A65" w:rsidR="747EF73C">
        <w:rPr>
          <w:rFonts w:ascii="Volvo Novum 3.1" w:hAnsi="Volvo Novum 3.1"/>
          <w:sz w:val="19"/>
          <w:szCs w:val="19"/>
        </w:rPr>
        <w:t xml:space="preserve"> and ambition.</w:t>
      </w:r>
    </w:p>
    <w:p w:rsidRPr="00EA4A65" w:rsidR="008822C2" w:rsidP="00DE6D69" w:rsidRDefault="008822C2" w14:paraId="148A9D76" w14:textId="77777777">
      <w:pPr>
        <w:jc w:val="both"/>
        <w:rPr>
          <w:rFonts w:ascii="Volvo Novum 3.1" w:hAnsi="Volvo Novum 3.1"/>
          <w:sz w:val="19"/>
          <w:szCs w:val="19"/>
        </w:rPr>
      </w:pPr>
    </w:p>
    <w:p w:rsidRPr="00EA4A65" w:rsidR="4C5D6791" w:rsidP="7A306D21" w:rsidRDefault="4C5D6791" w14:paraId="1B4114C2" w14:textId="57663FE4">
      <w:pPr>
        <w:jc w:val="both"/>
        <w:rPr>
          <w:rFonts w:ascii="Volvo Novum 3.1" w:hAnsi="Volvo Novum 3.1" w:eastAsia="Volvo Novum 3.1" w:cs="Volvo Novum 3.1"/>
          <w:sz w:val="19"/>
          <w:szCs w:val="19"/>
        </w:rPr>
      </w:pPr>
      <w:r w:rsidRPr="00EA4A65">
        <w:rPr>
          <w:rFonts w:ascii="Volvo Novum 3.1" w:hAnsi="Volvo Novum 3.1" w:eastAsia="Volvo Novum 3.1" w:cs="Volvo Novum 3.1"/>
          <w:color w:val="000000" w:themeColor="text1"/>
          <w:sz w:val="19"/>
          <w:szCs w:val="19"/>
        </w:rPr>
        <w:t xml:space="preserve">“Our transformation is no longer a vision, but a reality,” said Therese Schmitz-Hillebrecht, Head of Market Area Central Europe at Volvo CE. “We don’t just develop electric construction machines – we accompany our partners on the path to an emission-free future. The fact that companies like Metzner and Siemens are joining us on this path is a strong </w:t>
      </w:r>
      <w:proofErr w:type="gramStart"/>
      <w:r w:rsidRPr="00EA4A65">
        <w:rPr>
          <w:rFonts w:ascii="Volvo Novum 3.1" w:hAnsi="Volvo Novum 3.1" w:eastAsia="Volvo Novum 3.1" w:cs="Volvo Novum 3.1"/>
          <w:color w:val="000000" w:themeColor="text1"/>
          <w:sz w:val="19"/>
          <w:szCs w:val="19"/>
        </w:rPr>
        <w:t>sign.”</w:t>
      </w:r>
      <w:proofErr w:type="gramEnd"/>
    </w:p>
    <w:p w:rsidRPr="00EA4A65" w:rsidR="7A306D21" w:rsidP="7A306D21" w:rsidRDefault="7A306D21" w14:paraId="6882EADB" w14:textId="5C575CAC">
      <w:pPr>
        <w:jc w:val="both"/>
        <w:rPr>
          <w:rFonts w:ascii="Volvo Novum 3.1" w:hAnsi="Volvo Novum 3.1"/>
          <w:sz w:val="19"/>
          <w:szCs w:val="19"/>
        </w:rPr>
      </w:pPr>
    </w:p>
    <w:p w:rsidRPr="00EA4A65" w:rsidR="00424B07" w:rsidP="00DE6D69" w:rsidRDefault="006C40DD" w14:paraId="5D849047" w14:textId="5FA961D8">
      <w:pPr>
        <w:jc w:val="both"/>
        <w:rPr>
          <w:rFonts w:ascii="Volvo Novum 3.1" w:hAnsi="Volvo Novum 3.1"/>
          <w:sz w:val="19"/>
          <w:szCs w:val="19"/>
        </w:rPr>
      </w:pPr>
      <w:r w:rsidRPr="00EA4A65">
        <w:rPr>
          <w:rFonts w:ascii="Volvo Novum 3.1" w:hAnsi="Volvo Novum 3.1"/>
          <w:sz w:val="19"/>
          <w:szCs w:val="19"/>
        </w:rPr>
        <w:t>The</w:t>
      </w:r>
      <w:r w:rsidRPr="00EA4A65" w:rsidR="00424B07">
        <w:rPr>
          <w:rFonts w:ascii="Volvo Novum 3.1" w:hAnsi="Volvo Novum 3.1"/>
          <w:sz w:val="19"/>
          <w:szCs w:val="19"/>
        </w:rPr>
        <w:t xml:space="preserve"> electric fleet included:</w:t>
      </w:r>
    </w:p>
    <w:p w:rsidRPr="00EA4A65" w:rsidR="00424B07" w:rsidP="10568455" w:rsidRDefault="0946991C" w14:paraId="4C0DA43C" w14:textId="4DB9B598">
      <w:pPr>
        <w:pStyle w:val="ListParagraph"/>
        <w:jc w:val="both"/>
        <w:rPr>
          <w:rFonts w:ascii="Volvo Novum 3.1" w:hAnsi="Volvo Novum 3.1"/>
          <w:sz w:val="19"/>
          <w:szCs w:val="19"/>
        </w:rPr>
      </w:pPr>
      <w:hyperlink r:id="rId12">
        <w:r w:rsidRPr="00EA4A65">
          <w:rPr>
            <w:rStyle w:val="Hyperlink"/>
            <w:rFonts w:ascii="Volvo Novum 3.1" w:hAnsi="Volvo Novum 3.1"/>
            <w:sz w:val="19"/>
            <w:szCs w:val="19"/>
          </w:rPr>
          <w:t xml:space="preserve">Volvo </w:t>
        </w:r>
        <w:r w:rsidRPr="00EA4A65" w:rsidR="6A53B78B">
          <w:rPr>
            <w:rStyle w:val="Hyperlink"/>
            <w:rFonts w:ascii="Volvo Novum 3.1" w:hAnsi="Volvo Novum 3.1"/>
            <w:sz w:val="19"/>
            <w:szCs w:val="19"/>
          </w:rPr>
          <w:t>ECR18 Electric</w:t>
        </w:r>
      </w:hyperlink>
      <w:r w:rsidRPr="00EA4A65" w:rsidR="6A53B78B">
        <w:rPr>
          <w:rFonts w:ascii="Volvo Novum 3.1" w:hAnsi="Volvo Novum 3.1"/>
          <w:sz w:val="19"/>
          <w:szCs w:val="19"/>
        </w:rPr>
        <w:t xml:space="preserve"> compact excavator</w:t>
      </w:r>
      <w:r w:rsidRPr="00EA4A65" w:rsidR="280432A7">
        <w:rPr>
          <w:rFonts w:ascii="Volvo Novum 3.1" w:hAnsi="Volvo Novum 3.1"/>
          <w:sz w:val="19"/>
          <w:szCs w:val="19"/>
        </w:rPr>
        <w:t xml:space="preserve"> with hydraulic breaker</w:t>
      </w:r>
      <w:r w:rsidRPr="00EA4A65" w:rsidR="5A77E1B6">
        <w:rPr>
          <w:rFonts w:ascii="Volvo Novum 3.1" w:hAnsi="Volvo Novum 3.1"/>
          <w:sz w:val="19"/>
          <w:szCs w:val="19"/>
        </w:rPr>
        <w:t>, operating</w:t>
      </w:r>
      <w:r w:rsidRPr="00EA4A65" w:rsidR="280432A7">
        <w:rPr>
          <w:rFonts w:ascii="Volvo Novum 3.1" w:hAnsi="Volvo Novum 3.1"/>
          <w:sz w:val="19"/>
          <w:szCs w:val="19"/>
        </w:rPr>
        <w:t xml:space="preserve"> inside the buildings performing precise break-up and demolition of concrete and masonry</w:t>
      </w:r>
    </w:p>
    <w:p w:rsidRPr="00EA4A65" w:rsidR="00BC20B5" w:rsidP="0D067404" w:rsidRDefault="0946991C" w14:paraId="548EEF9C" w14:textId="7F59B2A4">
      <w:pPr>
        <w:pStyle w:val="ListParagraph"/>
        <w:jc w:val="both"/>
        <w:rPr>
          <w:rFonts w:ascii="Volvo Novum 3.1" w:hAnsi="Volvo Novum 3.1"/>
          <w:sz w:val="19"/>
          <w:szCs w:val="19"/>
        </w:rPr>
      </w:pPr>
      <w:hyperlink r:id="rId13">
        <w:r w:rsidRPr="00EA4A65">
          <w:rPr>
            <w:rStyle w:val="Hyperlink"/>
            <w:rFonts w:ascii="Volvo Novum 3.1" w:hAnsi="Volvo Novum 3.1"/>
            <w:sz w:val="19"/>
            <w:szCs w:val="19"/>
          </w:rPr>
          <w:t xml:space="preserve">Volvo </w:t>
        </w:r>
        <w:r w:rsidRPr="00EA4A65" w:rsidR="3D96DAD8">
          <w:rPr>
            <w:rStyle w:val="Hyperlink"/>
            <w:rFonts w:ascii="Volvo Novum 3.1" w:hAnsi="Volvo Novum 3.1"/>
            <w:sz w:val="19"/>
            <w:szCs w:val="19"/>
          </w:rPr>
          <w:t>L20 Electric</w:t>
        </w:r>
      </w:hyperlink>
      <w:r w:rsidRPr="00EA4A65" w:rsidR="3D96DAD8">
        <w:rPr>
          <w:rFonts w:ascii="Volvo Novum 3.1" w:hAnsi="Volvo Novum 3.1"/>
          <w:sz w:val="19"/>
          <w:szCs w:val="19"/>
        </w:rPr>
        <w:t xml:space="preserve"> wheel loader transport</w:t>
      </w:r>
      <w:r w:rsidRPr="00EA4A65" w:rsidR="5A77E1B6">
        <w:rPr>
          <w:rFonts w:ascii="Volvo Novum 3.1" w:hAnsi="Volvo Novum 3.1"/>
          <w:sz w:val="19"/>
          <w:szCs w:val="19"/>
        </w:rPr>
        <w:t>ing</w:t>
      </w:r>
      <w:r w:rsidRPr="00EA4A65" w:rsidR="3D96DAD8">
        <w:rPr>
          <w:rFonts w:ascii="Volvo Novum 3.1" w:hAnsi="Volvo Novum 3.1"/>
          <w:sz w:val="19"/>
          <w:szCs w:val="19"/>
        </w:rPr>
        <w:t xml:space="preserve"> the extracted materials from inside the buildings </w:t>
      </w:r>
      <w:r w:rsidRPr="00EA4A65" w:rsidR="2F2849C6">
        <w:rPr>
          <w:rFonts w:ascii="Volvo Novum 3.1" w:hAnsi="Volvo Novum 3.1"/>
          <w:sz w:val="19"/>
          <w:szCs w:val="19"/>
        </w:rPr>
        <w:t>for processing</w:t>
      </w:r>
    </w:p>
    <w:p w:rsidRPr="00EA4A65" w:rsidR="00F16901" w:rsidP="0D067404" w:rsidRDefault="0946991C" w14:paraId="313F1F98" w14:textId="5B9CEC64">
      <w:pPr>
        <w:pStyle w:val="ListParagraph"/>
        <w:jc w:val="both"/>
        <w:rPr>
          <w:rFonts w:ascii="Volvo Novum 3.1" w:hAnsi="Volvo Novum 3.1"/>
          <w:sz w:val="19"/>
          <w:szCs w:val="19"/>
        </w:rPr>
      </w:pPr>
      <w:hyperlink r:id="rId14">
        <w:r w:rsidRPr="00EA4A65">
          <w:rPr>
            <w:rStyle w:val="Hyperlink"/>
            <w:rFonts w:ascii="Volvo Novum 3.1" w:hAnsi="Volvo Novum 3.1"/>
            <w:sz w:val="19"/>
            <w:szCs w:val="19"/>
          </w:rPr>
          <w:t xml:space="preserve">Volvo </w:t>
        </w:r>
        <w:r w:rsidRPr="00EA4A65" w:rsidR="7A6F3F8A">
          <w:rPr>
            <w:rStyle w:val="Hyperlink"/>
            <w:rFonts w:ascii="Volvo Novum 3.1" w:hAnsi="Volvo Novum 3.1"/>
            <w:sz w:val="19"/>
            <w:szCs w:val="19"/>
          </w:rPr>
          <w:t>EW240 MH Electric</w:t>
        </w:r>
      </w:hyperlink>
      <w:r w:rsidRPr="00EA4A65" w:rsidR="7A6F3F8A">
        <w:rPr>
          <w:rFonts w:ascii="Volvo Novum 3.1" w:hAnsi="Volvo Novum 3.1"/>
          <w:sz w:val="19"/>
          <w:szCs w:val="19"/>
        </w:rPr>
        <w:t xml:space="preserve"> grid-connected material handler for exterior </w:t>
      </w:r>
      <w:r w:rsidRPr="00EA4A65" w:rsidR="777245BA">
        <w:rPr>
          <w:rFonts w:ascii="Volvo Novum 3.1" w:hAnsi="Volvo Novum 3.1"/>
          <w:sz w:val="19"/>
          <w:szCs w:val="19"/>
        </w:rPr>
        <w:t>deconstruction and handling</w:t>
      </w:r>
    </w:p>
    <w:p w:rsidRPr="00EA4A65" w:rsidR="009D084D" w:rsidP="0D067404" w:rsidRDefault="0946991C" w14:paraId="7C91D9ED" w14:textId="49F0E998">
      <w:pPr>
        <w:pStyle w:val="ListParagraph"/>
        <w:jc w:val="both"/>
        <w:rPr>
          <w:rFonts w:ascii="Volvo Novum 3.1" w:hAnsi="Volvo Novum 3.1"/>
          <w:sz w:val="19"/>
          <w:szCs w:val="19"/>
        </w:rPr>
      </w:pPr>
      <w:hyperlink r:id="rId15">
        <w:r w:rsidRPr="00EA4A65">
          <w:rPr>
            <w:rStyle w:val="Hyperlink"/>
            <w:rFonts w:ascii="Volvo Novum 3.1" w:hAnsi="Volvo Novum 3.1"/>
            <w:sz w:val="19"/>
            <w:szCs w:val="19"/>
          </w:rPr>
          <w:t xml:space="preserve">Volvo </w:t>
        </w:r>
        <w:r w:rsidRPr="00EA4A65" w:rsidR="2F2849C6">
          <w:rPr>
            <w:rStyle w:val="Hyperlink"/>
            <w:rFonts w:ascii="Volvo Novum 3.1" w:hAnsi="Volvo Novum 3.1"/>
            <w:sz w:val="19"/>
            <w:szCs w:val="19"/>
          </w:rPr>
          <w:t>EC230 Electric</w:t>
        </w:r>
      </w:hyperlink>
      <w:r w:rsidRPr="00EA4A65" w:rsidR="2F2849C6">
        <w:rPr>
          <w:rFonts w:ascii="Volvo Novum 3.1" w:hAnsi="Volvo Novum 3.1"/>
          <w:sz w:val="19"/>
          <w:szCs w:val="19"/>
        </w:rPr>
        <w:t xml:space="preserve"> </w:t>
      </w:r>
      <w:r w:rsidRPr="00EA4A65" w:rsidR="50A9DA0B">
        <w:rPr>
          <w:rFonts w:ascii="Volvo Novum 3.1" w:hAnsi="Volvo Novum 3.1"/>
          <w:sz w:val="19"/>
          <w:szCs w:val="19"/>
        </w:rPr>
        <w:t>crawler excavator</w:t>
      </w:r>
      <w:r w:rsidRPr="00EA4A65" w:rsidR="2F2849C6">
        <w:rPr>
          <w:rFonts w:ascii="Volvo Novum 3.1" w:hAnsi="Volvo Novum 3.1"/>
          <w:sz w:val="19"/>
          <w:szCs w:val="19"/>
        </w:rPr>
        <w:t xml:space="preserve"> for </w:t>
      </w:r>
      <w:r w:rsidRPr="00EA4A65" w:rsidR="50A9DA0B">
        <w:rPr>
          <w:rFonts w:ascii="Volvo Novum 3.1" w:hAnsi="Volvo Novum 3.1"/>
          <w:sz w:val="19"/>
          <w:szCs w:val="19"/>
        </w:rPr>
        <w:t xml:space="preserve">deconstruction, concrete cutting and crusher feeding </w:t>
      </w:r>
    </w:p>
    <w:p w:rsidRPr="00EA4A65" w:rsidR="00A12CCC" w:rsidP="10568455" w:rsidRDefault="0946991C" w14:paraId="0F6F3A46" w14:textId="5F26A665">
      <w:pPr>
        <w:pStyle w:val="ListParagraph"/>
        <w:jc w:val="both"/>
        <w:rPr>
          <w:rFonts w:ascii="Volvo Novum 3.1" w:hAnsi="Volvo Novum 3.1"/>
          <w:sz w:val="19"/>
          <w:szCs w:val="19"/>
        </w:rPr>
      </w:pPr>
      <w:hyperlink r:id="rId16">
        <w:r w:rsidRPr="00EA4A65">
          <w:rPr>
            <w:rStyle w:val="Hyperlink"/>
            <w:rFonts w:ascii="Volvo Novum 3.1" w:hAnsi="Volvo Novum 3.1"/>
            <w:sz w:val="19"/>
            <w:szCs w:val="19"/>
          </w:rPr>
          <w:t xml:space="preserve">Volvo </w:t>
        </w:r>
        <w:r w:rsidRPr="00EA4A65" w:rsidR="47449E13">
          <w:rPr>
            <w:rStyle w:val="Hyperlink"/>
            <w:rFonts w:ascii="Volvo Novum 3.1" w:hAnsi="Volvo Novum 3.1"/>
            <w:sz w:val="19"/>
            <w:szCs w:val="19"/>
          </w:rPr>
          <w:t>L120 Electric</w:t>
        </w:r>
      </w:hyperlink>
      <w:r w:rsidRPr="00EA4A65" w:rsidR="47449E13">
        <w:rPr>
          <w:rFonts w:ascii="Volvo Novum 3.1" w:hAnsi="Volvo Novum 3.1"/>
          <w:sz w:val="19"/>
          <w:szCs w:val="19"/>
        </w:rPr>
        <w:t xml:space="preserve"> wheel loader for transporting materials to and from the </w:t>
      </w:r>
      <w:r w:rsidRPr="00EA4A65" w:rsidR="2223A21C">
        <w:rPr>
          <w:rFonts w:ascii="Volvo Novum 3.1" w:hAnsi="Volvo Novum 3.1"/>
          <w:sz w:val="19"/>
          <w:szCs w:val="19"/>
        </w:rPr>
        <w:t xml:space="preserve">electric </w:t>
      </w:r>
      <w:r w:rsidRPr="00EA4A65" w:rsidR="47449E13">
        <w:rPr>
          <w:rFonts w:ascii="Volvo Novum 3.1" w:hAnsi="Volvo Novum 3.1"/>
          <w:sz w:val="19"/>
          <w:szCs w:val="19"/>
        </w:rPr>
        <w:t>crusher</w:t>
      </w:r>
    </w:p>
    <w:p w:rsidRPr="00EA4A65" w:rsidR="00A12CCC" w:rsidP="00DE6D69" w:rsidRDefault="00A12CCC" w14:paraId="3455BB27" w14:textId="77777777">
      <w:pPr>
        <w:jc w:val="both"/>
        <w:rPr>
          <w:rFonts w:ascii="Volvo Novum 3.1" w:hAnsi="Volvo Novum 3.1"/>
          <w:sz w:val="19"/>
          <w:szCs w:val="19"/>
        </w:rPr>
      </w:pPr>
    </w:p>
    <w:p w:rsidRPr="00EA4A65" w:rsidR="00A12CCC" w:rsidP="00DE6D69" w:rsidRDefault="47449E13" w14:paraId="04C73FD5" w14:textId="378E3AF3">
      <w:pPr>
        <w:jc w:val="both"/>
        <w:rPr>
          <w:rFonts w:ascii="Volvo Novum 3.1" w:hAnsi="Volvo Novum 3.1"/>
          <w:sz w:val="19"/>
          <w:szCs w:val="19"/>
        </w:rPr>
      </w:pPr>
      <w:r w:rsidRPr="00EA4A65">
        <w:rPr>
          <w:rFonts w:ascii="Volvo Novum 3.1" w:hAnsi="Volvo Novum 3.1"/>
          <w:sz w:val="19"/>
          <w:szCs w:val="19"/>
        </w:rPr>
        <w:t xml:space="preserve">Together with demolition specialists, Metzner Recycling, the machines deconstructed three buildings across nearly 25,000 </w:t>
      </w:r>
      <w:r w:rsidRPr="00EA4A65" w:rsidR="1FF37FDF">
        <w:rPr>
          <w:rFonts w:ascii="Volvo Novum 3.1" w:hAnsi="Volvo Novum 3.1"/>
          <w:sz w:val="19"/>
          <w:szCs w:val="19"/>
        </w:rPr>
        <w:t xml:space="preserve">cubic </w:t>
      </w:r>
      <w:r w:rsidRPr="00EA4A65">
        <w:rPr>
          <w:rFonts w:ascii="Volvo Novum 3.1" w:hAnsi="Volvo Novum 3.1"/>
          <w:sz w:val="19"/>
          <w:szCs w:val="19"/>
        </w:rPr>
        <w:t xml:space="preserve">meters. </w:t>
      </w:r>
      <w:r w:rsidRPr="00EA4A65" w:rsidR="5805FF8B">
        <w:rPr>
          <w:rFonts w:ascii="Volvo Novum 3.1" w:hAnsi="Volvo Novum 3.1"/>
          <w:sz w:val="19"/>
          <w:szCs w:val="19"/>
        </w:rPr>
        <w:t xml:space="preserve">Indoors, the compact </w:t>
      </w:r>
      <w:r w:rsidRPr="00EA4A65" w:rsidR="3CF36B48">
        <w:rPr>
          <w:rFonts w:ascii="Volvo Novum 3.1" w:hAnsi="Volvo Novum 3.1"/>
          <w:sz w:val="19"/>
          <w:szCs w:val="19"/>
        </w:rPr>
        <w:t>excavator and wheel loader</w:t>
      </w:r>
      <w:r w:rsidRPr="00EA4A65" w:rsidR="5805FF8B">
        <w:rPr>
          <w:rFonts w:ascii="Volvo Novum 3.1" w:hAnsi="Volvo Novum 3.1"/>
          <w:sz w:val="19"/>
          <w:szCs w:val="19"/>
        </w:rPr>
        <w:t xml:space="preserve"> operated safely and quietly</w:t>
      </w:r>
      <w:r w:rsidRPr="00EA4A65" w:rsidR="5CD18833">
        <w:rPr>
          <w:rFonts w:ascii="Volvo Novum 3.1" w:hAnsi="Volvo Novum 3.1"/>
          <w:sz w:val="19"/>
          <w:szCs w:val="19"/>
        </w:rPr>
        <w:t xml:space="preserve"> </w:t>
      </w:r>
      <w:r w:rsidRPr="00EA4A65" w:rsidR="4B724501">
        <w:rPr>
          <w:rFonts w:ascii="Volvo Novum 3.1" w:hAnsi="Volvo Novum 3.1"/>
          <w:sz w:val="19"/>
          <w:szCs w:val="19"/>
        </w:rPr>
        <w:t xml:space="preserve">– supported by </w:t>
      </w:r>
      <w:r w:rsidRPr="00EA4A65" w:rsidR="0B7971CC">
        <w:rPr>
          <w:rFonts w:ascii="Volvo Novum 3.1" w:hAnsi="Volvo Novum 3.1"/>
          <w:sz w:val="19"/>
          <w:szCs w:val="19"/>
        </w:rPr>
        <w:t>a</w:t>
      </w:r>
      <w:r w:rsidRPr="00EA4A65" w:rsidR="5CD18833">
        <w:rPr>
          <w:rFonts w:ascii="Volvo Novum 3.1" w:hAnsi="Volvo Novum 3.1"/>
          <w:sz w:val="19"/>
          <w:szCs w:val="19"/>
        </w:rPr>
        <w:t xml:space="preserve"> </w:t>
      </w:r>
      <w:r w:rsidRPr="00EA4A65" w:rsidR="6FA98ABD">
        <w:rPr>
          <w:rFonts w:ascii="Volvo Novum 3.1" w:hAnsi="Volvo Novum 3.1"/>
          <w:sz w:val="19"/>
          <w:szCs w:val="19"/>
        </w:rPr>
        <w:t>Husqvarna DXR</w:t>
      </w:r>
      <w:r w:rsidRPr="00EA4A65" w:rsidR="1EB85B8F">
        <w:rPr>
          <w:rFonts w:ascii="Volvo Novum 3.1" w:hAnsi="Volvo Novum 3.1"/>
          <w:sz w:val="19"/>
          <w:szCs w:val="19"/>
        </w:rPr>
        <w:t xml:space="preserve">145/DXR305 demolition robot </w:t>
      </w:r>
      <w:r w:rsidRPr="00EA4A65" w:rsidR="5805FF8B">
        <w:rPr>
          <w:rFonts w:ascii="Volvo Novum 3.1" w:hAnsi="Volvo Novum 3.1"/>
          <w:sz w:val="19"/>
          <w:szCs w:val="19"/>
        </w:rPr>
        <w:t>– eliminating emissions and the need for air filtration systems</w:t>
      </w:r>
      <w:r w:rsidRPr="00EA4A65" w:rsidR="1EB85B8F">
        <w:rPr>
          <w:rFonts w:ascii="Volvo Novum 3.1" w:hAnsi="Volvo Novum 3.1"/>
          <w:sz w:val="19"/>
          <w:szCs w:val="19"/>
        </w:rPr>
        <w:t xml:space="preserve"> and speeding up demolition tasks</w:t>
      </w:r>
      <w:r w:rsidRPr="00EA4A65" w:rsidR="5805FF8B">
        <w:rPr>
          <w:rFonts w:ascii="Volvo Novum 3.1" w:hAnsi="Volvo Novum 3.1"/>
          <w:sz w:val="19"/>
          <w:szCs w:val="19"/>
        </w:rPr>
        <w:t xml:space="preserve">. Externally, powerful electric </w:t>
      </w:r>
      <w:r w:rsidRPr="00EA4A65" w:rsidR="3CF36B48">
        <w:rPr>
          <w:rFonts w:ascii="Volvo Novum 3.1" w:hAnsi="Volvo Novum 3.1"/>
          <w:sz w:val="19"/>
          <w:szCs w:val="19"/>
        </w:rPr>
        <w:t>machines dismantled,</w:t>
      </w:r>
      <w:r w:rsidRPr="00EA4A65" w:rsidR="77857633">
        <w:rPr>
          <w:rFonts w:ascii="Volvo Novum 3.1" w:hAnsi="Volvo Novum 3.1"/>
          <w:sz w:val="19"/>
          <w:szCs w:val="19"/>
        </w:rPr>
        <w:t xml:space="preserve"> </w:t>
      </w:r>
      <w:r w:rsidRPr="00EA4A65" w:rsidR="5805FF8B">
        <w:rPr>
          <w:rFonts w:ascii="Volvo Novum 3.1" w:hAnsi="Volvo Novum 3.1"/>
          <w:sz w:val="19"/>
          <w:szCs w:val="19"/>
        </w:rPr>
        <w:t xml:space="preserve">crushed and loaded </w:t>
      </w:r>
      <w:r w:rsidRPr="00EA4A65" w:rsidR="2519C5D6">
        <w:rPr>
          <w:rFonts w:ascii="Volvo Novum 3.1" w:hAnsi="Volvo Novum 3.1"/>
          <w:sz w:val="19"/>
          <w:szCs w:val="19"/>
        </w:rPr>
        <w:t xml:space="preserve">materials directly into </w:t>
      </w:r>
      <w:r w:rsidRPr="00EA4A65" w:rsidR="1936DD05">
        <w:rPr>
          <w:rFonts w:ascii="Volvo Novum 3.1" w:hAnsi="Volvo Novum 3.1"/>
          <w:sz w:val="19"/>
          <w:szCs w:val="19"/>
        </w:rPr>
        <w:t>a Kleemann</w:t>
      </w:r>
      <w:r w:rsidRPr="00EA4A65" w:rsidR="2519C5D6">
        <w:rPr>
          <w:rFonts w:ascii="Volvo Novum 3.1" w:hAnsi="Volvo Novum 3.1"/>
          <w:sz w:val="19"/>
          <w:szCs w:val="19"/>
        </w:rPr>
        <w:t xml:space="preserve"> electric crusher</w:t>
      </w:r>
      <w:r w:rsidRPr="00EA4A65" w:rsidR="468DA396">
        <w:rPr>
          <w:rFonts w:ascii="Volvo Novum 3.1" w:hAnsi="Volvo Novum 3.1"/>
          <w:sz w:val="19"/>
          <w:szCs w:val="19"/>
        </w:rPr>
        <w:t xml:space="preserve"> and screening plant</w:t>
      </w:r>
      <w:r w:rsidRPr="00EA4A65" w:rsidR="63613D33">
        <w:rPr>
          <w:rFonts w:ascii="Volvo Novum 3.1" w:hAnsi="Volvo Novum 3.1"/>
          <w:sz w:val="19"/>
          <w:szCs w:val="19"/>
        </w:rPr>
        <w:t>,</w:t>
      </w:r>
      <w:r w:rsidRPr="00EA4A65" w:rsidR="2519C5D6">
        <w:rPr>
          <w:rFonts w:ascii="Volvo Novum 3.1" w:hAnsi="Volvo Novum 3.1"/>
          <w:sz w:val="19"/>
          <w:szCs w:val="19"/>
        </w:rPr>
        <w:t xml:space="preserve"> with</w:t>
      </w:r>
      <w:r w:rsidRPr="00EA4A65" w:rsidR="1EE71E6D">
        <w:rPr>
          <w:rFonts w:ascii="Volvo Novum 3.1" w:hAnsi="Volvo Novum 3.1"/>
          <w:sz w:val="19"/>
          <w:szCs w:val="19"/>
        </w:rPr>
        <w:t xml:space="preserve"> a Volvo FM Electric </w:t>
      </w:r>
      <w:r w:rsidRPr="00EA4A65" w:rsidR="79914D0D">
        <w:rPr>
          <w:rFonts w:ascii="Volvo Novum 3.1" w:hAnsi="Volvo Novum 3.1"/>
          <w:sz w:val="19"/>
          <w:szCs w:val="19"/>
        </w:rPr>
        <w:t xml:space="preserve">hook lift and a Volvo FH Electric </w:t>
      </w:r>
      <w:r w:rsidRPr="00EA4A65" w:rsidR="40D205CF">
        <w:rPr>
          <w:rFonts w:ascii="Volvo Novum 3.1" w:hAnsi="Volvo Novum 3.1"/>
          <w:sz w:val="19"/>
          <w:szCs w:val="19"/>
        </w:rPr>
        <w:t>semi tractor</w:t>
      </w:r>
      <w:r w:rsidRPr="00EA4A65" w:rsidR="2519C5D6">
        <w:rPr>
          <w:rFonts w:ascii="Volvo Novum 3.1" w:hAnsi="Volvo Novum 3.1"/>
          <w:sz w:val="19"/>
          <w:szCs w:val="19"/>
        </w:rPr>
        <w:t xml:space="preserve"> from Volvo Trucks transporting materials off-site.</w:t>
      </w:r>
    </w:p>
    <w:p w:rsidRPr="00EA4A65" w:rsidR="00257E60" w:rsidP="00DE6D69" w:rsidRDefault="00257E60" w14:paraId="706D9CAE" w14:textId="77777777">
      <w:pPr>
        <w:jc w:val="both"/>
        <w:rPr>
          <w:rFonts w:ascii="Volvo Novum 3.1" w:hAnsi="Volvo Novum 3.1"/>
          <w:sz w:val="19"/>
          <w:szCs w:val="19"/>
        </w:rPr>
      </w:pPr>
    </w:p>
    <w:p w:rsidR="00D06BB2" w:rsidP="00DE6D69" w:rsidRDefault="00D06BB2" w14:paraId="027B2C76" w14:textId="77777777">
      <w:pPr>
        <w:jc w:val="both"/>
        <w:rPr>
          <w:rFonts w:ascii="Volvo Novum 3.1" w:hAnsi="Volvo Novum 3.1"/>
          <w:sz w:val="19"/>
          <w:szCs w:val="19"/>
        </w:rPr>
      </w:pPr>
      <w:r w:rsidRPr="00EA4A65">
        <w:rPr>
          <w:rFonts w:ascii="Volvo Novum 3.1" w:hAnsi="Volvo Novum 3.1"/>
          <w:sz w:val="19"/>
          <w:szCs w:val="19"/>
        </w:rPr>
        <w:t>The fleet sorted and processed approximately 12,800 tons of construction waste. An impressive 96% was recycled into raw materials for future use – supporting the shift towards circular materials management and cutting down transport-related costs and emissions.</w:t>
      </w:r>
    </w:p>
    <w:p w:rsidR="00BC0294" w:rsidP="00DE6D69" w:rsidRDefault="00BC0294" w14:paraId="1B6A18CB" w14:textId="77777777">
      <w:pPr>
        <w:jc w:val="both"/>
        <w:rPr>
          <w:rFonts w:ascii="Volvo Novum 3.1" w:hAnsi="Volvo Novum 3.1"/>
          <w:sz w:val="19"/>
          <w:szCs w:val="19"/>
        </w:rPr>
      </w:pPr>
    </w:p>
    <w:p w:rsidRPr="00EA4A65" w:rsidR="00BC0294" w:rsidP="00DE6D69" w:rsidRDefault="00BC0294" w14:paraId="74758686" w14:textId="5E9C196C">
      <w:pPr>
        <w:jc w:val="both"/>
        <w:rPr>
          <w:rFonts w:ascii="Volvo Novum 3.1" w:hAnsi="Volvo Novum 3.1"/>
          <w:sz w:val="19"/>
          <w:szCs w:val="19"/>
        </w:rPr>
      </w:pPr>
      <w:r>
        <w:rPr>
          <w:rFonts w:ascii="Volvo Novum 3.1" w:hAnsi="Volvo Novum 3.1"/>
          <w:noProof/>
          <w:sz w:val="19"/>
          <w:szCs w:val="19"/>
        </w:rPr>
        <w:drawing>
          <wp:inline distT="0" distB="0" distL="0" distR="0" wp14:anchorId="25883108" wp14:editId="7BF79E1B">
            <wp:extent cx="5760720" cy="3840480"/>
            <wp:effectExtent l="0" t="0" r="0" b="7620"/>
            <wp:docPr id="1110615310" name="Picture 2" descr="A truck with a bucke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15310" name="Picture 2" descr="A truck with a bucket on i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8822C2" w:rsidP="00DE6D69" w:rsidRDefault="00AA1879" w14:paraId="1C9F9F85" w14:textId="75854545">
      <w:pPr>
        <w:jc w:val="both"/>
        <w:rPr>
          <w:rFonts w:ascii="Volvo Novum 3.1" w:hAnsi="Volvo Novum 3.1" w:cs="Arial"/>
          <w:i/>
          <w:iCs/>
          <w:sz w:val="18"/>
          <w:szCs w:val="18"/>
        </w:rPr>
      </w:pPr>
      <w:r>
        <w:rPr>
          <w:rFonts w:ascii="Volvo Novum 3.1" w:hAnsi="Volvo Novum 3.1" w:cs="Arial"/>
          <w:i/>
          <w:iCs/>
          <w:sz w:val="18"/>
          <w:szCs w:val="18"/>
        </w:rPr>
        <w:t>A powerful demonstration of what’s possible when electrification, circularity, and collaboration converge.</w:t>
      </w:r>
    </w:p>
    <w:p w:rsidRPr="00EA4A65" w:rsidR="00AA1879" w:rsidP="00DE6D69" w:rsidRDefault="00AA1879" w14:paraId="73EB612E" w14:textId="77777777">
      <w:pPr>
        <w:jc w:val="both"/>
        <w:rPr>
          <w:rFonts w:ascii="Volvo Novum 3.1" w:hAnsi="Volvo Novum 3.1"/>
          <w:sz w:val="19"/>
          <w:szCs w:val="19"/>
        </w:rPr>
      </w:pPr>
    </w:p>
    <w:p w:rsidRPr="00EA4A65" w:rsidR="004C34A0" w:rsidP="00DE6D69" w:rsidRDefault="2A396A5D" w14:paraId="734C2A08" w14:textId="02658AB0">
      <w:pPr>
        <w:jc w:val="both"/>
        <w:rPr>
          <w:rFonts w:ascii="Volvo Novum 3.1" w:hAnsi="Volvo Novum 3.1"/>
          <w:sz w:val="19"/>
          <w:szCs w:val="19"/>
        </w:rPr>
      </w:pPr>
      <w:r w:rsidRPr="00EA4A65">
        <w:rPr>
          <w:rFonts w:ascii="Volvo Novum 3.1" w:hAnsi="Volvo Novum 3.1"/>
          <w:sz w:val="19"/>
          <w:szCs w:val="19"/>
        </w:rPr>
        <w:t xml:space="preserve">Power for the job site was provided by a custom on-site </w:t>
      </w:r>
      <w:r w:rsidRPr="00EA4A65" w:rsidR="6FA98ABD">
        <w:rPr>
          <w:rFonts w:ascii="Volvo Novum 3.1" w:hAnsi="Volvo Novum 3.1"/>
          <w:sz w:val="19"/>
          <w:szCs w:val="19"/>
        </w:rPr>
        <w:t>transformer, which</w:t>
      </w:r>
      <w:r w:rsidRPr="00EA4A65">
        <w:rPr>
          <w:rFonts w:ascii="Volvo Novum 3.1" w:hAnsi="Volvo Novum 3.1"/>
          <w:sz w:val="19"/>
          <w:szCs w:val="19"/>
        </w:rPr>
        <w:t xml:space="preserve"> provided a direct connection to the grid</w:t>
      </w:r>
      <w:r w:rsidRPr="00EA4A65" w:rsidR="54A8BED1">
        <w:rPr>
          <w:rFonts w:ascii="Volvo Novum 3.1" w:hAnsi="Volvo Novum 3.1"/>
          <w:sz w:val="19"/>
          <w:szCs w:val="19"/>
        </w:rPr>
        <w:t xml:space="preserve"> and </w:t>
      </w:r>
      <w:r w:rsidRPr="00EA4A65" w:rsidR="4B53C2BD">
        <w:rPr>
          <w:rFonts w:ascii="Volvo Novum 3.1" w:hAnsi="Volvo Novum 3.1"/>
          <w:sz w:val="19"/>
          <w:szCs w:val="19"/>
        </w:rPr>
        <w:t>access to c</w:t>
      </w:r>
      <w:r w:rsidRPr="00EA4A65" w:rsidR="54A8BED1">
        <w:rPr>
          <w:rFonts w:ascii="Volvo Novum 3.1" w:hAnsi="Volvo Novum 3.1"/>
          <w:sz w:val="19"/>
          <w:szCs w:val="19"/>
        </w:rPr>
        <w:t>ertified renewable electricity</w:t>
      </w:r>
      <w:r w:rsidRPr="00EA4A65">
        <w:rPr>
          <w:rFonts w:ascii="Volvo Novum 3.1" w:hAnsi="Volvo Novum 3.1"/>
          <w:sz w:val="19"/>
          <w:szCs w:val="19"/>
        </w:rPr>
        <w:t xml:space="preserve">. This allowed multiple machines to be fast charged simultaneously, while ensuring a continuous energy supply for the grid-connected equipment. </w:t>
      </w:r>
    </w:p>
    <w:p w:rsidRPr="00EA4A65" w:rsidR="008822C2" w:rsidP="00DE6D69" w:rsidRDefault="008822C2" w14:paraId="4582194A" w14:textId="77777777">
      <w:pPr>
        <w:jc w:val="both"/>
        <w:rPr>
          <w:rFonts w:ascii="Volvo Novum 3.1" w:hAnsi="Volvo Novum 3.1"/>
          <w:sz w:val="19"/>
          <w:szCs w:val="19"/>
        </w:rPr>
      </w:pPr>
    </w:p>
    <w:p w:rsidRPr="00EA4A65" w:rsidR="00257E60" w:rsidP="00DE6D69" w:rsidRDefault="00257E60" w14:paraId="0F5F0400" w14:textId="77777777">
      <w:pPr>
        <w:jc w:val="both"/>
        <w:rPr>
          <w:rFonts w:ascii="Volvo Novum 3.1" w:hAnsi="Volvo Novum 3.1"/>
          <w:sz w:val="19"/>
          <w:szCs w:val="19"/>
        </w:rPr>
      </w:pPr>
      <w:r w:rsidRPr="00EA4A65">
        <w:rPr>
          <w:rFonts w:ascii="Volvo Novum 3.1" w:hAnsi="Volvo Novum 3.1"/>
          <w:sz w:val="19"/>
          <w:szCs w:val="19"/>
        </w:rPr>
        <w:t xml:space="preserve">Operating on an active campus – with nearby offices still in use – the low-noise performance of the electric machines proved a major advantage, minimizing disruption while maintaining productivity. </w:t>
      </w:r>
    </w:p>
    <w:p w:rsidRPr="00EA4A65" w:rsidR="001C38F1" w:rsidP="00DE6D69" w:rsidRDefault="001C38F1" w14:paraId="1F18D321" w14:textId="77777777">
      <w:pPr>
        <w:jc w:val="both"/>
        <w:rPr>
          <w:rFonts w:ascii="Volvo Novum 3.1" w:hAnsi="Volvo Novum 3.1"/>
          <w:sz w:val="19"/>
          <w:szCs w:val="19"/>
        </w:rPr>
      </w:pPr>
    </w:p>
    <w:p w:rsidRPr="00EA4A65" w:rsidR="009E7C13" w:rsidP="00DE6D69" w:rsidRDefault="004A4697" w14:paraId="5843527D" w14:textId="068C48C6">
      <w:pPr>
        <w:jc w:val="both"/>
        <w:rPr>
          <w:rFonts w:ascii="Volvo Novum 3.1" w:hAnsi="Volvo Novum 3.1"/>
          <w:b/>
          <w:bCs/>
          <w:sz w:val="19"/>
          <w:szCs w:val="19"/>
        </w:rPr>
      </w:pPr>
      <w:r w:rsidRPr="00EA4A65">
        <w:rPr>
          <w:rFonts w:ascii="Volvo Novum 3.1" w:hAnsi="Volvo Novum 3.1"/>
          <w:b/>
          <w:bCs/>
          <w:sz w:val="19"/>
          <w:szCs w:val="19"/>
        </w:rPr>
        <w:t>Pioneering</w:t>
      </w:r>
      <w:r w:rsidRPr="00EA4A65" w:rsidR="00656683">
        <w:rPr>
          <w:rFonts w:ascii="Volvo Novum 3.1" w:hAnsi="Volvo Novum 3.1"/>
          <w:b/>
          <w:bCs/>
          <w:sz w:val="19"/>
          <w:szCs w:val="19"/>
        </w:rPr>
        <w:t xml:space="preserve"> zero-emission deconstruction with Volvo CE’s electric machines</w:t>
      </w:r>
    </w:p>
    <w:p w:rsidRPr="00EA4A65" w:rsidR="008822C2" w:rsidP="00DE6D69" w:rsidRDefault="008822C2" w14:paraId="4931C391" w14:textId="77777777">
      <w:pPr>
        <w:jc w:val="both"/>
        <w:rPr>
          <w:rFonts w:ascii="Volvo Novum 3.1" w:hAnsi="Volvo Novum 3.1"/>
          <w:b/>
          <w:bCs/>
          <w:sz w:val="19"/>
          <w:szCs w:val="19"/>
        </w:rPr>
      </w:pPr>
    </w:p>
    <w:p w:rsidRPr="00EA4A65" w:rsidR="0041586F" w:rsidP="00DE6D69" w:rsidRDefault="00CC04A3" w14:paraId="6E0813BB" w14:textId="41A750A4">
      <w:pPr>
        <w:jc w:val="both"/>
        <w:rPr>
          <w:rFonts w:ascii="Volvo Novum 3.1" w:hAnsi="Volvo Novum 3.1"/>
          <w:sz w:val="19"/>
          <w:szCs w:val="19"/>
        </w:rPr>
      </w:pPr>
      <w:r w:rsidRPr="00EA4A65">
        <w:rPr>
          <w:rFonts w:ascii="Volvo Novum 3.1" w:hAnsi="Volvo Novum 3.1"/>
          <w:sz w:val="19"/>
          <w:szCs w:val="19"/>
        </w:rPr>
        <w:t>Th</w:t>
      </w:r>
      <w:r w:rsidRPr="00EA4A65" w:rsidR="003F0959">
        <w:rPr>
          <w:rFonts w:ascii="Volvo Novum 3.1" w:hAnsi="Volvo Novum 3.1"/>
          <w:sz w:val="19"/>
          <w:szCs w:val="19"/>
        </w:rPr>
        <w:t xml:space="preserve">e new </w:t>
      </w:r>
      <w:r w:rsidRPr="00EA4A65">
        <w:rPr>
          <w:rFonts w:ascii="Volvo Novum 3.1" w:hAnsi="Volvo Novum 3.1"/>
          <w:sz w:val="19"/>
          <w:szCs w:val="19"/>
        </w:rPr>
        <w:t>state-of-the-art</w:t>
      </w:r>
      <w:r w:rsidRPr="00EA4A65" w:rsidR="0041586F">
        <w:rPr>
          <w:rFonts w:ascii="Volvo Novum 3.1" w:hAnsi="Volvo Novum 3.1"/>
          <w:sz w:val="19"/>
          <w:szCs w:val="19"/>
        </w:rPr>
        <w:t>, 200,000 square-meter</w:t>
      </w:r>
      <w:r w:rsidRPr="00EA4A65">
        <w:rPr>
          <w:rFonts w:ascii="Volvo Novum 3.1" w:hAnsi="Volvo Novum 3.1"/>
          <w:sz w:val="19"/>
          <w:szCs w:val="19"/>
        </w:rPr>
        <w:t xml:space="preserve"> </w:t>
      </w:r>
      <w:r w:rsidRPr="00EA4A65" w:rsidR="003F0959">
        <w:rPr>
          <w:rFonts w:ascii="Volvo Novum 3.1" w:hAnsi="Volvo Novum 3.1"/>
          <w:sz w:val="19"/>
          <w:szCs w:val="19"/>
        </w:rPr>
        <w:t xml:space="preserve">Siemens Technology Campus </w:t>
      </w:r>
      <w:r w:rsidRPr="00EA4A65" w:rsidR="00305E0A">
        <w:rPr>
          <w:rFonts w:ascii="Volvo Novum 3.1" w:hAnsi="Volvo Novum 3.1"/>
          <w:sz w:val="19"/>
          <w:szCs w:val="19"/>
        </w:rPr>
        <w:t>is designed to be zero-emission, adhering to the highest sustainability standards</w:t>
      </w:r>
      <w:r w:rsidRPr="00EA4A65" w:rsidR="00727665">
        <w:rPr>
          <w:rFonts w:ascii="Volvo Novum 3.1" w:hAnsi="Volvo Novum 3.1"/>
          <w:sz w:val="19"/>
          <w:szCs w:val="19"/>
        </w:rPr>
        <w:t xml:space="preserve">. </w:t>
      </w:r>
      <w:r w:rsidRPr="00EA4A65" w:rsidR="0041586F">
        <w:rPr>
          <w:rFonts w:ascii="Volvo Novum 3.1" w:hAnsi="Volvo Novum 3.1"/>
          <w:sz w:val="19"/>
          <w:szCs w:val="19"/>
        </w:rPr>
        <w:t xml:space="preserve">However, an emission-free deconstruction was </w:t>
      </w:r>
      <w:r w:rsidRPr="00EA4A65" w:rsidR="0041586F">
        <w:rPr>
          <w:rFonts w:ascii="Volvo Novum 3.1" w:hAnsi="Volvo Novum 3.1"/>
          <w:sz w:val="19"/>
          <w:szCs w:val="19"/>
        </w:rPr>
        <w:t>not part of the original scope.</w:t>
      </w:r>
      <w:r w:rsidRPr="00EA4A65" w:rsidR="005C65A2">
        <w:rPr>
          <w:rFonts w:ascii="Volvo Novum 3.1" w:hAnsi="Volvo Novum 3.1"/>
          <w:sz w:val="19"/>
          <w:szCs w:val="19"/>
        </w:rPr>
        <w:t xml:space="preserve"> </w:t>
      </w:r>
      <w:r w:rsidRPr="00EA4A65" w:rsidR="00146F3F">
        <w:rPr>
          <w:rFonts w:ascii="Volvo Novum 3.1" w:hAnsi="Volvo Novum 3.1"/>
          <w:sz w:val="19"/>
          <w:szCs w:val="19"/>
        </w:rPr>
        <w:t xml:space="preserve">Instead, it </w:t>
      </w:r>
      <w:r w:rsidRPr="00EA4A65" w:rsidR="002614DE">
        <w:rPr>
          <w:rFonts w:ascii="Volvo Novum 3.1" w:hAnsi="Volvo Novum 3.1"/>
          <w:sz w:val="19"/>
          <w:szCs w:val="19"/>
        </w:rPr>
        <w:t xml:space="preserve">came about through close collaboration between Volvo CE and </w:t>
      </w:r>
      <w:r w:rsidRPr="00EA4A65" w:rsidR="00A51FFB">
        <w:rPr>
          <w:rFonts w:ascii="Volvo Novum 3.1" w:hAnsi="Volvo Novum 3.1"/>
          <w:sz w:val="19"/>
          <w:szCs w:val="19"/>
        </w:rPr>
        <w:t>Metzner and</w:t>
      </w:r>
      <w:r w:rsidRPr="00EA4A65" w:rsidR="0007568D">
        <w:rPr>
          <w:rFonts w:ascii="Volvo Novum 3.1" w:hAnsi="Volvo Novum 3.1"/>
          <w:sz w:val="19"/>
          <w:szCs w:val="19"/>
        </w:rPr>
        <w:t xml:space="preserve"> was enthusiastically received by Siemens.</w:t>
      </w:r>
    </w:p>
    <w:p w:rsidRPr="00EA4A65" w:rsidR="2C772CC6" w:rsidP="2C772CC6" w:rsidRDefault="2C772CC6" w14:paraId="5837513F" w14:textId="35A69478">
      <w:pPr>
        <w:jc w:val="both"/>
        <w:rPr>
          <w:rFonts w:ascii="Volvo Novum 3.1" w:hAnsi="Volvo Novum 3.1"/>
          <w:sz w:val="19"/>
          <w:szCs w:val="19"/>
        </w:rPr>
      </w:pPr>
    </w:p>
    <w:p w:rsidRPr="00EA4A65" w:rsidR="039590BB" w:rsidP="00EA4A65" w:rsidRDefault="039590BB" w14:paraId="52186EC5" w14:textId="5EBE0B2D">
      <w:pPr>
        <w:contextualSpacing/>
        <w:jc w:val="both"/>
        <w:rPr>
          <w:rFonts w:ascii="Volvo Novum 3.1" w:hAnsi="Volvo Novum 3.1" w:eastAsia="Volvo Novum 3.1" w:cs="Volvo Novum 3.1"/>
          <w:sz w:val="19"/>
          <w:szCs w:val="19"/>
        </w:rPr>
      </w:pPr>
      <w:r w:rsidRPr="00EA4A65">
        <w:rPr>
          <w:rFonts w:ascii="Volvo Novum 3.1" w:hAnsi="Volvo Novum 3.1" w:eastAsia="Volvo Novum" w:cs="Volvo Novum"/>
          <w:color w:val="000000" w:themeColor="text1"/>
          <w:sz w:val="19"/>
          <w:szCs w:val="19"/>
          <w:lang w:val="en-GB"/>
        </w:rPr>
        <w:t>Christian Franz, Head of Sustainability at Siemens Real Estate, said: “At Siemens Real Estate, we are committed to pushing the boundaries of sustainable construction and demolition. This groundbreaking electric deconstruction project boasts an impressive 96% recycling rate and is a testament to our commitment to achieving excellence in sustainability. Through strong collaboration and innovative thinking, the team has achieved exceptional results that directly support our company’s ambitious sustainability targets. This project illustrates how partnerships and determination can create a lasting impact and help shape a more sustainable real estate industry.”</w:t>
      </w:r>
    </w:p>
    <w:p w:rsidRPr="00EA4A65" w:rsidR="2C772CC6" w:rsidP="2C772CC6" w:rsidRDefault="2C772CC6" w14:paraId="6EA1BA5C" w14:textId="09CB1C4A">
      <w:pPr>
        <w:jc w:val="both"/>
        <w:rPr>
          <w:rFonts w:ascii="Volvo Novum 3.1" w:hAnsi="Volvo Novum 3.1"/>
          <w:sz w:val="19"/>
          <w:szCs w:val="19"/>
        </w:rPr>
      </w:pPr>
    </w:p>
    <w:p w:rsidR="00AB19BF" w:rsidP="0D067404" w:rsidRDefault="00606ED9" w14:paraId="51EE0603" w14:textId="3A32A22F">
      <w:pPr>
        <w:jc w:val="both"/>
        <w:rPr>
          <w:rFonts w:ascii="Volvo Novum 3.1" w:hAnsi="Volvo Novum 3.1"/>
          <w:sz w:val="19"/>
          <w:szCs w:val="19"/>
        </w:rPr>
      </w:pPr>
      <w:r w:rsidRPr="00EA4A65">
        <w:rPr>
          <w:rFonts w:ascii="Volvo Novum 3.1" w:hAnsi="Volvo Novum 3.1"/>
          <w:sz w:val="19"/>
          <w:szCs w:val="19"/>
        </w:rPr>
        <w:t>A</w:t>
      </w:r>
      <w:r w:rsidRPr="00EA4A65" w:rsidR="00DD5B9B">
        <w:rPr>
          <w:rFonts w:ascii="Volvo Novum 3.1" w:hAnsi="Volvo Novum 3.1"/>
          <w:sz w:val="19"/>
          <w:szCs w:val="19"/>
        </w:rPr>
        <w:t>ny i</w:t>
      </w:r>
      <w:r w:rsidRPr="00EA4A65" w:rsidR="000A7CCB">
        <w:rPr>
          <w:rFonts w:ascii="Volvo Novum 3.1" w:hAnsi="Volvo Novum 3.1"/>
          <w:sz w:val="19"/>
          <w:szCs w:val="19"/>
        </w:rPr>
        <w:t xml:space="preserve">nitial </w:t>
      </w:r>
      <w:proofErr w:type="gramStart"/>
      <w:r w:rsidRPr="00EA4A65" w:rsidR="000A7CCB">
        <w:rPr>
          <w:rFonts w:ascii="Volvo Novum 3.1" w:hAnsi="Volvo Novum 3.1"/>
          <w:sz w:val="19"/>
          <w:szCs w:val="19"/>
        </w:rPr>
        <w:t>operator</w:t>
      </w:r>
      <w:proofErr w:type="gramEnd"/>
      <w:r w:rsidRPr="00EA4A65" w:rsidR="00AB19BF">
        <w:rPr>
          <w:rFonts w:ascii="Volvo Novum 3.1" w:hAnsi="Volvo Novum 3.1"/>
          <w:sz w:val="19"/>
          <w:szCs w:val="19"/>
        </w:rPr>
        <w:t xml:space="preserve"> concerns </w:t>
      </w:r>
      <w:r w:rsidRPr="00EA4A65" w:rsidR="000A7CCB">
        <w:rPr>
          <w:rFonts w:ascii="Volvo Novum 3.1" w:hAnsi="Volvo Novum 3.1"/>
          <w:sz w:val="19"/>
          <w:szCs w:val="19"/>
        </w:rPr>
        <w:t>faded quickly once they experienced the electric machines for themselves.</w:t>
      </w:r>
      <w:r w:rsidRPr="00EA4A65" w:rsidR="00AB19BF">
        <w:rPr>
          <w:rFonts w:ascii="Volvo Novum 3.1" w:hAnsi="Volvo Novum 3.1"/>
          <w:sz w:val="19"/>
          <w:szCs w:val="19"/>
        </w:rPr>
        <w:t xml:space="preserve"> </w:t>
      </w:r>
      <w:r w:rsidRPr="00EA4A65" w:rsidR="002B16E9">
        <w:rPr>
          <w:rFonts w:ascii="Volvo Novum 3.1" w:hAnsi="Volvo Novum 3.1"/>
          <w:sz w:val="19"/>
          <w:szCs w:val="19"/>
        </w:rPr>
        <w:t>Feedback highlighted their impressive power, responsive handling and quiet, emission-free performance</w:t>
      </w:r>
      <w:r w:rsidRPr="00EA4A65" w:rsidR="41638AEB">
        <w:rPr>
          <w:rFonts w:ascii="Volvo Novum 3.1" w:hAnsi="Volvo Novum 3.1"/>
          <w:sz w:val="19"/>
          <w:szCs w:val="19"/>
        </w:rPr>
        <w:t>.</w:t>
      </w:r>
      <w:r w:rsidRPr="00EA4A65" w:rsidR="002B16E9">
        <w:rPr>
          <w:rFonts w:ascii="Volvo Novum 3.1" w:hAnsi="Volvo Novum 3.1"/>
          <w:sz w:val="19"/>
          <w:szCs w:val="19"/>
        </w:rPr>
        <w:t xml:space="preserve"> </w:t>
      </w:r>
      <w:r w:rsidRPr="00EA4A65" w:rsidR="0042136B">
        <w:rPr>
          <w:rFonts w:ascii="Volvo Novum 3.1" w:hAnsi="Volvo Novum 3.1"/>
          <w:sz w:val="19"/>
          <w:szCs w:val="19"/>
        </w:rPr>
        <w:t>The plug in charging process – which replaces conventional on-site refueling – also proved convenient and efficient.</w:t>
      </w:r>
    </w:p>
    <w:p w:rsidR="00AA1879" w:rsidP="0D067404" w:rsidRDefault="00AA1879" w14:paraId="4D6A662A" w14:textId="77777777">
      <w:pPr>
        <w:jc w:val="both"/>
        <w:rPr>
          <w:rFonts w:ascii="Volvo Novum 3.1" w:hAnsi="Volvo Novum 3.1"/>
          <w:sz w:val="19"/>
          <w:szCs w:val="19"/>
        </w:rPr>
      </w:pPr>
    </w:p>
    <w:p w:rsidRPr="00EA4A65" w:rsidR="00AA1879" w:rsidP="0D067404" w:rsidRDefault="00AA1879" w14:paraId="187A58EF" w14:textId="1918FF0E">
      <w:pPr>
        <w:jc w:val="both"/>
        <w:rPr>
          <w:rFonts w:ascii="Volvo Novum 3.1" w:hAnsi="Volvo Novum 3.1"/>
          <w:sz w:val="19"/>
          <w:szCs w:val="19"/>
        </w:rPr>
      </w:pPr>
      <w:r>
        <w:rPr>
          <w:rFonts w:ascii="Volvo Novum 3.1" w:hAnsi="Volvo Novum 3.1"/>
          <w:noProof/>
          <w:sz w:val="19"/>
          <w:szCs w:val="19"/>
        </w:rPr>
        <w:drawing>
          <wp:inline distT="0" distB="0" distL="0" distR="0" wp14:anchorId="6EFD6A04" wp14:editId="136C8537">
            <wp:extent cx="5760720" cy="3840480"/>
            <wp:effectExtent l="0" t="0" r="0" b="7620"/>
            <wp:docPr id="695635510" name="Picture 3" descr="A person in a construction vehi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35510" name="Picture 3" descr="A person in a construction vehicl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8822C2" w:rsidP="00AA1879" w:rsidRDefault="00AA1879" w14:paraId="44293FAF" w14:textId="3C13CC8F">
      <w:pPr>
        <w:jc w:val="both"/>
        <w:rPr>
          <w:rFonts w:ascii="Volvo Novum 3.1" w:hAnsi="Volvo Novum 3.1" w:cs="Arial"/>
          <w:i/>
          <w:iCs/>
          <w:sz w:val="18"/>
          <w:szCs w:val="18"/>
        </w:rPr>
      </w:pPr>
      <w:r>
        <w:rPr>
          <w:rFonts w:ascii="Volvo Novum 3.1" w:hAnsi="Volvo Novum 3.1" w:cs="Arial"/>
          <w:i/>
          <w:iCs/>
          <w:sz w:val="18"/>
          <w:szCs w:val="18"/>
        </w:rPr>
        <w:t>With zero-exhaust emissions, electric machines like the Volvo ECR18 Electric are ideal for indoor deconstruction.</w:t>
      </w:r>
    </w:p>
    <w:p w:rsidRPr="00EA4A65" w:rsidR="00AA1879" w:rsidP="00DE6D69" w:rsidRDefault="00AA1879" w14:paraId="5CC41826" w14:textId="77777777">
      <w:pPr>
        <w:jc w:val="both"/>
        <w:rPr>
          <w:rFonts w:ascii="Volvo Novum 3.1" w:hAnsi="Volvo Novum 3.1"/>
          <w:sz w:val="19"/>
          <w:szCs w:val="19"/>
        </w:rPr>
      </w:pPr>
    </w:p>
    <w:p w:rsidRPr="00EA4A65" w:rsidR="0039083A" w:rsidP="00DE6D69" w:rsidRDefault="0039083A" w14:paraId="57F9FEF5" w14:textId="4793FBCA">
      <w:pPr>
        <w:jc w:val="both"/>
        <w:rPr>
          <w:rFonts w:ascii="Volvo Novum 3.1" w:hAnsi="Volvo Novum 3.1"/>
          <w:sz w:val="19"/>
          <w:szCs w:val="19"/>
        </w:rPr>
      </w:pPr>
      <w:r w:rsidRPr="00EA4A65">
        <w:rPr>
          <w:rFonts w:ascii="Volvo Novum 3.1" w:hAnsi="Volvo Novum 3.1"/>
          <w:sz w:val="19"/>
          <w:szCs w:val="19"/>
        </w:rPr>
        <w:t xml:space="preserve">Michael Metzner, </w:t>
      </w:r>
      <w:r w:rsidRPr="00EA4A65" w:rsidR="00B54474">
        <w:rPr>
          <w:rFonts w:ascii="Volvo Novum 3.1" w:hAnsi="Volvo Novum 3.1"/>
          <w:sz w:val="19"/>
          <w:szCs w:val="19"/>
        </w:rPr>
        <w:t>Owner</w:t>
      </w:r>
      <w:r w:rsidRPr="00EA4A65">
        <w:rPr>
          <w:rFonts w:ascii="Volvo Novum 3.1" w:hAnsi="Volvo Novum 3.1"/>
          <w:sz w:val="19"/>
          <w:szCs w:val="19"/>
        </w:rPr>
        <w:t xml:space="preserve"> of Metzner Recycling, said: “The fact that we have now taken the first major step towards an all-electric, low emission dismantling site as a technical standard is a huge success for us – the Metzner team – and our clients.</w:t>
      </w:r>
      <w:r w:rsidRPr="00EA4A65" w:rsidR="009E6416">
        <w:rPr>
          <w:rFonts w:ascii="Volvo Novum 3.1" w:hAnsi="Volvo Novum 3.1"/>
          <w:sz w:val="19"/>
          <w:szCs w:val="19"/>
        </w:rPr>
        <w:t xml:space="preserve"> I get goosebumps when I think about what these machines make possible. Electric equipment could unlock urban projects currently held back by noise and pollution concerns</w:t>
      </w:r>
      <w:r w:rsidRPr="00EA4A65" w:rsidR="0042136B">
        <w:rPr>
          <w:rFonts w:ascii="Volvo Novum 3.1" w:hAnsi="Volvo Novum 3.1"/>
          <w:sz w:val="19"/>
          <w:szCs w:val="19"/>
        </w:rPr>
        <w:t>. In fact, we’ve already introduced electric wheel loaders at some of our other sites</w:t>
      </w:r>
      <w:r w:rsidRPr="00EA4A65" w:rsidR="009E6416">
        <w:rPr>
          <w:rFonts w:ascii="Volvo Novum 3.1" w:hAnsi="Volvo Novum 3.1"/>
          <w:sz w:val="19"/>
          <w:szCs w:val="19"/>
        </w:rPr>
        <w:t>.”</w:t>
      </w:r>
    </w:p>
    <w:p w:rsidRPr="00EA4A65" w:rsidR="00AF6869" w:rsidP="00DE6D69" w:rsidRDefault="00AF6869" w14:paraId="70C75693" w14:textId="1D461E7C">
      <w:pPr>
        <w:jc w:val="both"/>
        <w:rPr>
          <w:rFonts w:ascii="Volvo Novum 3.1" w:hAnsi="Volvo Novum 3.1"/>
          <w:sz w:val="19"/>
          <w:szCs w:val="19"/>
        </w:rPr>
      </w:pPr>
      <w:r w:rsidRPr="00EA4A65">
        <w:rPr>
          <w:rFonts w:ascii="Volvo Novum 3.1" w:hAnsi="Volvo Novum 3.1"/>
          <w:sz w:val="19"/>
          <w:szCs w:val="19"/>
        </w:rPr>
        <w:t xml:space="preserve"> </w:t>
      </w:r>
    </w:p>
    <w:p w:rsidRPr="00EA4A65" w:rsidR="0069267C" w:rsidP="00DE6D69" w:rsidRDefault="00B91671" w14:paraId="62AF677B" w14:textId="4916F157">
      <w:pPr>
        <w:jc w:val="both"/>
        <w:rPr>
          <w:rFonts w:ascii="Volvo Novum 3.1" w:hAnsi="Volvo Novum 3.1"/>
          <w:b/>
          <w:bCs/>
          <w:sz w:val="19"/>
          <w:szCs w:val="19"/>
        </w:rPr>
      </w:pPr>
      <w:r w:rsidRPr="00EA4A65">
        <w:rPr>
          <w:rFonts w:ascii="Volvo Novum 3.1" w:hAnsi="Volvo Novum 3.1"/>
          <w:b/>
          <w:bCs/>
          <w:sz w:val="19"/>
          <w:szCs w:val="19"/>
        </w:rPr>
        <w:t xml:space="preserve">Delivering </w:t>
      </w:r>
      <w:r w:rsidRPr="00EA4A65" w:rsidR="008A1D0D">
        <w:rPr>
          <w:rFonts w:ascii="Volvo Novum 3.1" w:hAnsi="Volvo Novum 3.1"/>
          <w:b/>
          <w:bCs/>
          <w:sz w:val="19"/>
          <w:szCs w:val="19"/>
        </w:rPr>
        <w:t>a blueprint</w:t>
      </w:r>
      <w:r w:rsidRPr="00EA4A65" w:rsidR="00676B0D">
        <w:rPr>
          <w:rFonts w:ascii="Volvo Novum 3.1" w:hAnsi="Volvo Novum 3.1"/>
          <w:b/>
          <w:bCs/>
          <w:sz w:val="19"/>
          <w:szCs w:val="19"/>
        </w:rPr>
        <w:t xml:space="preserve"> for </w:t>
      </w:r>
      <w:r w:rsidRPr="00EA4A65" w:rsidR="002C6D4A">
        <w:rPr>
          <w:rFonts w:ascii="Volvo Novum 3.1" w:hAnsi="Volvo Novum 3.1"/>
          <w:b/>
          <w:bCs/>
          <w:sz w:val="19"/>
          <w:szCs w:val="19"/>
        </w:rPr>
        <w:t>the future of urban construction</w:t>
      </w:r>
    </w:p>
    <w:p w:rsidRPr="00EA4A65" w:rsidR="008822C2" w:rsidP="00DE6D69" w:rsidRDefault="008822C2" w14:paraId="402279DE" w14:textId="77777777">
      <w:pPr>
        <w:jc w:val="both"/>
        <w:rPr>
          <w:rFonts w:ascii="Volvo Novum 3.1" w:hAnsi="Volvo Novum 3.1"/>
          <w:b/>
          <w:bCs/>
          <w:sz w:val="19"/>
          <w:szCs w:val="19"/>
        </w:rPr>
      </w:pPr>
    </w:p>
    <w:p w:rsidRPr="00EA4A65" w:rsidR="009029C3" w:rsidP="00DE6D69" w:rsidRDefault="00B75ED5" w14:paraId="1F02B884" w14:textId="1CE6DEAB">
      <w:pPr>
        <w:jc w:val="both"/>
        <w:rPr>
          <w:rFonts w:ascii="Volvo Novum 3.1" w:hAnsi="Volvo Novum 3.1"/>
          <w:sz w:val="19"/>
          <w:szCs w:val="19"/>
        </w:rPr>
      </w:pPr>
      <w:r w:rsidRPr="00EA4A65">
        <w:rPr>
          <w:rFonts w:ascii="Volvo Novum 3.1" w:hAnsi="Volvo Novum 3.1"/>
          <w:sz w:val="19"/>
          <w:szCs w:val="19"/>
        </w:rPr>
        <w:t>The project not only</w:t>
      </w:r>
      <w:r w:rsidRPr="00EA4A65" w:rsidR="003612B6">
        <w:rPr>
          <w:rFonts w:ascii="Volvo Novum 3.1" w:hAnsi="Volvo Novum 3.1"/>
          <w:sz w:val="19"/>
          <w:szCs w:val="19"/>
        </w:rPr>
        <w:t xml:space="preserve"> showcase</w:t>
      </w:r>
      <w:r w:rsidRPr="00EA4A65">
        <w:rPr>
          <w:rFonts w:ascii="Volvo Novum 3.1" w:hAnsi="Volvo Novum 3.1"/>
          <w:sz w:val="19"/>
          <w:szCs w:val="19"/>
        </w:rPr>
        <w:t>s</w:t>
      </w:r>
      <w:r w:rsidRPr="00EA4A65" w:rsidR="003612B6">
        <w:rPr>
          <w:rFonts w:ascii="Volvo Novum 3.1" w:hAnsi="Volvo Novum 3.1"/>
          <w:sz w:val="19"/>
          <w:szCs w:val="19"/>
        </w:rPr>
        <w:t xml:space="preserve"> the </w:t>
      </w:r>
      <w:r w:rsidRPr="00EA4A65" w:rsidR="00373C12">
        <w:rPr>
          <w:rFonts w:ascii="Volvo Novum 3.1" w:hAnsi="Volvo Novum 3.1"/>
          <w:sz w:val="19"/>
          <w:szCs w:val="19"/>
        </w:rPr>
        <w:t xml:space="preserve">potential of electric </w:t>
      </w:r>
      <w:r w:rsidRPr="00EA4A65" w:rsidR="00963BC5">
        <w:rPr>
          <w:rFonts w:ascii="Volvo Novum 3.1" w:hAnsi="Volvo Novum 3.1"/>
          <w:sz w:val="19"/>
          <w:szCs w:val="19"/>
        </w:rPr>
        <w:t>machines but</w:t>
      </w:r>
      <w:r w:rsidRPr="00EA4A65" w:rsidR="00373C12">
        <w:rPr>
          <w:rFonts w:ascii="Volvo Novum 3.1" w:hAnsi="Volvo Novum 3.1"/>
          <w:sz w:val="19"/>
          <w:szCs w:val="19"/>
        </w:rPr>
        <w:t xml:space="preserve"> als</w:t>
      </w:r>
      <w:r w:rsidRPr="00EA4A65" w:rsidR="001748F9">
        <w:rPr>
          <w:rFonts w:ascii="Volvo Novum 3.1" w:hAnsi="Volvo Novum 3.1"/>
          <w:sz w:val="19"/>
          <w:szCs w:val="19"/>
        </w:rPr>
        <w:t xml:space="preserve">o </w:t>
      </w:r>
      <w:r w:rsidRPr="00EA4A65" w:rsidR="00C01A04">
        <w:rPr>
          <w:rFonts w:ascii="Volvo Novum 3.1" w:hAnsi="Volvo Novum 3.1"/>
          <w:sz w:val="19"/>
          <w:szCs w:val="19"/>
        </w:rPr>
        <w:t>serve</w:t>
      </w:r>
      <w:r w:rsidRPr="00EA4A65" w:rsidR="007570E7">
        <w:rPr>
          <w:rFonts w:ascii="Volvo Novum 3.1" w:hAnsi="Volvo Novum 3.1"/>
          <w:sz w:val="19"/>
          <w:szCs w:val="19"/>
        </w:rPr>
        <w:t>s</w:t>
      </w:r>
      <w:r w:rsidRPr="00EA4A65" w:rsidR="003612B6">
        <w:rPr>
          <w:rFonts w:ascii="Volvo Novum 3.1" w:hAnsi="Volvo Novum 3.1"/>
          <w:sz w:val="19"/>
          <w:szCs w:val="19"/>
        </w:rPr>
        <w:t xml:space="preserve"> as a</w:t>
      </w:r>
      <w:r w:rsidRPr="00EA4A65" w:rsidR="001748F9">
        <w:rPr>
          <w:rFonts w:ascii="Volvo Novum 3.1" w:hAnsi="Volvo Novum 3.1"/>
          <w:sz w:val="19"/>
          <w:szCs w:val="19"/>
        </w:rPr>
        <w:t xml:space="preserve"> </w:t>
      </w:r>
      <w:r w:rsidRPr="00EA4A65" w:rsidR="0047689D">
        <w:rPr>
          <w:rFonts w:ascii="Volvo Novum 3.1" w:hAnsi="Volvo Novum 3.1"/>
          <w:sz w:val="19"/>
          <w:szCs w:val="19"/>
        </w:rPr>
        <w:t xml:space="preserve">valuable </w:t>
      </w:r>
      <w:r w:rsidRPr="00EA4A65" w:rsidR="003B57F4">
        <w:rPr>
          <w:rFonts w:ascii="Volvo Novum 3.1" w:hAnsi="Volvo Novum 3.1"/>
          <w:sz w:val="19"/>
          <w:szCs w:val="19"/>
        </w:rPr>
        <w:t>live testbed</w:t>
      </w:r>
      <w:r w:rsidRPr="00EA4A65" w:rsidR="001748F9">
        <w:rPr>
          <w:rFonts w:ascii="Volvo Novum 3.1" w:hAnsi="Volvo Novum 3.1"/>
          <w:sz w:val="19"/>
          <w:szCs w:val="19"/>
        </w:rPr>
        <w:t xml:space="preserve"> for f</w:t>
      </w:r>
      <w:r w:rsidRPr="00EA4A65" w:rsidR="0047689D">
        <w:rPr>
          <w:rFonts w:ascii="Volvo Novum 3.1" w:hAnsi="Volvo Novum 3.1"/>
          <w:sz w:val="19"/>
          <w:szCs w:val="19"/>
        </w:rPr>
        <w:t xml:space="preserve">uture </w:t>
      </w:r>
      <w:r w:rsidRPr="00EA4A65" w:rsidR="003612B6">
        <w:rPr>
          <w:rFonts w:ascii="Volvo Novum 3.1" w:hAnsi="Volvo Novum 3.1"/>
          <w:sz w:val="19"/>
          <w:szCs w:val="19"/>
        </w:rPr>
        <w:t>large-scale applications</w:t>
      </w:r>
      <w:r w:rsidRPr="00EA4A65" w:rsidR="00E62591">
        <w:rPr>
          <w:rFonts w:ascii="Volvo Novum 3.1" w:hAnsi="Volvo Novum 3.1"/>
          <w:sz w:val="19"/>
          <w:szCs w:val="19"/>
        </w:rPr>
        <w:t xml:space="preserve">, enabling operators, planners and logistics teams to gain hands-on experience with electric machines, workflows and new safety protocols. </w:t>
      </w:r>
    </w:p>
    <w:p w:rsidRPr="00EA4A65" w:rsidR="008822C2" w:rsidP="00DE6D69" w:rsidRDefault="008822C2" w14:paraId="678F8188" w14:textId="77777777">
      <w:pPr>
        <w:jc w:val="both"/>
        <w:rPr>
          <w:rFonts w:ascii="Volvo Novum 3.1" w:hAnsi="Volvo Novum 3.1"/>
          <w:sz w:val="19"/>
          <w:szCs w:val="19"/>
        </w:rPr>
      </w:pPr>
    </w:p>
    <w:p w:rsidR="00046510" w:rsidP="00DE6D69" w:rsidRDefault="00046510" w14:paraId="651E1AF1" w14:textId="0078F6C2">
      <w:pPr>
        <w:jc w:val="both"/>
        <w:rPr>
          <w:rFonts w:ascii="Volvo Novum 3.1" w:hAnsi="Volvo Novum 3.1"/>
          <w:sz w:val="19"/>
          <w:szCs w:val="19"/>
        </w:rPr>
      </w:pPr>
      <w:r w:rsidRPr="00EA4A65">
        <w:rPr>
          <w:rFonts w:ascii="Volvo Novum 3.1" w:hAnsi="Volvo Novum 3.1"/>
          <w:sz w:val="19"/>
          <w:szCs w:val="19"/>
        </w:rPr>
        <w:t>Peter Bauer, Segment Leader at Volvo CE, said: “</w:t>
      </w:r>
      <w:r w:rsidRPr="00EA4A65" w:rsidR="005B00F3">
        <w:rPr>
          <w:rFonts w:ascii="Volvo Novum 3.1" w:hAnsi="Volvo Novum 3.1"/>
          <w:sz w:val="19"/>
          <w:szCs w:val="19"/>
        </w:rPr>
        <w:t xml:space="preserve">This </w:t>
      </w:r>
      <w:r w:rsidRPr="00EA4A65" w:rsidR="00C712E0">
        <w:rPr>
          <w:rFonts w:ascii="Volvo Novum 3.1" w:hAnsi="Volvo Novum 3.1"/>
          <w:sz w:val="19"/>
          <w:szCs w:val="19"/>
        </w:rPr>
        <w:t xml:space="preserve">milestone shows what’s possible when </w:t>
      </w:r>
      <w:r w:rsidRPr="00EA4A65" w:rsidR="005B00F3">
        <w:rPr>
          <w:rFonts w:ascii="Volvo Novum 3.1" w:hAnsi="Volvo Novum 3.1"/>
          <w:sz w:val="19"/>
          <w:szCs w:val="19"/>
        </w:rPr>
        <w:t xml:space="preserve">like-minded partners </w:t>
      </w:r>
      <w:r w:rsidRPr="00EA4A65" w:rsidR="00C712E0">
        <w:rPr>
          <w:rFonts w:ascii="Volvo Novum 3.1" w:hAnsi="Volvo Novum 3.1"/>
          <w:sz w:val="19"/>
          <w:szCs w:val="19"/>
        </w:rPr>
        <w:t>with shared ambitions collaborate.</w:t>
      </w:r>
      <w:r w:rsidRPr="00EA4A65" w:rsidR="005B00F3">
        <w:rPr>
          <w:rFonts w:ascii="Volvo Novum 3.1" w:hAnsi="Volvo Novum 3.1"/>
          <w:sz w:val="19"/>
          <w:szCs w:val="19"/>
        </w:rPr>
        <w:t xml:space="preserve"> </w:t>
      </w:r>
      <w:r w:rsidRPr="00EA4A65">
        <w:rPr>
          <w:rFonts w:ascii="Volvo Novum 3.1" w:hAnsi="Volvo Novum 3.1"/>
          <w:sz w:val="19"/>
          <w:szCs w:val="19"/>
        </w:rPr>
        <w:t>Without the close cooperation of all those involved, this project would not have been possible. Metzner has shown the courage to break new ground – and Volvo, together with its partners, has been able to demonstrate the potential that already exists in electric construction today.</w:t>
      </w:r>
      <w:r w:rsidRPr="00EA4A65" w:rsidR="00155C3B">
        <w:rPr>
          <w:rFonts w:ascii="Volvo Novum 3.1" w:hAnsi="Volvo Novum 3.1"/>
          <w:sz w:val="19"/>
          <w:szCs w:val="19"/>
        </w:rPr>
        <w:t>”</w:t>
      </w:r>
    </w:p>
    <w:p w:rsidR="00EA4A65" w:rsidP="00DE6D69" w:rsidRDefault="00EA4A65" w14:paraId="5247C71B" w14:textId="77777777">
      <w:pPr>
        <w:jc w:val="both"/>
        <w:rPr>
          <w:rFonts w:ascii="Volvo Novum 3.1" w:hAnsi="Volvo Novum 3.1"/>
          <w:sz w:val="19"/>
          <w:szCs w:val="19"/>
        </w:rPr>
      </w:pPr>
    </w:p>
    <w:p w:rsidRPr="00EA4A65" w:rsidR="00EA4A65" w:rsidP="00DE6D69" w:rsidRDefault="00EA4A65" w14:paraId="11D480BB" w14:textId="21F4B239">
      <w:pPr>
        <w:jc w:val="both"/>
        <w:rPr>
          <w:rFonts w:ascii="Volvo Novum 3.1" w:hAnsi="Volvo Novum 3.1"/>
          <w:sz w:val="19"/>
          <w:szCs w:val="19"/>
        </w:rPr>
      </w:pPr>
      <w:r>
        <w:rPr>
          <w:rFonts w:ascii="Volvo Novum 3.1" w:hAnsi="Volvo Novum 3.1"/>
          <w:noProof/>
          <w:sz w:val="19"/>
          <w:szCs w:val="19"/>
        </w:rPr>
        <w:drawing>
          <wp:inline distT="0" distB="0" distL="0" distR="0" wp14:anchorId="4365F5F8" wp14:editId="52EA4548">
            <wp:extent cx="5760720" cy="3840480"/>
            <wp:effectExtent l="0" t="0" r="0" b="7620"/>
            <wp:docPr id="1657782342" name="Picture 1" descr="A group of people in safety vests and helmets standing in front of a construction vehi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82342" name="Picture 1" descr="A group of people in safety vests and helmets standing in front of a construction vehicl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Pr="00AA1879" w:rsidR="00B91671" w:rsidP="0078557B" w:rsidRDefault="0078557B" w14:paraId="56E09D61" w14:textId="321882C3">
      <w:pPr>
        <w:jc w:val="both"/>
        <w:rPr>
          <w:rFonts w:ascii="Volvo Novum 3.1" w:hAnsi="Volvo Novum 3.1"/>
          <w:sz w:val="18"/>
          <w:szCs w:val="18"/>
        </w:rPr>
      </w:pPr>
      <w:r w:rsidRPr="00AA1879">
        <w:rPr>
          <w:rFonts w:ascii="Volvo Novum 3.1" w:hAnsi="Volvo Novum 3.1"/>
          <w:i/>
          <w:iCs/>
          <w:sz w:val="18"/>
          <w:szCs w:val="18"/>
        </w:rPr>
        <w:t>Partners in the project from across Volvo CE, Volvo Trucks, Metzner Recycling, Siemens Real Estate, Robert Aebi and Husqvarna Construction.</w:t>
      </w:r>
      <w:r w:rsidRPr="00AA1879">
        <w:rPr>
          <w:rFonts w:ascii="Cambria Math" w:hAnsi="Cambria Math" w:cs="Cambria Math"/>
          <w:sz w:val="18"/>
          <w:szCs w:val="18"/>
        </w:rPr>
        <w:t> </w:t>
      </w:r>
      <w:r w:rsidRPr="00AA1879">
        <w:rPr>
          <w:rFonts w:ascii="Volvo Novum 3.1" w:hAnsi="Volvo Novum 3.1"/>
          <w:sz w:val="18"/>
          <w:szCs w:val="18"/>
        </w:rPr>
        <w:t> </w:t>
      </w:r>
    </w:p>
    <w:p w:rsidRPr="00EA4A65" w:rsidR="0078557B" w:rsidP="0078557B" w:rsidRDefault="0078557B" w14:paraId="1379AF69" w14:textId="77777777">
      <w:pPr>
        <w:jc w:val="both"/>
        <w:rPr>
          <w:rFonts w:ascii="Volvo Novum 3.1" w:hAnsi="Volvo Novum 3.1"/>
          <w:sz w:val="19"/>
          <w:szCs w:val="19"/>
        </w:rPr>
      </w:pPr>
    </w:p>
    <w:p w:rsidRPr="00EA4A65" w:rsidR="008C4648" w:rsidP="00DE6D69" w:rsidRDefault="00046510" w14:paraId="240A2B58" w14:textId="3F054CD8">
      <w:pPr>
        <w:jc w:val="both"/>
        <w:rPr>
          <w:rFonts w:ascii="Volvo Novum 3.1" w:hAnsi="Volvo Novum 3.1"/>
          <w:sz w:val="19"/>
          <w:szCs w:val="19"/>
        </w:rPr>
      </w:pPr>
      <w:r w:rsidRPr="46D51766" w:rsidR="00046510">
        <w:rPr>
          <w:rFonts w:ascii="Volvo Novum 3.1" w:hAnsi="Volvo Novum 3.1"/>
          <w:sz w:val="19"/>
          <w:szCs w:val="19"/>
        </w:rPr>
        <w:t xml:space="preserve">The success of the project </w:t>
      </w:r>
      <w:r w:rsidRPr="46D51766" w:rsidR="0046040C">
        <w:rPr>
          <w:rFonts w:ascii="Volvo Novum 3.1" w:hAnsi="Volvo Novum 3.1"/>
          <w:sz w:val="19"/>
          <w:szCs w:val="19"/>
        </w:rPr>
        <w:t xml:space="preserve">was also made possible through </w:t>
      </w:r>
      <w:r w:rsidRPr="46D51766" w:rsidR="00046510">
        <w:rPr>
          <w:rFonts w:ascii="Volvo Novum 3.1" w:hAnsi="Volvo Novum 3.1"/>
          <w:sz w:val="19"/>
          <w:szCs w:val="19"/>
        </w:rPr>
        <w:t xml:space="preserve">the openness </w:t>
      </w:r>
      <w:r w:rsidRPr="46D51766" w:rsidR="00A72EB4">
        <w:rPr>
          <w:rFonts w:ascii="Volvo Novum 3.1" w:hAnsi="Volvo Novum 3.1"/>
          <w:sz w:val="19"/>
          <w:szCs w:val="19"/>
        </w:rPr>
        <w:t xml:space="preserve">and support of </w:t>
      </w:r>
      <w:r w:rsidRPr="46D51766" w:rsidR="00046510">
        <w:rPr>
          <w:rFonts w:ascii="Volvo Novum 3.1" w:hAnsi="Volvo Novum 3.1"/>
          <w:sz w:val="19"/>
          <w:szCs w:val="19"/>
        </w:rPr>
        <w:t>Siemens Real Estat</w:t>
      </w:r>
      <w:r w:rsidRPr="46D51766" w:rsidR="00A72EB4">
        <w:rPr>
          <w:rFonts w:ascii="Volvo Novum 3.1" w:hAnsi="Volvo Novum 3.1"/>
          <w:sz w:val="19"/>
          <w:szCs w:val="19"/>
        </w:rPr>
        <w:t>e</w:t>
      </w:r>
      <w:r w:rsidRPr="46D51766" w:rsidR="00046510">
        <w:rPr>
          <w:rFonts w:ascii="Volvo Novum 3.1" w:hAnsi="Volvo Novum 3.1"/>
          <w:sz w:val="19"/>
          <w:szCs w:val="19"/>
        </w:rPr>
        <w:t>.</w:t>
      </w:r>
      <w:r w:rsidRPr="46D51766" w:rsidR="00046510">
        <w:rPr>
          <w:rFonts w:ascii="Volvo Novum 3.1" w:hAnsi="Volvo Novum 3.1"/>
          <w:sz w:val="19"/>
          <w:szCs w:val="19"/>
        </w:rPr>
        <w:t xml:space="preserve"> </w:t>
      </w:r>
      <w:r w:rsidRPr="46D51766" w:rsidR="00A72EB4">
        <w:rPr>
          <w:rFonts w:ascii="Volvo Novum 3.1" w:hAnsi="Volvo Novum 3.1"/>
          <w:sz w:val="19"/>
          <w:szCs w:val="19"/>
        </w:rPr>
        <w:t>Key deliver partner, Robert Aebi, Volvo’ CE’s dealer in the region</w:t>
      </w:r>
      <w:r w:rsidRPr="46D51766" w:rsidR="0028540D">
        <w:rPr>
          <w:rFonts w:ascii="Volvo Novum 3.1" w:hAnsi="Volvo Novum 3.1"/>
          <w:sz w:val="19"/>
          <w:szCs w:val="19"/>
        </w:rPr>
        <w:t xml:space="preserve">, </w:t>
      </w:r>
      <w:r w:rsidRPr="46D51766" w:rsidR="00311170">
        <w:rPr>
          <w:rFonts w:ascii="Volvo Novum 3.1" w:hAnsi="Volvo Novum 3.1"/>
          <w:sz w:val="19"/>
          <w:szCs w:val="19"/>
        </w:rPr>
        <w:t xml:space="preserve">provided </w:t>
      </w:r>
      <w:r w:rsidRPr="46D51766" w:rsidR="001A5D67">
        <w:rPr>
          <w:rFonts w:ascii="Volvo Novum 3.1" w:hAnsi="Volvo Novum 3.1"/>
          <w:sz w:val="19"/>
          <w:szCs w:val="19"/>
        </w:rPr>
        <w:t xml:space="preserve">machine customization, </w:t>
      </w:r>
      <w:r w:rsidRPr="46D51766" w:rsidR="0028540D">
        <w:rPr>
          <w:rFonts w:ascii="Volvo Novum 3.1" w:hAnsi="Volvo Novum 3.1"/>
          <w:sz w:val="19"/>
          <w:szCs w:val="19"/>
        </w:rPr>
        <w:t>servicing, technical support, operator training and machine handovers and rentals.</w:t>
      </w:r>
      <w:r w:rsidRPr="46D51766" w:rsidR="003709B0">
        <w:rPr>
          <w:rFonts w:ascii="Volvo Novum 3.1" w:hAnsi="Volvo Novum 3.1"/>
          <w:sz w:val="19"/>
          <w:szCs w:val="19"/>
        </w:rPr>
        <w:t xml:space="preserve"> </w:t>
      </w:r>
      <w:r w:rsidRPr="46D51766" w:rsidR="00C94556">
        <w:rPr>
          <w:rFonts w:ascii="Volvo Novum 3.1" w:hAnsi="Volvo Novum 3.1"/>
          <w:sz w:val="19"/>
          <w:szCs w:val="19"/>
        </w:rPr>
        <w:t>Other</w:t>
      </w:r>
      <w:r w:rsidRPr="46D51766" w:rsidR="001A3F0A">
        <w:rPr>
          <w:rFonts w:ascii="Volvo Novum 3.1" w:hAnsi="Volvo Novum 3.1"/>
          <w:sz w:val="19"/>
          <w:szCs w:val="19"/>
        </w:rPr>
        <w:t xml:space="preserve"> partners </w:t>
      </w:r>
      <w:r w:rsidRPr="46D51766" w:rsidR="00311170">
        <w:rPr>
          <w:rFonts w:ascii="Volvo Novum 3.1" w:hAnsi="Volvo Novum 3.1"/>
          <w:sz w:val="19"/>
          <w:szCs w:val="19"/>
        </w:rPr>
        <w:t xml:space="preserve">who played a vital role in realizing the world’s first zero-emission deconstruction site </w:t>
      </w:r>
      <w:r w:rsidRPr="46D51766" w:rsidR="001A3F0A">
        <w:rPr>
          <w:rFonts w:ascii="Volvo Novum 3.1" w:hAnsi="Volvo Novum 3.1"/>
          <w:sz w:val="19"/>
          <w:szCs w:val="19"/>
        </w:rPr>
        <w:t>included</w:t>
      </w:r>
      <w:r w:rsidRPr="46D51766" w:rsidR="00606FAD">
        <w:rPr>
          <w:rFonts w:ascii="Volvo Novum 3.1" w:hAnsi="Volvo Novum 3.1"/>
          <w:sz w:val="19"/>
          <w:szCs w:val="19"/>
        </w:rPr>
        <w:t xml:space="preserve"> Volvo Trucks, </w:t>
      </w:r>
      <w:r w:rsidRPr="46D51766" w:rsidR="001A3F0A">
        <w:rPr>
          <w:rFonts w:ascii="Volvo Novum 3.1" w:hAnsi="Volvo Novum 3.1"/>
          <w:sz w:val="19"/>
          <w:szCs w:val="19"/>
        </w:rPr>
        <w:t>Husqvarna</w:t>
      </w:r>
      <w:r w:rsidRPr="46D51766" w:rsidR="00B93539">
        <w:rPr>
          <w:rFonts w:ascii="Volvo Novum 3.1" w:hAnsi="Volvo Novum 3.1"/>
          <w:sz w:val="19"/>
          <w:szCs w:val="19"/>
        </w:rPr>
        <w:t xml:space="preserve"> Construction</w:t>
      </w:r>
      <w:r w:rsidRPr="46D51766" w:rsidR="006C67A1">
        <w:rPr>
          <w:rFonts w:ascii="Volvo Novum 3.1" w:hAnsi="Volvo Novum 3.1"/>
          <w:sz w:val="19"/>
          <w:szCs w:val="19"/>
        </w:rPr>
        <w:t>,</w:t>
      </w:r>
      <w:r w:rsidRPr="46D51766" w:rsidR="002B5D1F">
        <w:rPr>
          <w:rFonts w:ascii="Volvo Novum 3.1" w:hAnsi="Volvo Novum 3.1"/>
          <w:sz w:val="19"/>
          <w:szCs w:val="19"/>
        </w:rPr>
        <w:t xml:space="preserve"> </w:t>
      </w:r>
      <w:r w:rsidRPr="46D51766" w:rsidR="413AB048">
        <w:rPr>
          <w:rFonts w:ascii="Volvo Novum 3.1" w:hAnsi="Volvo Novum 3.1"/>
          <w:sz w:val="19"/>
          <w:szCs w:val="19"/>
        </w:rPr>
        <w:t>Spie</w:t>
      </w:r>
      <w:r w:rsidRPr="46D51766" w:rsidR="086E6697">
        <w:rPr>
          <w:rFonts w:ascii="Volvo Novum 3.1" w:hAnsi="Volvo Novum 3.1"/>
          <w:sz w:val="19"/>
          <w:szCs w:val="19"/>
        </w:rPr>
        <w:t xml:space="preserve"> </w:t>
      </w:r>
      <w:r w:rsidRPr="46D51766" w:rsidR="002B5D1F">
        <w:rPr>
          <w:rFonts w:ascii="Volvo Novum 3.1" w:hAnsi="Volvo Novum 3.1"/>
          <w:sz w:val="19"/>
          <w:szCs w:val="19"/>
        </w:rPr>
        <w:t xml:space="preserve">and </w:t>
      </w:r>
      <w:r w:rsidRPr="46D51766" w:rsidR="00B93539">
        <w:rPr>
          <w:rFonts w:ascii="Volvo Novum 3.1" w:hAnsi="Volvo Novum 3.1"/>
          <w:sz w:val="19"/>
          <w:szCs w:val="19"/>
        </w:rPr>
        <w:t>Erlanger Stadtwerke</w:t>
      </w:r>
      <w:r w:rsidRPr="46D51766" w:rsidR="002B5D1F">
        <w:rPr>
          <w:rFonts w:ascii="Volvo Novum 3.1" w:hAnsi="Volvo Novum 3.1"/>
          <w:sz w:val="19"/>
          <w:szCs w:val="19"/>
        </w:rPr>
        <w:t xml:space="preserve">. </w:t>
      </w:r>
    </w:p>
    <w:p w:rsidRPr="00946A4B" w:rsidR="009A58DB" w:rsidP="46D51766" w:rsidRDefault="009A58DB" w14:paraId="0F280CFF" w14:textId="776042A7">
      <w:pPr>
        <w:jc w:val="both"/>
        <w:rPr>
          <w:rFonts w:ascii="Volvo Novum 3.1" w:hAnsi="Volvo Novum 3.1"/>
          <w:sz w:val="19"/>
          <w:szCs w:val="19"/>
        </w:rPr>
      </w:pPr>
    </w:p>
    <w:p w:rsidRPr="00946A4B" w:rsidR="009A58DB" w:rsidP="46D51766" w:rsidRDefault="009A58DB" w14:paraId="72D99D3C" w14:textId="3611EA7F">
      <w:pPr>
        <w:jc w:val="both"/>
      </w:pPr>
      <w:r w:rsidR="4CF8A806">
        <w:drawing>
          <wp:inline wp14:editId="080792FD" wp14:anchorId="43EB5CB1">
            <wp:extent cx="5762625" cy="3400425"/>
            <wp:effectExtent l="0" t="0" r="0" b="0"/>
            <wp:docPr id="59242888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92428880" name=""/>
                    <pic:cNvPicPr/>
                  </pic:nvPicPr>
                  <pic:blipFill>
                    <a:blip xmlns:r="http://schemas.openxmlformats.org/officeDocument/2006/relationships" r:embed="rId2116241671">
                      <a:extLst>
                        <a:ext xmlns:a="http://schemas.openxmlformats.org/drawingml/2006/main" uri="{28A0092B-C50C-407E-A947-70E740481C1C}">
                          <a14:useLocalDpi xmlns:a14="http://schemas.microsoft.com/office/drawing/2010/main" val="0"/>
                        </a:ext>
                      </a:extLst>
                    </a:blip>
                    <a:stretch>
                      <a:fillRect/>
                    </a:stretch>
                  </pic:blipFill>
                  <pic:spPr>
                    <a:xfrm>
                      <a:off x="0" y="0"/>
                      <a:ext cx="5762625" cy="3400425"/>
                    </a:xfrm>
                    <a:prstGeom prst="rect">
                      <a:avLst/>
                    </a:prstGeom>
                  </pic:spPr>
                </pic:pic>
              </a:graphicData>
            </a:graphic>
          </wp:inline>
        </w:drawing>
      </w:r>
    </w:p>
    <w:p w:rsidRPr="00946A4B" w:rsidR="009A58DB" w:rsidP="46D51766" w:rsidRDefault="009A58DB" w14:paraId="28E63789" w14:textId="10F6B642">
      <w:pPr>
        <w:jc w:val="both"/>
      </w:pPr>
      <w:r w:rsidR="4CF8A806">
        <w:drawing>
          <wp:inline wp14:editId="129CAF3E" wp14:anchorId="5CBA182A">
            <wp:extent cx="5762625" cy="2962275"/>
            <wp:effectExtent l="0" t="0" r="0" b="0"/>
            <wp:docPr id="74019048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40190487" name=""/>
                    <pic:cNvPicPr/>
                  </pic:nvPicPr>
                  <pic:blipFill>
                    <a:blip xmlns:r="http://schemas.openxmlformats.org/officeDocument/2006/relationships" r:embed="rId396515262">
                      <a:extLst>
                        <a:ext xmlns:a="http://schemas.openxmlformats.org/drawingml/2006/main" uri="{28A0092B-C50C-407E-A947-70E740481C1C}">
                          <a14:useLocalDpi xmlns:a14="http://schemas.microsoft.com/office/drawing/2010/main" val="0"/>
                        </a:ext>
                      </a:extLst>
                    </a:blip>
                    <a:stretch>
                      <a:fillRect/>
                    </a:stretch>
                  </pic:blipFill>
                  <pic:spPr>
                    <a:xfrm>
                      <a:off x="0" y="0"/>
                      <a:ext cx="5762625" cy="2962275"/>
                    </a:xfrm>
                    <a:prstGeom prst="rect">
                      <a:avLst/>
                    </a:prstGeom>
                  </pic:spPr>
                </pic:pic>
              </a:graphicData>
            </a:graphic>
          </wp:inline>
        </w:drawing>
      </w:r>
    </w:p>
    <w:p w:rsidRPr="00946A4B" w:rsidR="009A58DB" w:rsidP="46D51766" w:rsidRDefault="009A58DB" w14:paraId="5E392814" w14:textId="673861A2">
      <w:pPr>
        <w:jc w:val="both"/>
      </w:pPr>
      <w:r w:rsidR="4CF8A806">
        <w:drawing>
          <wp:inline wp14:editId="44B889EE" wp14:anchorId="749B91AB">
            <wp:extent cx="5762625" cy="3152775"/>
            <wp:effectExtent l="0" t="0" r="0" b="0"/>
            <wp:docPr id="183956266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39562661" name=""/>
                    <pic:cNvPicPr/>
                  </pic:nvPicPr>
                  <pic:blipFill>
                    <a:blip xmlns:r="http://schemas.openxmlformats.org/officeDocument/2006/relationships" r:embed="rId1251970508">
                      <a:extLst>
                        <a:ext xmlns:a="http://schemas.openxmlformats.org/drawingml/2006/main" uri="{28A0092B-C50C-407E-A947-70E740481C1C}">
                          <a14:useLocalDpi xmlns:a14="http://schemas.microsoft.com/office/drawing/2010/main" val="0"/>
                        </a:ext>
                      </a:extLst>
                    </a:blip>
                    <a:stretch>
                      <a:fillRect/>
                    </a:stretch>
                  </pic:blipFill>
                  <pic:spPr>
                    <a:xfrm>
                      <a:off x="0" y="0"/>
                      <a:ext cx="5762625" cy="3152775"/>
                    </a:xfrm>
                    <a:prstGeom prst="rect">
                      <a:avLst/>
                    </a:prstGeom>
                  </pic:spPr>
                </pic:pic>
              </a:graphicData>
            </a:graphic>
          </wp:inline>
        </w:drawing>
      </w:r>
    </w:p>
    <w:p w:rsidRPr="00946A4B" w:rsidR="009A58DB" w:rsidP="46D51766" w:rsidRDefault="009A58DB" w14:paraId="3C702C12" w14:textId="4D4C2E65">
      <w:pPr>
        <w:jc w:val="both"/>
      </w:pPr>
      <w:r w:rsidR="0386E7FB">
        <w:drawing>
          <wp:inline wp14:editId="285FAE23" wp14:anchorId="7BFF43BA">
            <wp:extent cx="5762625" cy="3152775"/>
            <wp:effectExtent l="0" t="0" r="0" b="0"/>
            <wp:docPr id="64343872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43438726" name=""/>
                    <pic:cNvPicPr/>
                  </pic:nvPicPr>
                  <pic:blipFill>
                    <a:blip xmlns:r="http://schemas.openxmlformats.org/officeDocument/2006/relationships" r:embed="rId1840769010">
                      <a:extLst>
                        <a:ext xmlns:a="http://schemas.openxmlformats.org/drawingml/2006/main" uri="{28A0092B-C50C-407E-A947-70E740481C1C}">
                          <a14:useLocalDpi xmlns:a14="http://schemas.microsoft.com/office/drawing/2010/main" val="0"/>
                        </a:ext>
                      </a:extLst>
                    </a:blip>
                    <a:stretch>
                      <a:fillRect/>
                    </a:stretch>
                  </pic:blipFill>
                  <pic:spPr>
                    <a:xfrm>
                      <a:off x="0" y="0"/>
                      <a:ext cx="5762625" cy="3152775"/>
                    </a:xfrm>
                    <a:prstGeom prst="rect">
                      <a:avLst/>
                    </a:prstGeom>
                  </pic:spPr>
                </pic:pic>
              </a:graphicData>
            </a:graphic>
          </wp:inline>
        </w:drawing>
      </w:r>
    </w:p>
    <w:p w:rsidRPr="004F1CF3" w:rsidR="00126006" w:rsidP="003B5B9D" w:rsidRDefault="004478FB" w14:paraId="7B141B40" w14:textId="74362E9A">
      <w:pPr>
        <w:spacing w:line="240" w:lineRule="auto"/>
        <w:jc w:val="both"/>
        <w:rPr>
          <w:color w:val="000000" w:themeColor="text1"/>
          <w:sz w:val="19"/>
          <w:szCs w:val="19"/>
        </w:rPr>
      </w:pPr>
      <w:r>
        <w:rPr>
          <w:sz w:val="19"/>
          <w:szCs w:val="19"/>
        </w:rPr>
        <w:t>September</w:t>
      </w:r>
      <w:r w:rsidRPr="20D66BFE" w:rsidR="446D2C7F">
        <w:rPr>
          <w:sz w:val="19"/>
          <w:szCs w:val="19"/>
        </w:rPr>
        <w:t xml:space="preserve"> </w:t>
      </w:r>
      <w:r w:rsidRPr="20D66BFE" w:rsidR="2AC85FA0">
        <w:rPr>
          <w:color w:val="000000" w:themeColor="text1"/>
          <w:sz w:val="19"/>
          <w:szCs w:val="19"/>
        </w:rPr>
        <w:t>202</w:t>
      </w:r>
      <w:r w:rsidR="0000125B">
        <w:rPr>
          <w:color w:val="000000" w:themeColor="text1"/>
          <w:sz w:val="19"/>
          <w:szCs w:val="19"/>
        </w:rPr>
        <w:t>5</w:t>
      </w:r>
    </w:p>
    <w:p w:rsidRPr="004F1CF3" w:rsidR="007C79B6" w:rsidP="003B5B9D" w:rsidRDefault="007C79B6" w14:paraId="02BA9652" w14:textId="57FB2282">
      <w:pPr>
        <w:spacing w:line="240" w:lineRule="auto"/>
        <w:jc w:val="both"/>
        <w:rPr>
          <w:rFonts w:eastAsia="Times New Roman" w:cs="Arial"/>
          <w:bCs/>
          <w:sz w:val="19"/>
          <w:szCs w:val="19"/>
        </w:rPr>
      </w:pPr>
    </w:p>
    <w:p w:rsidRPr="004F1CF3" w:rsidR="007C79B6" w:rsidP="003B5B9D" w:rsidRDefault="007C79B6" w14:paraId="4B2580F6" w14:textId="77777777">
      <w:pPr>
        <w:spacing w:line="240" w:lineRule="auto"/>
        <w:jc w:val="both"/>
        <w:rPr>
          <w:rFonts w:eastAsia="Times New Roman" w:cs="Arial"/>
          <w:bCs/>
          <w:i/>
          <w:sz w:val="19"/>
          <w:szCs w:val="19"/>
        </w:rPr>
      </w:pPr>
      <w:r w:rsidRPr="004F1CF3">
        <w:rPr>
          <w:rFonts w:eastAsia="Times New Roman" w:cs="Arial"/>
          <w:bCs/>
          <w:i/>
          <w:sz w:val="19"/>
          <w:szCs w:val="19"/>
        </w:rPr>
        <w:t>Journalists wanting further information, please contact:</w:t>
      </w:r>
    </w:p>
    <w:p w:rsidRPr="004F1CF3" w:rsidR="007C79B6" w:rsidP="7E9674E1" w:rsidRDefault="007C79B6" w14:paraId="78D1278C" w14:textId="77777777">
      <w:pPr>
        <w:spacing w:line="240" w:lineRule="auto"/>
        <w:jc w:val="both"/>
        <w:rPr>
          <w:rFonts w:eastAsia="Times New Roman" w:cs="Arial"/>
          <w:i/>
          <w:iCs/>
          <w:sz w:val="19"/>
          <w:szCs w:val="19"/>
        </w:rPr>
      </w:pPr>
    </w:p>
    <w:p w:rsidR="7E9674E1" w:rsidP="7E9674E1" w:rsidRDefault="7E9674E1" w14:paraId="526746B6" w14:textId="058ABBC1">
      <w:pPr>
        <w:spacing w:line="240" w:lineRule="auto"/>
        <w:jc w:val="both"/>
        <w:rPr>
          <w:rFonts w:eastAsia="Times New Roman" w:cs="Arial"/>
          <w:i/>
          <w:iCs/>
          <w:sz w:val="19"/>
          <w:szCs w:val="19"/>
        </w:rPr>
      </w:pPr>
    </w:p>
    <w:p w:rsidRPr="00241944" w:rsidR="00241944" w:rsidP="003B5B9D" w:rsidRDefault="00241944" w14:paraId="6B69C6C7" w14:textId="77777777">
      <w:pPr>
        <w:pStyle w:val="Heading2"/>
        <w:shd w:val="clear" w:color="auto" w:fill="FFFFFF"/>
        <w:spacing w:before="0"/>
        <w:rPr>
          <w:rFonts w:eastAsia="Times New Roman" w:cs="Arial"/>
          <w:bCs/>
          <w:i/>
          <w:sz w:val="19"/>
          <w:szCs w:val="19"/>
          <w:shd w:val="clear" w:color="auto" w:fill="auto"/>
        </w:rPr>
      </w:pPr>
      <w:r w:rsidRPr="00241944">
        <w:rPr>
          <w:rFonts w:eastAsia="Times New Roman" w:cs="Arial"/>
          <w:bCs/>
          <w:i/>
          <w:sz w:val="19"/>
          <w:szCs w:val="19"/>
          <w:shd w:val="clear" w:color="auto" w:fill="auto"/>
        </w:rPr>
        <w:t>SANDRA JANSEN</w:t>
      </w:r>
    </w:p>
    <w:p w:rsidRPr="00241944" w:rsidR="00241944" w:rsidP="003B5B9D" w:rsidRDefault="00241944" w14:paraId="53FBC1EB" w14:textId="77777777">
      <w:pPr>
        <w:pStyle w:val="NormalWeb"/>
        <w:shd w:val="clear" w:color="auto" w:fill="FFFFFF"/>
        <w:spacing w:before="0" w:beforeAutospacing="0" w:after="120" w:afterAutospacing="0"/>
        <w:rPr>
          <w:rFonts w:ascii="Volvo Novum" w:hAnsi="Volvo Novum" w:cs="Arial"/>
          <w:bCs/>
          <w:i/>
          <w:sz w:val="19"/>
          <w:szCs w:val="19"/>
        </w:rPr>
      </w:pPr>
      <w:r w:rsidRPr="00241944">
        <w:rPr>
          <w:rFonts w:ascii="Volvo Novum" w:hAnsi="Volvo Novum" w:cs="Arial"/>
          <w:bCs/>
          <w:i/>
          <w:sz w:val="19"/>
          <w:szCs w:val="19"/>
        </w:rPr>
        <w:t>Media Relations &amp; Communications Manager</w:t>
      </w:r>
      <w:r w:rsidRPr="00241944">
        <w:rPr>
          <w:rFonts w:ascii="Volvo Novum" w:hAnsi="Volvo Novum" w:cs="Arial"/>
          <w:bCs/>
          <w:i/>
          <w:sz w:val="19"/>
          <w:szCs w:val="19"/>
        </w:rPr>
        <w:br/>
      </w:r>
      <w:r w:rsidRPr="00241944">
        <w:rPr>
          <w:rFonts w:ascii="Volvo Novum" w:hAnsi="Volvo Novum" w:cs="Arial"/>
          <w:bCs/>
          <w:i/>
          <w:sz w:val="19"/>
          <w:szCs w:val="19"/>
        </w:rPr>
        <w:t>Volvo Construction Equipment Germany GmbH</w:t>
      </w:r>
      <w:r w:rsidRPr="00241944">
        <w:rPr>
          <w:rFonts w:ascii="Volvo Novum" w:hAnsi="Volvo Novum" w:cs="Arial"/>
          <w:bCs/>
          <w:i/>
          <w:sz w:val="19"/>
          <w:szCs w:val="19"/>
        </w:rPr>
        <w:br/>
      </w:r>
      <w:r w:rsidRPr="00241944">
        <w:rPr>
          <w:rFonts w:ascii="Volvo Novum" w:hAnsi="Volvo Novum" w:cs="Arial"/>
          <w:bCs/>
          <w:i/>
          <w:sz w:val="19"/>
          <w:szCs w:val="19"/>
        </w:rPr>
        <w:t>E-mail: </w:t>
      </w:r>
      <w:hyperlink w:tgtFrame="_blank" w:history="1" r:id="rId20">
        <w:r w:rsidRPr="00241944">
          <w:rPr>
            <w:rFonts w:cs="Arial"/>
            <w:bCs/>
            <w:i/>
            <w:sz w:val="19"/>
            <w:szCs w:val="19"/>
          </w:rPr>
          <w:t>sandra.jansen@volvo.com</w:t>
        </w:r>
      </w:hyperlink>
    </w:p>
    <w:p w:rsidRPr="004F1CF3" w:rsidR="007C79B6" w:rsidP="003B5B9D" w:rsidRDefault="007C79B6" w14:paraId="2E02A3E8" w14:textId="651AF442">
      <w:pPr>
        <w:spacing w:line="240" w:lineRule="auto"/>
        <w:jc w:val="both"/>
        <w:rPr>
          <w:rFonts w:eastAsia="Calibri" w:cs="Arial"/>
          <w:b/>
          <w:sz w:val="16"/>
          <w:szCs w:val="16"/>
          <w:lang w:eastAsia="sv-SE"/>
        </w:rPr>
      </w:pPr>
    </w:p>
    <w:p w:rsidRPr="004F1CF3" w:rsidR="007C79B6" w:rsidP="003B5B9D" w:rsidRDefault="007C79B6" w14:paraId="3656D86B" w14:textId="7B7DB4AB">
      <w:pPr>
        <w:spacing w:line="240" w:lineRule="auto"/>
        <w:jc w:val="both"/>
        <w:rPr>
          <w:rFonts w:eastAsia="Calibri" w:cs="Arial"/>
          <w:b/>
          <w:sz w:val="16"/>
          <w:szCs w:val="16"/>
          <w:lang w:eastAsia="sv-SE"/>
        </w:rPr>
      </w:pPr>
    </w:p>
    <w:p w:rsidRPr="00B110AB" w:rsidR="007C79B6" w:rsidP="003B5B9D" w:rsidRDefault="007C79B6" w14:paraId="3CB9523E" w14:textId="77777777">
      <w:pPr>
        <w:spacing w:line="240" w:lineRule="auto"/>
        <w:jc w:val="both"/>
        <w:rPr>
          <w:rFonts w:ascii="Volvo Novum Medium" w:hAnsi="Volvo Novum Medium" w:eastAsia="Calibri" w:cs="Arial"/>
          <w:bCs/>
          <w:sz w:val="16"/>
          <w:szCs w:val="16"/>
          <w:lang w:eastAsia="sv-SE"/>
        </w:rPr>
      </w:pPr>
    </w:p>
    <w:p w:rsidRPr="00B110AB" w:rsidR="007C79B6" w:rsidP="003B5B9D" w:rsidRDefault="007C79B6" w14:paraId="2C94F868" w14:textId="77777777">
      <w:pPr>
        <w:spacing w:line="240" w:lineRule="auto"/>
        <w:jc w:val="both"/>
        <w:rPr>
          <w:rFonts w:ascii="Volvo Novum Medium" w:hAnsi="Volvo Novum Medium" w:eastAsia="Calibri" w:cs="Arial"/>
          <w:bCs/>
          <w:sz w:val="16"/>
          <w:szCs w:val="16"/>
          <w:lang w:eastAsia="sv-SE"/>
        </w:rPr>
      </w:pPr>
      <w:r w:rsidRPr="00B110AB">
        <w:rPr>
          <w:rFonts w:ascii="Volvo Novum Medium" w:hAnsi="Volvo Novum Medium" w:eastAsia="Calibri" w:cs="Arial"/>
          <w:bCs/>
          <w:sz w:val="16"/>
          <w:szCs w:val="16"/>
          <w:lang w:eastAsia="sv-SE"/>
        </w:rPr>
        <w:t xml:space="preserve">For more information, please visit </w:t>
      </w:r>
      <w:hyperlink w:history="1" r:id="rId21">
        <w:r w:rsidRPr="00B110AB">
          <w:rPr>
            <w:rFonts w:ascii="Volvo Novum Medium" w:hAnsi="Volvo Novum Medium" w:eastAsia="Calibri" w:cs="Arial"/>
            <w:bCs/>
            <w:sz w:val="16"/>
            <w:szCs w:val="16"/>
            <w:lang w:eastAsia="sv-SE"/>
          </w:rPr>
          <w:t>www.volvoce.com</w:t>
        </w:r>
      </w:hyperlink>
      <w:r w:rsidRPr="00B110AB">
        <w:rPr>
          <w:rFonts w:ascii="Volvo Novum Medium" w:hAnsi="Volvo Novum Medium" w:eastAsia="Calibri" w:cs="Arial"/>
          <w:bCs/>
          <w:sz w:val="16"/>
          <w:szCs w:val="16"/>
          <w:lang w:eastAsia="sv-SE"/>
        </w:rPr>
        <w:t xml:space="preserve">  </w:t>
      </w:r>
    </w:p>
    <w:p w:rsidRPr="00B110AB" w:rsidR="007C79B6" w:rsidP="003B5B9D" w:rsidRDefault="007C79B6" w14:paraId="6A0A6620" w14:textId="77777777">
      <w:pPr>
        <w:spacing w:line="240" w:lineRule="auto"/>
        <w:jc w:val="both"/>
        <w:rPr>
          <w:rFonts w:ascii="Volvo Novum Medium" w:hAnsi="Volvo Novum Medium" w:eastAsia="Calibri" w:cs="Arial"/>
          <w:bCs/>
          <w:sz w:val="16"/>
          <w:szCs w:val="16"/>
          <w:lang w:eastAsia="sv-SE"/>
        </w:rPr>
      </w:pPr>
    </w:p>
    <w:p w:rsidRPr="00B110AB" w:rsidR="007C79B6" w:rsidP="003B5B9D" w:rsidRDefault="007C79B6" w14:paraId="2BFCCA3E" w14:textId="77777777">
      <w:pPr>
        <w:spacing w:line="240" w:lineRule="auto"/>
        <w:jc w:val="both"/>
        <w:rPr>
          <w:rFonts w:ascii="Volvo Novum Medium" w:hAnsi="Volvo Novum Medium" w:eastAsia="Calibri" w:cs="Arial"/>
          <w:bCs/>
          <w:sz w:val="16"/>
          <w:szCs w:val="16"/>
          <w:lang w:eastAsia="sv-SE"/>
        </w:rPr>
      </w:pPr>
      <w:r w:rsidRPr="00B110AB">
        <w:rPr>
          <w:rFonts w:ascii="Volvo Novum Medium" w:hAnsi="Volvo Novum Medium" w:eastAsia="Calibri" w:cs="Arial"/>
          <w:bCs/>
          <w:sz w:val="16"/>
          <w:szCs w:val="16"/>
          <w:lang w:eastAsia="sv-SE"/>
        </w:rPr>
        <w:t xml:space="preserve">For frequent updates, follow us on </w:t>
      </w:r>
    </w:p>
    <w:p w:rsidRPr="00B110AB" w:rsidR="007C79B6" w:rsidP="003B5B9D" w:rsidRDefault="007C79B6" w14:paraId="1C230F12" w14:textId="77777777">
      <w:pPr>
        <w:spacing w:line="240" w:lineRule="auto"/>
        <w:jc w:val="both"/>
        <w:rPr>
          <w:rFonts w:eastAsia="Calibri" w:cs="Arial"/>
          <w:bCs/>
          <w:sz w:val="16"/>
          <w:szCs w:val="16"/>
          <w:lang w:eastAsia="sv-SE"/>
        </w:rPr>
      </w:pPr>
      <w:r w:rsidRPr="00B110AB">
        <w:rPr>
          <w:rFonts w:eastAsia="Calibri" w:cs="Arial"/>
          <w:bCs/>
          <w:sz w:val="16"/>
          <w:szCs w:val="16"/>
          <w:lang w:eastAsia="sv-SE"/>
        </w:rPr>
        <w:t xml:space="preserve">LinkedIn: @Volvo Construction Equipment </w:t>
      </w:r>
    </w:p>
    <w:p w:rsidRPr="00B110AB" w:rsidR="007C79B6" w:rsidP="003B5B9D" w:rsidRDefault="007C79B6" w14:paraId="0805F292" w14:textId="77777777">
      <w:pPr>
        <w:spacing w:line="240" w:lineRule="auto"/>
        <w:jc w:val="both"/>
        <w:rPr>
          <w:rFonts w:eastAsia="Calibri" w:cs="Arial"/>
          <w:bCs/>
          <w:sz w:val="16"/>
          <w:szCs w:val="16"/>
          <w:lang w:eastAsia="sv-SE"/>
        </w:rPr>
      </w:pPr>
      <w:proofErr w:type="gramStart"/>
      <w:r w:rsidRPr="00B110AB">
        <w:rPr>
          <w:rFonts w:eastAsia="Calibri" w:cs="Arial"/>
          <w:bCs/>
          <w:sz w:val="16"/>
          <w:szCs w:val="16"/>
          <w:lang w:eastAsia="sv-SE"/>
        </w:rPr>
        <w:t>Facebook: @</w:t>
      </w:r>
      <w:proofErr w:type="gramEnd"/>
      <w:r w:rsidRPr="00B110AB">
        <w:rPr>
          <w:rFonts w:eastAsia="Calibri" w:cs="Arial"/>
          <w:bCs/>
          <w:sz w:val="16"/>
          <w:szCs w:val="16"/>
          <w:lang w:eastAsia="sv-SE"/>
        </w:rPr>
        <w:t xml:space="preserve">VolvoCEGlobal </w:t>
      </w:r>
    </w:p>
    <w:p w:rsidRPr="00B110AB" w:rsidR="007C79B6" w:rsidP="003B5B9D" w:rsidRDefault="007C79B6" w14:paraId="67377406" w14:textId="77777777">
      <w:pPr>
        <w:spacing w:line="240" w:lineRule="auto"/>
        <w:jc w:val="both"/>
        <w:rPr>
          <w:rFonts w:eastAsia="Calibri" w:cs="Arial"/>
          <w:bCs/>
          <w:sz w:val="16"/>
          <w:szCs w:val="16"/>
          <w:lang w:eastAsia="sv-SE"/>
        </w:rPr>
      </w:pPr>
      <w:proofErr w:type="gramStart"/>
      <w:r w:rsidRPr="00B110AB">
        <w:rPr>
          <w:rFonts w:eastAsia="Calibri" w:cs="Arial"/>
          <w:bCs/>
          <w:sz w:val="16"/>
          <w:szCs w:val="16"/>
          <w:lang w:eastAsia="sv-SE"/>
        </w:rPr>
        <w:t>Instagram: @</w:t>
      </w:r>
      <w:proofErr w:type="gramEnd"/>
      <w:r w:rsidRPr="00B110AB">
        <w:rPr>
          <w:rFonts w:eastAsia="Calibri" w:cs="Arial"/>
          <w:bCs/>
          <w:sz w:val="16"/>
          <w:szCs w:val="16"/>
          <w:lang w:eastAsia="sv-SE"/>
        </w:rPr>
        <w:t>VolvoCE</w:t>
      </w:r>
    </w:p>
    <w:p w:rsidRPr="00B110AB" w:rsidR="007C79B6" w:rsidP="000F2A95" w:rsidRDefault="007C79B6" w14:paraId="556AF1BB" w14:textId="77777777">
      <w:pPr>
        <w:spacing w:line="240" w:lineRule="auto"/>
        <w:jc w:val="both"/>
        <w:rPr>
          <w:rFonts w:eastAsia="Calibri" w:cs="Arial"/>
          <w:bCs/>
          <w:sz w:val="16"/>
          <w:szCs w:val="16"/>
          <w:lang w:eastAsia="sv-SE"/>
        </w:rPr>
      </w:pPr>
      <w:r w:rsidRPr="00B110AB">
        <w:rPr>
          <w:rFonts w:eastAsia="Calibri" w:cs="Arial"/>
          <w:bCs/>
          <w:sz w:val="16"/>
          <w:szCs w:val="16"/>
          <w:lang w:eastAsia="sv-SE"/>
        </w:rPr>
        <w:t>YouTube: @Volvo Construction Equipment</w:t>
      </w:r>
    </w:p>
    <w:p w:rsidRPr="00B110AB" w:rsidR="007C79B6" w:rsidP="000F2A95" w:rsidRDefault="007C79B6" w14:paraId="02C86DD3" w14:textId="77777777">
      <w:pPr>
        <w:spacing w:after="200" w:line="240" w:lineRule="auto"/>
        <w:jc w:val="both"/>
        <w:rPr>
          <w:rFonts w:eastAsia="Calibri" w:cs="Arial"/>
          <w:sz w:val="16"/>
          <w:szCs w:val="16"/>
          <w:lang w:eastAsia="sv-SE"/>
        </w:rPr>
      </w:pPr>
    </w:p>
    <w:p w:rsidRPr="00B110AB" w:rsidR="009048FC" w:rsidP="00643561" w:rsidRDefault="007C79B6" w14:paraId="4AB48C17" w14:textId="5C4E500F">
      <w:pPr>
        <w:spacing w:after="200"/>
        <w:jc w:val="both"/>
      </w:pPr>
      <w:r w:rsidRPr="00B110AB">
        <w:rPr>
          <w:rFonts w:eastAsia="Volvo Novum" w:cs="Times New Roman"/>
          <w:sz w:val="16"/>
          <w:szCs w:val="16"/>
          <w:lang w:eastAsia="sv-SE"/>
        </w:rPr>
        <w:t>Volvo Construction Equipment (Volvo CE) is a global leader in construction solutions, delivering premium products and services that combine power and performance with a more sustainable way of working. We are a company driven by people and together we have a purpose: To build the world we want to live in. Founded in 1832 and with a distribution network across every major market, our many dedicated experts around the world are fulfilling our shared purpose through a focus on sustainability, electromobility and services. As well as our expanding range of electric machines and charging solutions, Volvo CE provides industry-leading haulers, loaders, excavators and much more, all built to suit the demands of our customers’ varied construction and infrastructure needs. Volvo CE benefits from being connected to the Volvo Group, which also offers</w:t>
      </w:r>
      <w:r w:rsidRPr="00B110AB">
        <w:rPr>
          <w:rFonts w:eastAsia="Volvo Novum" w:cs="Times New Roman"/>
          <w:sz w:val="16"/>
          <w:szCs w:val="16"/>
        </w:rPr>
        <w:t xml:space="preserve"> trucks, buses, power solutions for marine and industrial applications, financing and services that increase our customers’ uptime and productivity. Through its holistic perspective, Volvo Group is committed to shaping the future landscape of sustainable transport and infrastructure solutions. For further company information and to explore our values further please visit </w:t>
      </w:r>
      <w:hyperlink w:history="1" r:id="rId22">
        <w:r w:rsidRPr="00B110AB">
          <w:rPr>
            <w:rFonts w:eastAsia="Volvo Novum" w:cs="Times New Roman"/>
            <w:color w:val="8DC9BF"/>
            <w:sz w:val="16"/>
            <w:szCs w:val="16"/>
            <w:u w:val="single"/>
          </w:rPr>
          <w:t>www.volvoce.com</w:t>
        </w:r>
      </w:hyperlink>
      <w:r w:rsidRPr="00B110AB">
        <w:rPr>
          <w:rFonts w:eastAsia="Volvo Novum" w:cs="Times New Roman"/>
          <w:sz w:val="16"/>
          <w:szCs w:val="16"/>
        </w:rPr>
        <w:t xml:space="preserve"> </w:t>
      </w:r>
    </w:p>
    <w:sectPr w:rsidRPr="00B110AB" w:rsidR="009048FC" w:rsidSect="004C6AE4">
      <w:headerReference w:type="even" r:id="rId23"/>
      <w:headerReference w:type="default" r:id="rId24"/>
      <w:footerReference w:type="default" r:id="rId25"/>
      <w:headerReference w:type="first" r:id="rId26"/>
      <w:pgSz w:w="11906" w:h="16838" w:orient="portrait"/>
      <w:pgMar w:top="1818" w:right="1417" w:bottom="1417" w:left="1417" w:header="141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3552B" w:rsidP="00155DBA" w:rsidRDefault="0063552B" w14:paraId="1E2F974D" w14:textId="77777777">
      <w:pPr>
        <w:spacing w:line="240" w:lineRule="auto"/>
      </w:pPr>
      <w:r>
        <w:separator/>
      </w:r>
    </w:p>
  </w:endnote>
  <w:endnote w:type="continuationSeparator" w:id="0">
    <w:p w:rsidR="0063552B" w:rsidP="00155DBA" w:rsidRDefault="0063552B" w14:paraId="0EFA559A" w14:textId="77777777">
      <w:pPr>
        <w:spacing w:line="240" w:lineRule="auto"/>
      </w:pPr>
      <w:r>
        <w:continuationSeparator/>
      </w:r>
    </w:p>
  </w:endnote>
  <w:endnote w:type="continuationNotice" w:id="1">
    <w:p w:rsidR="0063552B" w:rsidRDefault="0063552B" w14:paraId="465878DF"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olvo Novum">
    <w:panose1 w:val="020B0503040502060204"/>
    <w:charset w:val="00"/>
    <w:family w:val="swiss"/>
    <w:notTrueType/>
    <w:pitch w:val="variable"/>
    <w:sig w:usb0="A10002FF" w:usb1="5000200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Volvo Sans Pro">
    <w:altName w:val="Segoe Script"/>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Volvo Novum SemiLight">
    <w:panose1 w:val="020B0403040502060204"/>
    <w:charset w:val="00"/>
    <w:family w:val="swiss"/>
    <w:notTrueType/>
    <w:pitch w:val="variable"/>
    <w:sig w:usb0="A10002FF" w:usb1="5000200B" w:usb2="00000000" w:usb3="00000000" w:csb0="0000009F" w:csb1="00000000"/>
  </w:font>
  <w:font w:name="Volvo Novum 3.1">
    <w:panose1 w:val="00000000000000000000"/>
    <w:charset w:val="00"/>
    <w:family w:val="modern"/>
    <w:notTrueType/>
    <w:pitch w:val="variable"/>
    <w:sig w:usb0="A10002FF" w:usb1="4000204B" w:usb2="00000000" w:usb3="00000000" w:csb0="0000009F" w:csb1="00000000"/>
  </w:font>
  <w:font w:name="Cambria Math">
    <w:panose1 w:val="02040503050406030204"/>
    <w:charset w:val="00"/>
    <w:family w:val="roman"/>
    <w:pitch w:val="variable"/>
    <w:sig w:usb0="E00006FF" w:usb1="420024FF" w:usb2="02000000" w:usb3="00000000" w:csb0="0000019F" w:csb1="00000000"/>
    <w:embedRegular w:fontKey="{1DF7703D-769D-4F05-B45F-6D3EE1836A0C}" r:id="rId1"/>
  </w:font>
  <w:font w:name="Calibri">
    <w:panose1 w:val="020F0502020204030204"/>
    <w:charset w:val="00"/>
    <w:family w:val="swiss"/>
    <w:pitch w:val="variable"/>
    <w:sig w:usb0="E4002EFF" w:usb1="C200247B" w:usb2="00000009" w:usb3="00000000" w:csb0="000001FF" w:csb1="00000000"/>
  </w:font>
  <w:font w:name="Volvo Novum Medium">
    <w:panose1 w:val="020B0603040502060204"/>
    <w:charset w:val="00"/>
    <w:family w:val="swiss"/>
    <w:notTrueType/>
    <w:pitch w:val="variable"/>
    <w:sig w:usb0="A10002FF" w:usb1="5000200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71B5C" w:rsidP="003F50FC" w:rsidRDefault="00C71B5C" w14:paraId="1AD6079E" w14:textId="77777777">
    <w:pPr>
      <w:pStyle w:val="Footer"/>
      <w:spacing w:line="21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3552B" w:rsidP="00155DBA" w:rsidRDefault="0063552B" w14:paraId="090C1FCF" w14:textId="77777777">
      <w:pPr>
        <w:spacing w:line="240" w:lineRule="auto"/>
      </w:pPr>
      <w:r>
        <w:separator/>
      </w:r>
    </w:p>
  </w:footnote>
  <w:footnote w:type="continuationSeparator" w:id="0">
    <w:p w:rsidR="0063552B" w:rsidP="00155DBA" w:rsidRDefault="0063552B" w14:paraId="265566CC" w14:textId="77777777">
      <w:pPr>
        <w:spacing w:line="240" w:lineRule="auto"/>
      </w:pPr>
      <w:r>
        <w:continuationSeparator/>
      </w:r>
    </w:p>
  </w:footnote>
  <w:footnote w:type="continuationNotice" w:id="1">
    <w:p w:rsidR="0063552B" w:rsidRDefault="0063552B" w14:paraId="27C49886"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F58BE" w:rsidRDefault="00BF58BE" w14:paraId="5620D541" w14:textId="2062BC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sdtfl w16du wp14">
  <w:p w:rsidRPr="00FD57A1" w:rsidR="00155DBA" w:rsidRDefault="007740D0" w14:paraId="17CB7345" w14:textId="30FE21C8">
    <w:pPr>
      <w:pStyle w:val="Header"/>
    </w:pPr>
    <w:r w:rsidRPr="00776B52">
      <w:rPr>
        <w:noProof/>
        <w:lang w:eastAsia="zh-CN"/>
      </w:rPr>
      <w:drawing>
        <wp:anchor distT="0" distB="0" distL="114300" distR="114300" simplePos="0" relativeHeight="251658240" behindDoc="0" locked="0" layoutInCell="1" allowOverlap="1" wp14:anchorId="1CA0A9D0" wp14:editId="7EFFC7AA">
          <wp:simplePos x="0" y="0"/>
          <wp:positionH relativeFrom="column">
            <wp:posOffset>2347778</wp:posOffset>
          </wp:positionH>
          <wp:positionV relativeFrom="page">
            <wp:posOffset>342900</wp:posOffset>
          </wp:positionV>
          <wp:extent cx="1061854" cy="82800"/>
          <wp:effectExtent l="0" t="0" r="508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61854" cy="8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F58BE" w:rsidRDefault="00BF58BE" w14:paraId="3A75E7BB" w14:textId="06F90CC1">
    <w:pPr>
      <w:pStyle w:val="Header"/>
    </w:pPr>
  </w:p>
</w:hdr>
</file>

<file path=word/intelligence2.xml><?xml version="1.0" encoding="utf-8"?>
<int2:intelligence xmlns:int2="http://schemas.microsoft.com/office/intelligence/2020/intelligence" xmlns:oel="http://schemas.microsoft.com/office/2019/extlst">
  <int2:observations>
    <int2:textHash int2:hashCode="pFmcSSOmjSkuvV" int2:id="PrjQTLpp">
      <int2:state int2:value="Rejected" int2:type="AugLoop_Text_Critique"/>
    </int2:textHash>
    <int2:textHash int2:hashCode="yXEQSkDdJP085X" int2:id="ZKILWmHW">
      <int2:state int2:value="Rejected" int2:type="AugLoop_Text_Critique"/>
    </int2:textHash>
    <int2:textHash int2:hashCode="EfZd1jdOALo9jt" int2:id="ydG2jWFD">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9401E"/>
    <w:multiLevelType w:val="hybridMultilevel"/>
    <w:tmpl w:val="7A0C85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B924BF"/>
    <w:multiLevelType w:val="hybridMultilevel"/>
    <w:tmpl w:val="D58AC6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55B2883"/>
    <w:multiLevelType w:val="hybridMultilevel"/>
    <w:tmpl w:val="C5B4FF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4AEC062E"/>
    <w:multiLevelType w:val="hybridMultilevel"/>
    <w:tmpl w:val="7BCCE1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502D04B7"/>
    <w:multiLevelType w:val="hybridMultilevel"/>
    <w:tmpl w:val="C8D8BA1A"/>
    <w:lvl w:ilvl="0" w:tplc="041A98FA">
      <w:start w:val="1"/>
      <w:numFmt w:val="bullet"/>
      <w:pStyle w:val="ListParagraph"/>
      <w:lvlText w:val=""/>
      <w:lvlJc w:val="left"/>
      <w:pPr>
        <w:ind w:left="1440" w:hanging="360"/>
      </w:pPr>
      <w:rPr>
        <w:rFonts w:hint="default" w:ascii="Symbol" w:hAnsi="Symbol"/>
      </w:rPr>
    </w:lvl>
    <w:lvl w:ilvl="1" w:tplc="041D0003" w:tentative="1">
      <w:start w:val="1"/>
      <w:numFmt w:val="bullet"/>
      <w:lvlText w:val="o"/>
      <w:lvlJc w:val="left"/>
      <w:pPr>
        <w:ind w:left="2160" w:hanging="360"/>
      </w:pPr>
      <w:rPr>
        <w:rFonts w:hint="default" w:ascii="Courier New" w:hAnsi="Courier New" w:cs="Courier New"/>
      </w:rPr>
    </w:lvl>
    <w:lvl w:ilvl="2" w:tplc="041D0005" w:tentative="1">
      <w:start w:val="1"/>
      <w:numFmt w:val="bullet"/>
      <w:lvlText w:val=""/>
      <w:lvlJc w:val="left"/>
      <w:pPr>
        <w:ind w:left="2880" w:hanging="360"/>
      </w:pPr>
      <w:rPr>
        <w:rFonts w:hint="default" w:ascii="Wingdings" w:hAnsi="Wingdings"/>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New" w:hAnsi="Courier New" w:cs="Courier New"/>
      </w:rPr>
    </w:lvl>
    <w:lvl w:ilvl="5" w:tplc="041D0005" w:tentative="1">
      <w:start w:val="1"/>
      <w:numFmt w:val="bullet"/>
      <w:lvlText w:val=""/>
      <w:lvlJc w:val="left"/>
      <w:pPr>
        <w:ind w:left="5040" w:hanging="360"/>
      </w:pPr>
      <w:rPr>
        <w:rFonts w:hint="default" w:ascii="Wingdings" w:hAnsi="Wingdings"/>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New" w:hAnsi="Courier New" w:cs="Courier New"/>
      </w:rPr>
    </w:lvl>
    <w:lvl w:ilvl="8" w:tplc="041D0005" w:tentative="1">
      <w:start w:val="1"/>
      <w:numFmt w:val="bullet"/>
      <w:lvlText w:val=""/>
      <w:lvlJc w:val="left"/>
      <w:pPr>
        <w:ind w:left="7200" w:hanging="360"/>
      </w:pPr>
      <w:rPr>
        <w:rFonts w:hint="default" w:ascii="Wingdings" w:hAnsi="Wingdings"/>
      </w:rPr>
    </w:lvl>
  </w:abstractNum>
  <w:abstractNum w:abstractNumId="5" w15:restartNumberingAfterBreak="0">
    <w:nsid w:val="6C9D079D"/>
    <w:multiLevelType w:val="hybridMultilevel"/>
    <w:tmpl w:val="9496A3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848976739">
    <w:abstractNumId w:val="4"/>
  </w:num>
  <w:num w:numId="2" w16cid:durableId="177823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29802938">
    <w:abstractNumId w:val="0"/>
  </w:num>
  <w:num w:numId="4" w16cid:durableId="2082018872">
    <w:abstractNumId w:val="1"/>
  </w:num>
  <w:num w:numId="5" w16cid:durableId="663705167">
    <w:abstractNumId w:val="5"/>
  </w:num>
  <w:num w:numId="6" w16cid:durableId="428817540">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saveSubset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val="true"/>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0D0"/>
    <w:rsid w:val="00000521"/>
    <w:rsid w:val="000011BC"/>
    <w:rsid w:val="0000125B"/>
    <w:rsid w:val="000016C4"/>
    <w:rsid w:val="00001F21"/>
    <w:rsid w:val="00002DBD"/>
    <w:rsid w:val="00003314"/>
    <w:rsid w:val="000037B1"/>
    <w:rsid w:val="000039B8"/>
    <w:rsid w:val="00003ADA"/>
    <w:rsid w:val="00003F51"/>
    <w:rsid w:val="00004A52"/>
    <w:rsid w:val="00006498"/>
    <w:rsid w:val="0000704C"/>
    <w:rsid w:val="000073FA"/>
    <w:rsid w:val="00007A76"/>
    <w:rsid w:val="00007B35"/>
    <w:rsid w:val="00007D71"/>
    <w:rsid w:val="00010759"/>
    <w:rsid w:val="000111CA"/>
    <w:rsid w:val="000113DA"/>
    <w:rsid w:val="00011503"/>
    <w:rsid w:val="00011A71"/>
    <w:rsid w:val="00012805"/>
    <w:rsid w:val="000137BA"/>
    <w:rsid w:val="00013BA3"/>
    <w:rsid w:val="00013FF4"/>
    <w:rsid w:val="00014017"/>
    <w:rsid w:val="00014373"/>
    <w:rsid w:val="000145FF"/>
    <w:rsid w:val="00015061"/>
    <w:rsid w:val="00015287"/>
    <w:rsid w:val="000153AF"/>
    <w:rsid w:val="00016080"/>
    <w:rsid w:val="00017D24"/>
    <w:rsid w:val="00020084"/>
    <w:rsid w:val="000205D8"/>
    <w:rsid w:val="000207CD"/>
    <w:rsid w:val="00020D83"/>
    <w:rsid w:val="0002274B"/>
    <w:rsid w:val="00022B09"/>
    <w:rsid w:val="00022F17"/>
    <w:rsid w:val="00023204"/>
    <w:rsid w:val="000238B8"/>
    <w:rsid w:val="00024030"/>
    <w:rsid w:val="000248B2"/>
    <w:rsid w:val="000264A3"/>
    <w:rsid w:val="00026ECB"/>
    <w:rsid w:val="00027655"/>
    <w:rsid w:val="000277D2"/>
    <w:rsid w:val="00027F9C"/>
    <w:rsid w:val="00030214"/>
    <w:rsid w:val="00030D5C"/>
    <w:rsid w:val="00030DC7"/>
    <w:rsid w:val="00030F26"/>
    <w:rsid w:val="00030FEB"/>
    <w:rsid w:val="0003106D"/>
    <w:rsid w:val="00031708"/>
    <w:rsid w:val="00031CE8"/>
    <w:rsid w:val="000327FA"/>
    <w:rsid w:val="00033C93"/>
    <w:rsid w:val="00034AAA"/>
    <w:rsid w:val="00034B9F"/>
    <w:rsid w:val="00035C6E"/>
    <w:rsid w:val="00036870"/>
    <w:rsid w:val="00037644"/>
    <w:rsid w:val="00037BDE"/>
    <w:rsid w:val="00037F92"/>
    <w:rsid w:val="0004071C"/>
    <w:rsid w:val="0004138F"/>
    <w:rsid w:val="0004149E"/>
    <w:rsid w:val="0004162C"/>
    <w:rsid w:val="00042948"/>
    <w:rsid w:val="00042CA6"/>
    <w:rsid w:val="000435D8"/>
    <w:rsid w:val="0004393A"/>
    <w:rsid w:val="000439DB"/>
    <w:rsid w:val="0004401A"/>
    <w:rsid w:val="0004414A"/>
    <w:rsid w:val="00044380"/>
    <w:rsid w:val="0004451E"/>
    <w:rsid w:val="0004460A"/>
    <w:rsid w:val="00044829"/>
    <w:rsid w:val="000448E1"/>
    <w:rsid w:val="00044ACB"/>
    <w:rsid w:val="0004573C"/>
    <w:rsid w:val="0004598B"/>
    <w:rsid w:val="00045EFD"/>
    <w:rsid w:val="000460F2"/>
    <w:rsid w:val="00046510"/>
    <w:rsid w:val="000467EB"/>
    <w:rsid w:val="00046ADE"/>
    <w:rsid w:val="00047038"/>
    <w:rsid w:val="0004757E"/>
    <w:rsid w:val="00052157"/>
    <w:rsid w:val="0005315A"/>
    <w:rsid w:val="000531CE"/>
    <w:rsid w:val="00053C23"/>
    <w:rsid w:val="00054DFF"/>
    <w:rsid w:val="00054E1F"/>
    <w:rsid w:val="00054FA9"/>
    <w:rsid w:val="0005501D"/>
    <w:rsid w:val="000551B1"/>
    <w:rsid w:val="000558C0"/>
    <w:rsid w:val="000560FF"/>
    <w:rsid w:val="00056148"/>
    <w:rsid w:val="00056238"/>
    <w:rsid w:val="00056E82"/>
    <w:rsid w:val="000570D0"/>
    <w:rsid w:val="00057629"/>
    <w:rsid w:val="00057DCD"/>
    <w:rsid w:val="000601FF"/>
    <w:rsid w:val="00060B39"/>
    <w:rsid w:val="00060E11"/>
    <w:rsid w:val="00061AD4"/>
    <w:rsid w:val="00061B94"/>
    <w:rsid w:val="000647DA"/>
    <w:rsid w:val="00064936"/>
    <w:rsid w:val="0006515C"/>
    <w:rsid w:val="00065874"/>
    <w:rsid w:val="00065B0A"/>
    <w:rsid w:val="00066177"/>
    <w:rsid w:val="000667F5"/>
    <w:rsid w:val="00066BB4"/>
    <w:rsid w:val="000701EA"/>
    <w:rsid w:val="0007025A"/>
    <w:rsid w:val="00070B49"/>
    <w:rsid w:val="00070C4B"/>
    <w:rsid w:val="00070F5E"/>
    <w:rsid w:val="0007118B"/>
    <w:rsid w:val="0007358B"/>
    <w:rsid w:val="000738DC"/>
    <w:rsid w:val="00073C26"/>
    <w:rsid w:val="00073DFB"/>
    <w:rsid w:val="00073E3D"/>
    <w:rsid w:val="00073FDA"/>
    <w:rsid w:val="000740FC"/>
    <w:rsid w:val="00074910"/>
    <w:rsid w:val="00075325"/>
    <w:rsid w:val="0007568D"/>
    <w:rsid w:val="00075874"/>
    <w:rsid w:val="00075AD5"/>
    <w:rsid w:val="00075BA7"/>
    <w:rsid w:val="000761AA"/>
    <w:rsid w:val="00076370"/>
    <w:rsid w:val="00076A75"/>
    <w:rsid w:val="00077371"/>
    <w:rsid w:val="00077800"/>
    <w:rsid w:val="00080A49"/>
    <w:rsid w:val="00080ABA"/>
    <w:rsid w:val="00080F93"/>
    <w:rsid w:val="0008129A"/>
    <w:rsid w:val="00081D62"/>
    <w:rsid w:val="00082A8A"/>
    <w:rsid w:val="00083752"/>
    <w:rsid w:val="0008380D"/>
    <w:rsid w:val="00083A68"/>
    <w:rsid w:val="0008414F"/>
    <w:rsid w:val="000856F7"/>
    <w:rsid w:val="00085B33"/>
    <w:rsid w:val="00085C6D"/>
    <w:rsid w:val="00086741"/>
    <w:rsid w:val="00086EDD"/>
    <w:rsid w:val="00087237"/>
    <w:rsid w:val="00087CCE"/>
    <w:rsid w:val="00087E8F"/>
    <w:rsid w:val="000903D2"/>
    <w:rsid w:val="00090494"/>
    <w:rsid w:val="000909BA"/>
    <w:rsid w:val="00091C17"/>
    <w:rsid w:val="00091C2F"/>
    <w:rsid w:val="00091D38"/>
    <w:rsid w:val="00091E1C"/>
    <w:rsid w:val="0009254A"/>
    <w:rsid w:val="000926AD"/>
    <w:rsid w:val="00092A93"/>
    <w:rsid w:val="00093554"/>
    <w:rsid w:val="0009411E"/>
    <w:rsid w:val="00094321"/>
    <w:rsid w:val="0009466C"/>
    <w:rsid w:val="00094EF7"/>
    <w:rsid w:val="000951EE"/>
    <w:rsid w:val="000952EA"/>
    <w:rsid w:val="00095AFE"/>
    <w:rsid w:val="00095E7B"/>
    <w:rsid w:val="00096D16"/>
    <w:rsid w:val="00096D70"/>
    <w:rsid w:val="00096F90"/>
    <w:rsid w:val="0009767B"/>
    <w:rsid w:val="000A0751"/>
    <w:rsid w:val="000A0B58"/>
    <w:rsid w:val="000A0BE6"/>
    <w:rsid w:val="000A1C39"/>
    <w:rsid w:val="000A1E0C"/>
    <w:rsid w:val="000A316B"/>
    <w:rsid w:val="000A3713"/>
    <w:rsid w:val="000A47D7"/>
    <w:rsid w:val="000A4A1E"/>
    <w:rsid w:val="000A4C0F"/>
    <w:rsid w:val="000A5A6D"/>
    <w:rsid w:val="000A6751"/>
    <w:rsid w:val="000A6D84"/>
    <w:rsid w:val="000A72F9"/>
    <w:rsid w:val="000A77DF"/>
    <w:rsid w:val="000A7CCB"/>
    <w:rsid w:val="000A7DA5"/>
    <w:rsid w:val="000A7DD1"/>
    <w:rsid w:val="000A7EFB"/>
    <w:rsid w:val="000B0424"/>
    <w:rsid w:val="000B0B22"/>
    <w:rsid w:val="000B2791"/>
    <w:rsid w:val="000B2932"/>
    <w:rsid w:val="000B3657"/>
    <w:rsid w:val="000B39F6"/>
    <w:rsid w:val="000B4895"/>
    <w:rsid w:val="000B52FD"/>
    <w:rsid w:val="000B5DF0"/>
    <w:rsid w:val="000B6404"/>
    <w:rsid w:val="000B662E"/>
    <w:rsid w:val="000B725D"/>
    <w:rsid w:val="000B728A"/>
    <w:rsid w:val="000B7B88"/>
    <w:rsid w:val="000B7C94"/>
    <w:rsid w:val="000C05DD"/>
    <w:rsid w:val="000C1361"/>
    <w:rsid w:val="000C1F3C"/>
    <w:rsid w:val="000C29BB"/>
    <w:rsid w:val="000C3406"/>
    <w:rsid w:val="000C3DB0"/>
    <w:rsid w:val="000C46C4"/>
    <w:rsid w:val="000C4BE7"/>
    <w:rsid w:val="000C4C00"/>
    <w:rsid w:val="000C4CFC"/>
    <w:rsid w:val="000C4E86"/>
    <w:rsid w:val="000C63DA"/>
    <w:rsid w:val="000C66B2"/>
    <w:rsid w:val="000C7967"/>
    <w:rsid w:val="000D08EE"/>
    <w:rsid w:val="000D0A99"/>
    <w:rsid w:val="000D15A3"/>
    <w:rsid w:val="000D18AD"/>
    <w:rsid w:val="000D1ACC"/>
    <w:rsid w:val="000D24D2"/>
    <w:rsid w:val="000D2D0C"/>
    <w:rsid w:val="000D2FA4"/>
    <w:rsid w:val="000D326D"/>
    <w:rsid w:val="000D5F99"/>
    <w:rsid w:val="000D72F0"/>
    <w:rsid w:val="000D743A"/>
    <w:rsid w:val="000D7815"/>
    <w:rsid w:val="000D782C"/>
    <w:rsid w:val="000E032E"/>
    <w:rsid w:val="000E10F2"/>
    <w:rsid w:val="000E119A"/>
    <w:rsid w:val="000E23D2"/>
    <w:rsid w:val="000E3201"/>
    <w:rsid w:val="000E3502"/>
    <w:rsid w:val="000E3CA9"/>
    <w:rsid w:val="000E4194"/>
    <w:rsid w:val="000E448E"/>
    <w:rsid w:val="000E4DA7"/>
    <w:rsid w:val="000E51A0"/>
    <w:rsid w:val="000E5E26"/>
    <w:rsid w:val="000E7252"/>
    <w:rsid w:val="000E7755"/>
    <w:rsid w:val="000E7784"/>
    <w:rsid w:val="000E790F"/>
    <w:rsid w:val="000F0D24"/>
    <w:rsid w:val="000F235A"/>
    <w:rsid w:val="000F24DD"/>
    <w:rsid w:val="000F261C"/>
    <w:rsid w:val="000F27A5"/>
    <w:rsid w:val="000F2A95"/>
    <w:rsid w:val="000F2DC2"/>
    <w:rsid w:val="000F329E"/>
    <w:rsid w:val="000F3358"/>
    <w:rsid w:val="000F4A14"/>
    <w:rsid w:val="000F659B"/>
    <w:rsid w:val="000F67B2"/>
    <w:rsid w:val="000F68BB"/>
    <w:rsid w:val="000F7100"/>
    <w:rsid w:val="000F7217"/>
    <w:rsid w:val="000F7DB4"/>
    <w:rsid w:val="000F7DF6"/>
    <w:rsid w:val="000F7ED8"/>
    <w:rsid w:val="00100816"/>
    <w:rsid w:val="00100961"/>
    <w:rsid w:val="001009E0"/>
    <w:rsid w:val="00100C72"/>
    <w:rsid w:val="0010151C"/>
    <w:rsid w:val="00101587"/>
    <w:rsid w:val="001021F4"/>
    <w:rsid w:val="0010272D"/>
    <w:rsid w:val="00102E84"/>
    <w:rsid w:val="00102F32"/>
    <w:rsid w:val="00103509"/>
    <w:rsid w:val="00103661"/>
    <w:rsid w:val="00105A85"/>
    <w:rsid w:val="00105B0C"/>
    <w:rsid w:val="00105DF4"/>
    <w:rsid w:val="001060A0"/>
    <w:rsid w:val="001066B0"/>
    <w:rsid w:val="00107EE7"/>
    <w:rsid w:val="00110CA6"/>
    <w:rsid w:val="00110E5B"/>
    <w:rsid w:val="001110B6"/>
    <w:rsid w:val="0011122A"/>
    <w:rsid w:val="00111782"/>
    <w:rsid w:val="0011185C"/>
    <w:rsid w:val="00111CEA"/>
    <w:rsid w:val="00112263"/>
    <w:rsid w:val="001122E3"/>
    <w:rsid w:val="00112BCA"/>
    <w:rsid w:val="00113084"/>
    <w:rsid w:val="001130CB"/>
    <w:rsid w:val="00113625"/>
    <w:rsid w:val="00113959"/>
    <w:rsid w:val="0011429E"/>
    <w:rsid w:val="00114C0D"/>
    <w:rsid w:val="00114F72"/>
    <w:rsid w:val="0011507B"/>
    <w:rsid w:val="00115353"/>
    <w:rsid w:val="00116B24"/>
    <w:rsid w:val="00120B1B"/>
    <w:rsid w:val="00120B4A"/>
    <w:rsid w:val="001210EB"/>
    <w:rsid w:val="00122044"/>
    <w:rsid w:val="00122B3D"/>
    <w:rsid w:val="00122DF2"/>
    <w:rsid w:val="00122FC2"/>
    <w:rsid w:val="0012403E"/>
    <w:rsid w:val="001248F7"/>
    <w:rsid w:val="00124CF6"/>
    <w:rsid w:val="0012517C"/>
    <w:rsid w:val="001255FA"/>
    <w:rsid w:val="00125E45"/>
    <w:rsid w:val="00126006"/>
    <w:rsid w:val="00126062"/>
    <w:rsid w:val="001262C5"/>
    <w:rsid w:val="001266B0"/>
    <w:rsid w:val="00126894"/>
    <w:rsid w:val="00127903"/>
    <w:rsid w:val="00127B2D"/>
    <w:rsid w:val="00127E2A"/>
    <w:rsid w:val="00130216"/>
    <w:rsid w:val="00130CC0"/>
    <w:rsid w:val="001316D3"/>
    <w:rsid w:val="001319EF"/>
    <w:rsid w:val="00132224"/>
    <w:rsid w:val="001326A1"/>
    <w:rsid w:val="00132785"/>
    <w:rsid w:val="0013278E"/>
    <w:rsid w:val="00132A04"/>
    <w:rsid w:val="00132A24"/>
    <w:rsid w:val="0013327B"/>
    <w:rsid w:val="0013354D"/>
    <w:rsid w:val="00133CCF"/>
    <w:rsid w:val="001349DE"/>
    <w:rsid w:val="00134BB3"/>
    <w:rsid w:val="00134CA5"/>
    <w:rsid w:val="001359D5"/>
    <w:rsid w:val="00135E91"/>
    <w:rsid w:val="00136A14"/>
    <w:rsid w:val="0014014A"/>
    <w:rsid w:val="001402FE"/>
    <w:rsid w:val="001403C1"/>
    <w:rsid w:val="00140EC6"/>
    <w:rsid w:val="0014130D"/>
    <w:rsid w:val="001418DD"/>
    <w:rsid w:val="00141F1B"/>
    <w:rsid w:val="0014229C"/>
    <w:rsid w:val="00142501"/>
    <w:rsid w:val="00142F7A"/>
    <w:rsid w:val="00143929"/>
    <w:rsid w:val="00143E6A"/>
    <w:rsid w:val="00144B71"/>
    <w:rsid w:val="00144E45"/>
    <w:rsid w:val="001454DA"/>
    <w:rsid w:val="001454EB"/>
    <w:rsid w:val="00145706"/>
    <w:rsid w:val="0014596D"/>
    <w:rsid w:val="001459A9"/>
    <w:rsid w:val="0014646B"/>
    <w:rsid w:val="00146816"/>
    <w:rsid w:val="00146AA0"/>
    <w:rsid w:val="00146F3F"/>
    <w:rsid w:val="001501B6"/>
    <w:rsid w:val="0015029B"/>
    <w:rsid w:val="00151600"/>
    <w:rsid w:val="00151AED"/>
    <w:rsid w:val="00151E8A"/>
    <w:rsid w:val="00151F98"/>
    <w:rsid w:val="0015211D"/>
    <w:rsid w:val="00152E16"/>
    <w:rsid w:val="00153D32"/>
    <w:rsid w:val="00154169"/>
    <w:rsid w:val="001543C5"/>
    <w:rsid w:val="00154620"/>
    <w:rsid w:val="001546BA"/>
    <w:rsid w:val="00154ADF"/>
    <w:rsid w:val="00155011"/>
    <w:rsid w:val="001550A8"/>
    <w:rsid w:val="001556CB"/>
    <w:rsid w:val="001557AC"/>
    <w:rsid w:val="00155C3B"/>
    <w:rsid w:val="00155DBA"/>
    <w:rsid w:val="00156933"/>
    <w:rsid w:val="00156AC9"/>
    <w:rsid w:val="001579EE"/>
    <w:rsid w:val="00157A01"/>
    <w:rsid w:val="00160506"/>
    <w:rsid w:val="001605F6"/>
    <w:rsid w:val="00160888"/>
    <w:rsid w:val="00160D49"/>
    <w:rsid w:val="00160F60"/>
    <w:rsid w:val="001614E0"/>
    <w:rsid w:val="001615DB"/>
    <w:rsid w:val="00162F0A"/>
    <w:rsid w:val="00163B9D"/>
    <w:rsid w:val="0016401C"/>
    <w:rsid w:val="00164158"/>
    <w:rsid w:val="00164BA8"/>
    <w:rsid w:val="001654C0"/>
    <w:rsid w:val="00166339"/>
    <w:rsid w:val="00167927"/>
    <w:rsid w:val="00167DAC"/>
    <w:rsid w:val="0017092B"/>
    <w:rsid w:val="00170AE5"/>
    <w:rsid w:val="00170C1D"/>
    <w:rsid w:val="00171023"/>
    <w:rsid w:val="001711BB"/>
    <w:rsid w:val="00171AD0"/>
    <w:rsid w:val="00171B01"/>
    <w:rsid w:val="001729E1"/>
    <w:rsid w:val="00172AD6"/>
    <w:rsid w:val="00173924"/>
    <w:rsid w:val="00173A99"/>
    <w:rsid w:val="00173B9A"/>
    <w:rsid w:val="00174198"/>
    <w:rsid w:val="00174286"/>
    <w:rsid w:val="0017450F"/>
    <w:rsid w:val="001748F9"/>
    <w:rsid w:val="00174F8A"/>
    <w:rsid w:val="001758A2"/>
    <w:rsid w:val="00176426"/>
    <w:rsid w:val="00176BD5"/>
    <w:rsid w:val="001778F1"/>
    <w:rsid w:val="00180478"/>
    <w:rsid w:val="00180F4B"/>
    <w:rsid w:val="0018339A"/>
    <w:rsid w:val="001847DF"/>
    <w:rsid w:val="00184BC9"/>
    <w:rsid w:val="00184CAA"/>
    <w:rsid w:val="00184FE7"/>
    <w:rsid w:val="0018644F"/>
    <w:rsid w:val="00186455"/>
    <w:rsid w:val="00186A79"/>
    <w:rsid w:val="00190483"/>
    <w:rsid w:val="001919F8"/>
    <w:rsid w:val="001925B5"/>
    <w:rsid w:val="00192AD8"/>
    <w:rsid w:val="00192D03"/>
    <w:rsid w:val="001931D7"/>
    <w:rsid w:val="001935D3"/>
    <w:rsid w:val="0019361C"/>
    <w:rsid w:val="00193C94"/>
    <w:rsid w:val="001947B3"/>
    <w:rsid w:val="00194A34"/>
    <w:rsid w:val="0019503D"/>
    <w:rsid w:val="00195067"/>
    <w:rsid w:val="0019523B"/>
    <w:rsid w:val="00195761"/>
    <w:rsid w:val="00195A23"/>
    <w:rsid w:val="00195CEE"/>
    <w:rsid w:val="001962FA"/>
    <w:rsid w:val="001964B9"/>
    <w:rsid w:val="0019784C"/>
    <w:rsid w:val="00197A18"/>
    <w:rsid w:val="001A05DA"/>
    <w:rsid w:val="001A0EF2"/>
    <w:rsid w:val="001A1798"/>
    <w:rsid w:val="001A21D0"/>
    <w:rsid w:val="001A3092"/>
    <w:rsid w:val="001A3F0A"/>
    <w:rsid w:val="001A4123"/>
    <w:rsid w:val="001A41A0"/>
    <w:rsid w:val="001A4908"/>
    <w:rsid w:val="001A4CC9"/>
    <w:rsid w:val="001A4DEA"/>
    <w:rsid w:val="001A57B5"/>
    <w:rsid w:val="001A587A"/>
    <w:rsid w:val="001A5D67"/>
    <w:rsid w:val="001A62A4"/>
    <w:rsid w:val="001A6E15"/>
    <w:rsid w:val="001A7773"/>
    <w:rsid w:val="001ACE7E"/>
    <w:rsid w:val="001B0607"/>
    <w:rsid w:val="001B07DF"/>
    <w:rsid w:val="001B0853"/>
    <w:rsid w:val="001B0B6C"/>
    <w:rsid w:val="001B0C1D"/>
    <w:rsid w:val="001B0C88"/>
    <w:rsid w:val="001B0D1E"/>
    <w:rsid w:val="001B1142"/>
    <w:rsid w:val="001B1191"/>
    <w:rsid w:val="001B195F"/>
    <w:rsid w:val="001B1E27"/>
    <w:rsid w:val="001B3836"/>
    <w:rsid w:val="001B502F"/>
    <w:rsid w:val="001B50D7"/>
    <w:rsid w:val="001B584E"/>
    <w:rsid w:val="001B5FF5"/>
    <w:rsid w:val="001B6575"/>
    <w:rsid w:val="001B6CCF"/>
    <w:rsid w:val="001B6E46"/>
    <w:rsid w:val="001B7040"/>
    <w:rsid w:val="001B7691"/>
    <w:rsid w:val="001C0367"/>
    <w:rsid w:val="001C0780"/>
    <w:rsid w:val="001C082F"/>
    <w:rsid w:val="001C117C"/>
    <w:rsid w:val="001C16EB"/>
    <w:rsid w:val="001C2821"/>
    <w:rsid w:val="001C3682"/>
    <w:rsid w:val="001C38F1"/>
    <w:rsid w:val="001C4880"/>
    <w:rsid w:val="001C4E4D"/>
    <w:rsid w:val="001C5A52"/>
    <w:rsid w:val="001C5DCA"/>
    <w:rsid w:val="001C5EB8"/>
    <w:rsid w:val="001C672B"/>
    <w:rsid w:val="001C6B0B"/>
    <w:rsid w:val="001C6FDE"/>
    <w:rsid w:val="001C7471"/>
    <w:rsid w:val="001C78A0"/>
    <w:rsid w:val="001D07C2"/>
    <w:rsid w:val="001D0887"/>
    <w:rsid w:val="001D0BA4"/>
    <w:rsid w:val="001D16F4"/>
    <w:rsid w:val="001D1D30"/>
    <w:rsid w:val="001D2D31"/>
    <w:rsid w:val="001D2F3B"/>
    <w:rsid w:val="001D2F9E"/>
    <w:rsid w:val="001D3CA7"/>
    <w:rsid w:val="001D3D2D"/>
    <w:rsid w:val="001D4B3A"/>
    <w:rsid w:val="001D4F2A"/>
    <w:rsid w:val="001D5ECC"/>
    <w:rsid w:val="001D6A50"/>
    <w:rsid w:val="001D7585"/>
    <w:rsid w:val="001D7F0E"/>
    <w:rsid w:val="001E067A"/>
    <w:rsid w:val="001E0FA0"/>
    <w:rsid w:val="001E12DE"/>
    <w:rsid w:val="001E199C"/>
    <w:rsid w:val="001E19DF"/>
    <w:rsid w:val="001E363D"/>
    <w:rsid w:val="001E36A9"/>
    <w:rsid w:val="001E3940"/>
    <w:rsid w:val="001E3C38"/>
    <w:rsid w:val="001E48BD"/>
    <w:rsid w:val="001E5193"/>
    <w:rsid w:val="001E57C2"/>
    <w:rsid w:val="001E5ED3"/>
    <w:rsid w:val="001E5EF0"/>
    <w:rsid w:val="001E6BE1"/>
    <w:rsid w:val="001E7599"/>
    <w:rsid w:val="001E78F6"/>
    <w:rsid w:val="001E7FDC"/>
    <w:rsid w:val="001F058D"/>
    <w:rsid w:val="001F0610"/>
    <w:rsid w:val="001F0E44"/>
    <w:rsid w:val="001F13B5"/>
    <w:rsid w:val="001F17BA"/>
    <w:rsid w:val="001F19FD"/>
    <w:rsid w:val="001F1DB6"/>
    <w:rsid w:val="001F20A8"/>
    <w:rsid w:val="001F37C9"/>
    <w:rsid w:val="001F4D74"/>
    <w:rsid w:val="001F4D8B"/>
    <w:rsid w:val="001F4F2E"/>
    <w:rsid w:val="001F549A"/>
    <w:rsid w:val="001F5B55"/>
    <w:rsid w:val="001F5F21"/>
    <w:rsid w:val="001F69A2"/>
    <w:rsid w:val="001F6FF4"/>
    <w:rsid w:val="001F747D"/>
    <w:rsid w:val="001F7504"/>
    <w:rsid w:val="001F762D"/>
    <w:rsid w:val="001F7A5D"/>
    <w:rsid w:val="001F7FB0"/>
    <w:rsid w:val="0020013F"/>
    <w:rsid w:val="00202273"/>
    <w:rsid w:val="00202E49"/>
    <w:rsid w:val="00203104"/>
    <w:rsid w:val="00204B68"/>
    <w:rsid w:val="00204C3F"/>
    <w:rsid w:val="00205699"/>
    <w:rsid w:val="00205925"/>
    <w:rsid w:val="00205A7F"/>
    <w:rsid w:val="00206223"/>
    <w:rsid w:val="00206B55"/>
    <w:rsid w:val="0020785B"/>
    <w:rsid w:val="00210ABF"/>
    <w:rsid w:val="00210F2B"/>
    <w:rsid w:val="002117F6"/>
    <w:rsid w:val="00211AAC"/>
    <w:rsid w:val="00211E9B"/>
    <w:rsid w:val="00211FF9"/>
    <w:rsid w:val="0021286E"/>
    <w:rsid w:val="0021315C"/>
    <w:rsid w:val="00213367"/>
    <w:rsid w:val="00213808"/>
    <w:rsid w:val="00213990"/>
    <w:rsid w:val="00213F89"/>
    <w:rsid w:val="0021457F"/>
    <w:rsid w:val="00214FB3"/>
    <w:rsid w:val="002150F1"/>
    <w:rsid w:val="00215CFB"/>
    <w:rsid w:val="0021639D"/>
    <w:rsid w:val="00216420"/>
    <w:rsid w:val="002165BE"/>
    <w:rsid w:val="002170B3"/>
    <w:rsid w:val="002173FD"/>
    <w:rsid w:val="00217664"/>
    <w:rsid w:val="00217F64"/>
    <w:rsid w:val="00220594"/>
    <w:rsid w:val="002211A0"/>
    <w:rsid w:val="002224D0"/>
    <w:rsid w:val="002225D6"/>
    <w:rsid w:val="002229EC"/>
    <w:rsid w:val="00222CD5"/>
    <w:rsid w:val="002230D5"/>
    <w:rsid w:val="00223D79"/>
    <w:rsid w:val="00225B64"/>
    <w:rsid w:val="00226343"/>
    <w:rsid w:val="0023163F"/>
    <w:rsid w:val="00231681"/>
    <w:rsid w:val="00232801"/>
    <w:rsid w:val="00232CA7"/>
    <w:rsid w:val="00232F6B"/>
    <w:rsid w:val="002331E7"/>
    <w:rsid w:val="00233475"/>
    <w:rsid w:val="00233753"/>
    <w:rsid w:val="00233968"/>
    <w:rsid w:val="0023416D"/>
    <w:rsid w:val="002343A0"/>
    <w:rsid w:val="002349DF"/>
    <w:rsid w:val="002355FC"/>
    <w:rsid w:val="00236F87"/>
    <w:rsid w:val="002371EE"/>
    <w:rsid w:val="00241213"/>
    <w:rsid w:val="00241944"/>
    <w:rsid w:val="0024211A"/>
    <w:rsid w:val="00242282"/>
    <w:rsid w:val="00242D2B"/>
    <w:rsid w:val="00243BFE"/>
    <w:rsid w:val="00246269"/>
    <w:rsid w:val="00246AC1"/>
    <w:rsid w:val="0024736F"/>
    <w:rsid w:val="00247D5F"/>
    <w:rsid w:val="00247D6A"/>
    <w:rsid w:val="00250346"/>
    <w:rsid w:val="002516EF"/>
    <w:rsid w:val="00251B9C"/>
    <w:rsid w:val="00251D20"/>
    <w:rsid w:val="00251E0D"/>
    <w:rsid w:val="00251F36"/>
    <w:rsid w:val="00251F63"/>
    <w:rsid w:val="00252023"/>
    <w:rsid w:val="00252667"/>
    <w:rsid w:val="00252A4F"/>
    <w:rsid w:val="00252BF7"/>
    <w:rsid w:val="00253764"/>
    <w:rsid w:val="002537D3"/>
    <w:rsid w:val="0025443B"/>
    <w:rsid w:val="002545D1"/>
    <w:rsid w:val="00254629"/>
    <w:rsid w:val="002546B3"/>
    <w:rsid w:val="00254796"/>
    <w:rsid w:val="00254F7D"/>
    <w:rsid w:val="00255684"/>
    <w:rsid w:val="00255D3A"/>
    <w:rsid w:val="00256235"/>
    <w:rsid w:val="002565CB"/>
    <w:rsid w:val="0025664B"/>
    <w:rsid w:val="002568F9"/>
    <w:rsid w:val="0025691C"/>
    <w:rsid w:val="00257419"/>
    <w:rsid w:val="00257E60"/>
    <w:rsid w:val="00257F6D"/>
    <w:rsid w:val="002605F8"/>
    <w:rsid w:val="00260A7D"/>
    <w:rsid w:val="00260EC0"/>
    <w:rsid w:val="00261124"/>
    <w:rsid w:val="002614DE"/>
    <w:rsid w:val="00262024"/>
    <w:rsid w:val="0026258B"/>
    <w:rsid w:val="0026304F"/>
    <w:rsid w:val="00263C64"/>
    <w:rsid w:val="00264A44"/>
    <w:rsid w:val="002651AD"/>
    <w:rsid w:val="00265339"/>
    <w:rsid w:val="00266506"/>
    <w:rsid w:val="0026692E"/>
    <w:rsid w:val="002671FE"/>
    <w:rsid w:val="0026784B"/>
    <w:rsid w:val="00270084"/>
    <w:rsid w:val="00270561"/>
    <w:rsid w:val="0027062E"/>
    <w:rsid w:val="002708AF"/>
    <w:rsid w:val="00270A49"/>
    <w:rsid w:val="00271E02"/>
    <w:rsid w:val="002720F9"/>
    <w:rsid w:val="002730F3"/>
    <w:rsid w:val="00273FF7"/>
    <w:rsid w:val="002741F9"/>
    <w:rsid w:val="002745E2"/>
    <w:rsid w:val="00274A38"/>
    <w:rsid w:val="00275BE2"/>
    <w:rsid w:val="00275F96"/>
    <w:rsid w:val="00276EF7"/>
    <w:rsid w:val="00277A1C"/>
    <w:rsid w:val="002803CD"/>
    <w:rsid w:val="00280FBA"/>
    <w:rsid w:val="002812F9"/>
    <w:rsid w:val="002815D1"/>
    <w:rsid w:val="0028179D"/>
    <w:rsid w:val="00282133"/>
    <w:rsid w:val="00282269"/>
    <w:rsid w:val="00282487"/>
    <w:rsid w:val="00282512"/>
    <w:rsid w:val="002825D1"/>
    <w:rsid w:val="00283422"/>
    <w:rsid w:val="00284C0A"/>
    <w:rsid w:val="002851BE"/>
    <w:rsid w:val="0028540D"/>
    <w:rsid w:val="0028565F"/>
    <w:rsid w:val="00285BE2"/>
    <w:rsid w:val="00285C60"/>
    <w:rsid w:val="00286593"/>
    <w:rsid w:val="00290E04"/>
    <w:rsid w:val="00291B15"/>
    <w:rsid w:val="0029226A"/>
    <w:rsid w:val="0029436F"/>
    <w:rsid w:val="0029439E"/>
    <w:rsid w:val="00295102"/>
    <w:rsid w:val="00295757"/>
    <w:rsid w:val="00295A0B"/>
    <w:rsid w:val="00295D28"/>
    <w:rsid w:val="00296377"/>
    <w:rsid w:val="00296400"/>
    <w:rsid w:val="00297323"/>
    <w:rsid w:val="0029769A"/>
    <w:rsid w:val="00297726"/>
    <w:rsid w:val="00297A7D"/>
    <w:rsid w:val="00297CE4"/>
    <w:rsid w:val="00297D03"/>
    <w:rsid w:val="002A0027"/>
    <w:rsid w:val="002A03E2"/>
    <w:rsid w:val="002A1A98"/>
    <w:rsid w:val="002A2849"/>
    <w:rsid w:val="002A2934"/>
    <w:rsid w:val="002A2BC8"/>
    <w:rsid w:val="002A2E8D"/>
    <w:rsid w:val="002A304A"/>
    <w:rsid w:val="002A3858"/>
    <w:rsid w:val="002A3F63"/>
    <w:rsid w:val="002A49C4"/>
    <w:rsid w:val="002A4A1B"/>
    <w:rsid w:val="002A5646"/>
    <w:rsid w:val="002A5853"/>
    <w:rsid w:val="002A5E5A"/>
    <w:rsid w:val="002A690F"/>
    <w:rsid w:val="002A6BF8"/>
    <w:rsid w:val="002A6CCD"/>
    <w:rsid w:val="002A71B7"/>
    <w:rsid w:val="002A788A"/>
    <w:rsid w:val="002A7A81"/>
    <w:rsid w:val="002B06FF"/>
    <w:rsid w:val="002B0911"/>
    <w:rsid w:val="002B0CCE"/>
    <w:rsid w:val="002B0D81"/>
    <w:rsid w:val="002B0E34"/>
    <w:rsid w:val="002B14E4"/>
    <w:rsid w:val="002B16CE"/>
    <w:rsid w:val="002B16E9"/>
    <w:rsid w:val="002B2403"/>
    <w:rsid w:val="002B2D91"/>
    <w:rsid w:val="002B351E"/>
    <w:rsid w:val="002B3522"/>
    <w:rsid w:val="002B354B"/>
    <w:rsid w:val="002B3932"/>
    <w:rsid w:val="002B4542"/>
    <w:rsid w:val="002B45C3"/>
    <w:rsid w:val="002B4C0A"/>
    <w:rsid w:val="002B5276"/>
    <w:rsid w:val="002B5710"/>
    <w:rsid w:val="002B5C49"/>
    <w:rsid w:val="002B5D1F"/>
    <w:rsid w:val="002B7D16"/>
    <w:rsid w:val="002C04FC"/>
    <w:rsid w:val="002C0554"/>
    <w:rsid w:val="002C0B15"/>
    <w:rsid w:val="002C16C8"/>
    <w:rsid w:val="002C203C"/>
    <w:rsid w:val="002C20AC"/>
    <w:rsid w:val="002C2B00"/>
    <w:rsid w:val="002C2BB7"/>
    <w:rsid w:val="002C3547"/>
    <w:rsid w:val="002C3E91"/>
    <w:rsid w:val="002C419F"/>
    <w:rsid w:val="002C45D7"/>
    <w:rsid w:val="002C46BA"/>
    <w:rsid w:val="002C487B"/>
    <w:rsid w:val="002C5153"/>
    <w:rsid w:val="002C5496"/>
    <w:rsid w:val="002C5845"/>
    <w:rsid w:val="002C62FE"/>
    <w:rsid w:val="002C6409"/>
    <w:rsid w:val="002C6A6F"/>
    <w:rsid w:val="002C6B80"/>
    <w:rsid w:val="002C6D4A"/>
    <w:rsid w:val="002C6E39"/>
    <w:rsid w:val="002C7443"/>
    <w:rsid w:val="002C7F2F"/>
    <w:rsid w:val="002D0738"/>
    <w:rsid w:val="002D16BE"/>
    <w:rsid w:val="002D208C"/>
    <w:rsid w:val="002D27FB"/>
    <w:rsid w:val="002D2D24"/>
    <w:rsid w:val="002D31DE"/>
    <w:rsid w:val="002D33A5"/>
    <w:rsid w:val="002D35DB"/>
    <w:rsid w:val="002D37C5"/>
    <w:rsid w:val="002D382C"/>
    <w:rsid w:val="002D3A6F"/>
    <w:rsid w:val="002D4697"/>
    <w:rsid w:val="002D4835"/>
    <w:rsid w:val="002D4B0C"/>
    <w:rsid w:val="002D5655"/>
    <w:rsid w:val="002D672B"/>
    <w:rsid w:val="002D6B44"/>
    <w:rsid w:val="002D6E4D"/>
    <w:rsid w:val="002D72F7"/>
    <w:rsid w:val="002E076A"/>
    <w:rsid w:val="002E0D0F"/>
    <w:rsid w:val="002E0E2A"/>
    <w:rsid w:val="002E1302"/>
    <w:rsid w:val="002E137D"/>
    <w:rsid w:val="002E13C2"/>
    <w:rsid w:val="002E1634"/>
    <w:rsid w:val="002E1934"/>
    <w:rsid w:val="002E1BA3"/>
    <w:rsid w:val="002E1BEF"/>
    <w:rsid w:val="002E1CA3"/>
    <w:rsid w:val="002E2275"/>
    <w:rsid w:val="002E2AFD"/>
    <w:rsid w:val="002E3551"/>
    <w:rsid w:val="002E3F36"/>
    <w:rsid w:val="002E45E5"/>
    <w:rsid w:val="002E6D80"/>
    <w:rsid w:val="002E7217"/>
    <w:rsid w:val="002F1213"/>
    <w:rsid w:val="002F157E"/>
    <w:rsid w:val="002F17A8"/>
    <w:rsid w:val="002F265C"/>
    <w:rsid w:val="002F2BEA"/>
    <w:rsid w:val="002F2FF9"/>
    <w:rsid w:val="002F3752"/>
    <w:rsid w:val="002F3892"/>
    <w:rsid w:val="002F500E"/>
    <w:rsid w:val="002F50E5"/>
    <w:rsid w:val="002F5189"/>
    <w:rsid w:val="002F5763"/>
    <w:rsid w:val="002F6275"/>
    <w:rsid w:val="002F65B8"/>
    <w:rsid w:val="002F769D"/>
    <w:rsid w:val="002F7A6F"/>
    <w:rsid w:val="002F7CAC"/>
    <w:rsid w:val="002F7E94"/>
    <w:rsid w:val="00301F4D"/>
    <w:rsid w:val="003021E4"/>
    <w:rsid w:val="00302EF3"/>
    <w:rsid w:val="00303541"/>
    <w:rsid w:val="00303567"/>
    <w:rsid w:val="00303A9A"/>
    <w:rsid w:val="00303AAB"/>
    <w:rsid w:val="003040FF"/>
    <w:rsid w:val="003048C9"/>
    <w:rsid w:val="00304AEB"/>
    <w:rsid w:val="00305D9F"/>
    <w:rsid w:val="00305E0A"/>
    <w:rsid w:val="00306A0D"/>
    <w:rsid w:val="00306E9C"/>
    <w:rsid w:val="00307471"/>
    <w:rsid w:val="0031015F"/>
    <w:rsid w:val="00310408"/>
    <w:rsid w:val="00310578"/>
    <w:rsid w:val="003107C1"/>
    <w:rsid w:val="00311170"/>
    <w:rsid w:val="003114C1"/>
    <w:rsid w:val="00311555"/>
    <w:rsid w:val="00311563"/>
    <w:rsid w:val="0031173E"/>
    <w:rsid w:val="003117FE"/>
    <w:rsid w:val="00312455"/>
    <w:rsid w:val="003125B2"/>
    <w:rsid w:val="003129D0"/>
    <w:rsid w:val="00313D8A"/>
    <w:rsid w:val="00313EF1"/>
    <w:rsid w:val="00314789"/>
    <w:rsid w:val="00314BE6"/>
    <w:rsid w:val="003151D2"/>
    <w:rsid w:val="003160EE"/>
    <w:rsid w:val="0031610E"/>
    <w:rsid w:val="00316BC4"/>
    <w:rsid w:val="00317BEE"/>
    <w:rsid w:val="00317F17"/>
    <w:rsid w:val="00317F7E"/>
    <w:rsid w:val="003201EF"/>
    <w:rsid w:val="00320D57"/>
    <w:rsid w:val="00321F52"/>
    <w:rsid w:val="00322A96"/>
    <w:rsid w:val="00322BC5"/>
    <w:rsid w:val="00322F28"/>
    <w:rsid w:val="0032333A"/>
    <w:rsid w:val="003235F4"/>
    <w:rsid w:val="003239BD"/>
    <w:rsid w:val="00323CE4"/>
    <w:rsid w:val="00323FC5"/>
    <w:rsid w:val="00324904"/>
    <w:rsid w:val="003259F3"/>
    <w:rsid w:val="00325BB1"/>
    <w:rsid w:val="003260D9"/>
    <w:rsid w:val="003263E9"/>
    <w:rsid w:val="003303F0"/>
    <w:rsid w:val="00330838"/>
    <w:rsid w:val="0033084F"/>
    <w:rsid w:val="00330EAD"/>
    <w:rsid w:val="00331129"/>
    <w:rsid w:val="003328CE"/>
    <w:rsid w:val="00332D04"/>
    <w:rsid w:val="003333E4"/>
    <w:rsid w:val="00333879"/>
    <w:rsid w:val="003346D7"/>
    <w:rsid w:val="003352E5"/>
    <w:rsid w:val="003356CA"/>
    <w:rsid w:val="00335806"/>
    <w:rsid w:val="0033599B"/>
    <w:rsid w:val="00335FB1"/>
    <w:rsid w:val="00336C3D"/>
    <w:rsid w:val="00336D23"/>
    <w:rsid w:val="00336E62"/>
    <w:rsid w:val="003375F7"/>
    <w:rsid w:val="003378A1"/>
    <w:rsid w:val="00337B26"/>
    <w:rsid w:val="00340430"/>
    <w:rsid w:val="00340D72"/>
    <w:rsid w:val="0034192A"/>
    <w:rsid w:val="003419A3"/>
    <w:rsid w:val="00341D48"/>
    <w:rsid w:val="00342913"/>
    <w:rsid w:val="00342D54"/>
    <w:rsid w:val="00343622"/>
    <w:rsid w:val="0034391D"/>
    <w:rsid w:val="00343923"/>
    <w:rsid w:val="00344412"/>
    <w:rsid w:val="0034585E"/>
    <w:rsid w:val="00345E43"/>
    <w:rsid w:val="00346692"/>
    <w:rsid w:val="00346FD8"/>
    <w:rsid w:val="0034782C"/>
    <w:rsid w:val="003501D1"/>
    <w:rsid w:val="0035040D"/>
    <w:rsid w:val="00351CDA"/>
    <w:rsid w:val="00351E38"/>
    <w:rsid w:val="003523BE"/>
    <w:rsid w:val="0035276C"/>
    <w:rsid w:val="003533F4"/>
    <w:rsid w:val="003534AF"/>
    <w:rsid w:val="00353C8F"/>
    <w:rsid w:val="00353FDA"/>
    <w:rsid w:val="0035401D"/>
    <w:rsid w:val="00354416"/>
    <w:rsid w:val="00354A15"/>
    <w:rsid w:val="0035560A"/>
    <w:rsid w:val="003557AA"/>
    <w:rsid w:val="00355FF9"/>
    <w:rsid w:val="003560CD"/>
    <w:rsid w:val="00357768"/>
    <w:rsid w:val="003578CE"/>
    <w:rsid w:val="00360891"/>
    <w:rsid w:val="00360AE9"/>
    <w:rsid w:val="00360DC3"/>
    <w:rsid w:val="003612B6"/>
    <w:rsid w:val="00361384"/>
    <w:rsid w:val="00361764"/>
    <w:rsid w:val="003619D4"/>
    <w:rsid w:val="00361BD8"/>
    <w:rsid w:val="00361DB8"/>
    <w:rsid w:val="00361F37"/>
    <w:rsid w:val="00361F48"/>
    <w:rsid w:val="003625C1"/>
    <w:rsid w:val="0036279C"/>
    <w:rsid w:val="003631D9"/>
    <w:rsid w:val="00363939"/>
    <w:rsid w:val="003640DE"/>
    <w:rsid w:val="00364AC6"/>
    <w:rsid w:val="003650EA"/>
    <w:rsid w:val="00365102"/>
    <w:rsid w:val="00365A8A"/>
    <w:rsid w:val="003665C2"/>
    <w:rsid w:val="003666F4"/>
    <w:rsid w:val="00366E01"/>
    <w:rsid w:val="00367F27"/>
    <w:rsid w:val="00370007"/>
    <w:rsid w:val="0037025A"/>
    <w:rsid w:val="0037053E"/>
    <w:rsid w:val="003709B0"/>
    <w:rsid w:val="00370ABE"/>
    <w:rsid w:val="00370D12"/>
    <w:rsid w:val="003714BC"/>
    <w:rsid w:val="00371AFF"/>
    <w:rsid w:val="003722B6"/>
    <w:rsid w:val="003728DA"/>
    <w:rsid w:val="00372A67"/>
    <w:rsid w:val="00372A77"/>
    <w:rsid w:val="0037358F"/>
    <w:rsid w:val="00373936"/>
    <w:rsid w:val="00373C12"/>
    <w:rsid w:val="00373CEF"/>
    <w:rsid w:val="003759B3"/>
    <w:rsid w:val="00375E16"/>
    <w:rsid w:val="00376014"/>
    <w:rsid w:val="00376204"/>
    <w:rsid w:val="0037670C"/>
    <w:rsid w:val="00376D19"/>
    <w:rsid w:val="00377B1B"/>
    <w:rsid w:val="00380332"/>
    <w:rsid w:val="00380B18"/>
    <w:rsid w:val="003811AA"/>
    <w:rsid w:val="0038173A"/>
    <w:rsid w:val="00381BB2"/>
    <w:rsid w:val="0038294A"/>
    <w:rsid w:val="00382D7D"/>
    <w:rsid w:val="00383214"/>
    <w:rsid w:val="00383317"/>
    <w:rsid w:val="003837AB"/>
    <w:rsid w:val="00383874"/>
    <w:rsid w:val="00384774"/>
    <w:rsid w:val="003857FC"/>
    <w:rsid w:val="003859A7"/>
    <w:rsid w:val="00385C4C"/>
    <w:rsid w:val="00385E41"/>
    <w:rsid w:val="003863E1"/>
    <w:rsid w:val="003867FF"/>
    <w:rsid w:val="00386A09"/>
    <w:rsid w:val="003874B6"/>
    <w:rsid w:val="00387B94"/>
    <w:rsid w:val="003907B1"/>
    <w:rsid w:val="0039083A"/>
    <w:rsid w:val="00390974"/>
    <w:rsid w:val="0039129A"/>
    <w:rsid w:val="003924DF"/>
    <w:rsid w:val="00392AB2"/>
    <w:rsid w:val="00393194"/>
    <w:rsid w:val="00394DA7"/>
    <w:rsid w:val="003953F8"/>
    <w:rsid w:val="0039595A"/>
    <w:rsid w:val="00396356"/>
    <w:rsid w:val="00396744"/>
    <w:rsid w:val="00396D29"/>
    <w:rsid w:val="00397E28"/>
    <w:rsid w:val="003A0133"/>
    <w:rsid w:val="003A12FE"/>
    <w:rsid w:val="003A1FF5"/>
    <w:rsid w:val="003A3187"/>
    <w:rsid w:val="003A32F9"/>
    <w:rsid w:val="003A3A52"/>
    <w:rsid w:val="003A41F5"/>
    <w:rsid w:val="003A46FC"/>
    <w:rsid w:val="003A48CF"/>
    <w:rsid w:val="003A48D9"/>
    <w:rsid w:val="003A48DE"/>
    <w:rsid w:val="003A4CD4"/>
    <w:rsid w:val="003A4CF3"/>
    <w:rsid w:val="003A573A"/>
    <w:rsid w:val="003A586F"/>
    <w:rsid w:val="003A58B7"/>
    <w:rsid w:val="003A5C95"/>
    <w:rsid w:val="003A67A0"/>
    <w:rsid w:val="003A7C0D"/>
    <w:rsid w:val="003A7F14"/>
    <w:rsid w:val="003B0815"/>
    <w:rsid w:val="003B0CA4"/>
    <w:rsid w:val="003B1B3B"/>
    <w:rsid w:val="003B1F7E"/>
    <w:rsid w:val="003B21A4"/>
    <w:rsid w:val="003B26F3"/>
    <w:rsid w:val="003B2914"/>
    <w:rsid w:val="003B29BD"/>
    <w:rsid w:val="003B34B6"/>
    <w:rsid w:val="003B3775"/>
    <w:rsid w:val="003B412D"/>
    <w:rsid w:val="003B416B"/>
    <w:rsid w:val="003B49C6"/>
    <w:rsid w:val="003B57F4"/>
    <w:rsid w:val="003B5B9D"/>
    <w:rsid w:val="003B5BD7"/>
    <w:rsid w:val="003B6A78"/>
    <w:rsid w:val="003B79E4"/>
    <w:rsid w:val="003C0998"/>
    <w:rsid w:val="003C09DC"/>
    <w:rsid w:val="003C0C7C"/>
    <w:rsid w:val="003C0DA4"/>
    <w:rsid w:val="003C1E2B"/>
    <w:rsid w:val="003C1F12"/>
    <w:rsid w:val="003C20BB"/>
    <w:rsid w:val="003C2546"/>
    <w:rsid w:val="003C26DC"/>
    <w:rsid w:val="003C3C2C"/>
    <w:rsid w:val="003C67CD"/>
    <w:rsid w:val="003C6A63"/>
    <w:rsid w:val="003C6C6E"/>
    <w:rsid w:val="003D02FD"/>
    <w:rsid w:val="003D17AF"/>
    <w:rsid w:val="003D1A26"/>
    <w:rsid w:val="003D1C29"/>
    <w:rsid w:val="003D3475"/>
    <w:rsid w:val="003D3A4D"/>
    <w:rsid w:val="003D3C66"/>
    <w:rsid w:val="003D41CF"/>
    <w:rsid w:val="003D462B"/>
    <w:rsid w:val="003D4BDF"/>
    <w:rsid w:val="003D50FC"/>
    <w:rsid w:val="003D52AB"/>
    <w:rsid w:val="003D5741"/>
    <w:rsid w:val="003D5742"/>
    <w:rsid w:val="003D5AC3"/>
    <w:rsid w:val="003D6C22"/>
    <w:rsid w:val="003D6ED1"/>
    <w:rsid w:val="003D79B8"/>
    <w:rsid w:val="003E04DA"/>
    <w:rsid w:val="003E056B"/>
    <w:rsid w:val="003E1071"/>
    <w:rsid w:val="003E1466"/>
    <w:rsid w:val="003E2CCB"/>
    <w:rsid w:val="003E2FD1"/>
    <w:rsid w:val="003E30A8"/>
    <w:rsid w:val="003E3D27"/>
    <w:rsid w:val="003E3DD1"/>
    <w:rsid w:val="003E46D9"/>
    <w:rsid w:val="003E4C89"/>
    <w:rsid w:val="003E7090"/>
    <w:rsid w:val="003E779A"/>
    <w:rsid w:val="003F0082"/>
    <w:rsid w:val="003F03B7"/>
    <w:rsid w:val="003F0959"/>
    <w:rsid w:val="003F09E3"/>
    <w:rsid w:val="003F0A17"/>
    <w:rsid w:val="003F16CB"/>
    <w:rsid w:val="003F18BB"/>
    <w:rsid w:val="003F192A"/>
    <w:rsid w:val="003F2520"/>
    <w:rsid w:val="003F306D"/>
    <w:rsid w:val="003F3430"/>
    <w:rsid w:val="003F3497"/>
    <w:rsid w:val="003F3F28"/>
    <w:rsid w:val="003F417D"/>
    <w:rsid w:val="003F4C28"/>
    <w:rsid w:val="003F4D09"/>
    <w:rsid w:val="003F50FC"/>
    <w:rsid w:val="003F5489"/>
    <w:rsid w:val="003F5823"/>
    <w:rsid w:val="003F5CE7"/>
    <w:rsid w:val="003F67BF"/>
    <w:rsid w:val="003F67DC"/>
    <w:rsid w:val="003F6AD1"/>
    <w:rsid w:val="003F6C3D"/>
    <w:rsid w:val="003F70D8"/>
    <w:rsid w:val="00400194"/>
    <w:rsid w:val="00400E1E"/>
    <w:rsid w:val="00401548"/>
    <w:rsid w:val="00401AE5"/>
    <w:rsid w:val="0040230B"/>
    <w:rsid w:val="004023B6"/>
    <w:rsid w:val="00402487"/>
    <w:rsid w:val="00402863"/>
    <w:rsid w:val="00402B10"/>
    <w:rsid w:val="00402EEA"/>
    <w:rsid w:val="004033AF"/>
    <w:rsid w:val="00404173"/>
    <w:rsid w:val="00404BDB"/>
    <w:rsid w:val="00405EDD"/>
    <w:rsid w:val="00406514"/>
    <w:rsid w:val="00406ACC"/>
    <w:rsid w:val="0040775F"/>
    <w:rsid w:val="00407878"/>
    <w:rsid w:val="00407CBF"/>
    <w:rsid w:val="00412883"/>
    <w:rsid w:val="00412A29"/>
    <w:rsid w:val="00413188"/>
    <w:rsid w:val="004131F9"/>
    <w:rsid w:val="00413F47"/>
    <w:rsid w:val="00414C47"/>
    <w:rsid w:val="00415072"/>
    <w:rsid w:val="00415231"/>
    <w:rsid w:val="0041575E"/>
    <w:rsid w:val="0041586F"/>
    <w:rsid w:val="0041595C"/>
    <w:rsid w:val="00415F0D"/>
    <w:rsid w:val="00416143"/>
    <w:rsid w:val="0041638F"/>
    <w:rsid w:val="00416BF2"/>
    <w:rsid w:val="004170D8"/>
    <w:rsid w:val="00417133"/>
    <w:rsid w:val="004174AD"/>
    <w:rsid w:val="00417581"/>
    <w:rsid w:val="00417739"/>
    <w:rsid w:val="00420024"/>
    <w:rsid w:val="00420686"/>
    <w:rsid w:val="00420795"/>
    <w:rsid w:val="00420B9E"/>
    <w:rsid w:val="00420E99"/>
    <w:rsid w:val="0042136B"/>
    <w:rsid w:val="004213B3"/>
    <w:rsid w:val="00421653"/>
    <w:rsid w:val="004224B3"/>
    <w:rsid w:val="00422526"/>
    <w:rsid w:val="00423BC5"/>
    <w:rsid w:val="004241E7"/>
    <w:rsid w:val="00424652"/>
    <w:rsid w:val="004246EC"/>
    <w:rsid w:val="00424B07"/>
    <w:rsid w:val="00425A83"/>
    <w:rsid w:val="004267BF"/>
    <w:rsid w:val="00426A7F"/>
    <w:rsid w:val="004271C2"/>
    <w:rsid w:val="00427208"/>
    <w:rsid w:val="00427AA9"/>
    <w:rsid w:val="00430801"/>
    <w:rsid w:val="00430CB8"/>
    <w:rsid w:val="004323CA"/>
    <w:rsid w:val="00432D5D"/>
    <w:rsid w:val="004335C3"/>
    <w:rsid w:val="00433955"/>
    <w:rsid w:val="00433C0A"/>
    <w:rsid w:val="00433FD5"/>
    <w:rsid w:val="004349F3"/>
    <w:rsid w:val="00435503"/>
    <w:rsid w:val="00435788"/>
    <w:rsid w:val="00435A62"/>
    <w:rsid w:val="0043609F"/>
    <w:rsid w:val="0043617C"/>
    <w:rsid w:val="0043648F"/>
    <w:rsid w:val="00437278"/>
    <w:rsid w:val="00437AF5"/>
    <w:rsid w:val="0044038A"/>
    <w:rsid w:val="00440A88"/>
    <w:rsid w:val="00442437"/>
    <w:rsid w:val="0044284A"/>
    <w:rsid w:val="00442F2C"/>
    <w:rsid w:val="00443041"/>
    <w:rsid w:val="004430D4"/>
    <w:rsid w:val="00443ADE"/>
    <w:rsid w:val="00445C33"/>
    <w:rsid w:val="004462F1"/>
    <w:rsid w:val="00446850"/>
    <w:rsid w:val="00447542"/>
    <w:rsid w:val="004478FB"/>
    <w:rsid w:val="00450040"/>
    <w:rsid w:val="0045004D"/>
    <w:rsid w:val="004500EE"/>
    <w:rsid w:val="00450C43"/>
    <w:rsid w:val="00451414"/>
    <w:rsid w:val="00451512"/>
    <w:rsid w:val="00451A30"/>
    <w:rsid w:val="00451C5C"/>
    <w:rsid w:val="004526CC"/>
    <w:rsid w:val="00454F23"/>
    <w:rsid w:val="004559EC"/>
    <w:rsid w:val="004568C4"/>
    <w:rsid w:val="00456DDA"/>
    <w:rsid w:val="00456F46"/>
    <w:rsid w:val="00457146"/>
    <w:rsid w:val="0045737A"/>
    <w:rsid w:val="00457712"/>
    <w:rsid w:val="00457ECD"/>
    <w:rsid w:val="0046040C"/>
    <w:rsid w:val="00460A11"/>
    <w:rsid w:val="00460F26"/>
    <w:rsid w:val="00461E87"/>
    <w:rsid w:val="00462E9C"/>
    <w:rsid w:val="004630DE"/>
    <w:rsid w:val="00463A3A"/>
    <w:rsid w:val="0046492A"/>
    <w:rsid w:val="00464B73"/>
    <w:rsid w:val="00464E70"/>
    <w:rsid w:val="004675F8"/>
    <w:rsid w:val="00467670"/>
    <w:rsid w:val="0046767E"/>
    <w:rsid w:val="00467764"/>
    <w:rsid w:val="004678AB"/>
    <w:rsid w:val="004701D6"/>
    <w:rsid w:val="0047112F"/>
    <w:rsid w:val="00471221"/>
    <w:rsid w:val="0047187A"/>
    <w:rsid w:val="00472413"/>
    <w:rsid w:val="00473CA2"/>
    <w:rsid w:val="00474113"/>
    <w:rsid w:val="00474216"/>
    <w:rsid w:val="00474DD0"/>
    <w:rsid w:val="00476065"/>
    <w:rsid w:val="0047689D"/>
    <w:rsid w:val="00476AD1"/>
    <w:rsid w:val="00476B81"/>
    <w:rsid w:val="00476D81"/>
    <w:rsid w:val="00476E56"/>
    <w:rsid w:val="00477CAB"/>
    <w:rsid w:val="00477DA5"/>
    <w:rsid w:val="004813F8"/>
    <w:rsid w:val="00481463"/>
    <w:rsid w:val="004817BC"/>
    <w:rsid w:val="00482655"/>
    <w:rsid w:val="00482D1E"/>
    <w:rsid w:val="004839C7"/>
    <w:rsid w:val="00484BA0"/>
    <w:rsid w:val="00484D3E"/>
    <w:rsid w:val="00484DF2"/>
    <w:rsid w:val="00485085"/>
    <w:rsid w:val="00485340"/>
    <w:rsid w:val="004853C6"/>
    <w:rsid w:val="00485E67"/>
    <w:rsid w:val="00486403"/>
    <w:rsid w:val="004865F1"/>
    <w:rsid w:val="00486794"/>
    <w:rsid w:val="00486C19"/>
    <w:rsid w:val="00486E72"/>
    <w:rsid w:val="00486F0B"/>
    <w:rsid w:val="0048702F"/>
    <w:rsid w:val="0048718B"/>
    <w:rsid w:val="00487512"/>
    <w:rsid w:val="00491B17"/>
    <w:rsid w:val="00491C80"/>
    <w:rsid w:val="00491E83"/>
    <w:rsid w:val="0049222C"/>
    <w:rsid w:val="00492481"/>
    <w:rsid w:val="00492830"/>
    <w:rsid w:val="00492AB3"/>
    <w:rsid w:val="00492B6A"/>
    <w:rsid w:val="00493DDB"/>
    <w:rsid w:val="00493E1F"/>
    <w:rsid w:val="0049414B"/>
    <w:rsid w:val="00494346"/>
    <w:rsid w:val="00496059"/>
    <w:rsid w:val="0049643A"/>
    <w:rsid w:val="004972BE"/>
    <w:rsid w:val="00497488"/>
    <w:rsid w:val="00497B44"/>
    <w:rsid w:val="00497F2E"/>
    <w:rsid w:val="004A18C3"/>
    <w:rsid w:val="004A1F26"/>
    <w:rsid w:val="004A20F1"/>
    <w:rsid w:val="004A2821"/>
    <w:rsid w:val="004A2C77"/>
    <w:rsid w:val="004A2EB3"/>
    <w:rsid w:val="004A4299"/>
    <w:rsid w:val="004A44DB"/>
    <w:rsid w:val="004A4697"/>
    <w:rsid w:val="004A46E3"/>
    <w:rsid w:val="004A472C"/>
    <w:rsid w:val="004A4FB6"/>
    <w:rsid w:val="004A56F0"/>
    <w:rsid w:val="004A5A48"/>
    <w:rsid w:val="004A5D17"/>
    <w:rsid w:val="004A6991"/>
    <w:rsid w:val="004A72A5"/>
    <w:rsid w:val="004A7DE4"/>
    <w:rsid w:val="004B03E4"/>
    <w:rsid w:val="004B1CE5"/>
    <w:rsid w:val="004B1EB5"/>
    <w:rsid w:val="004B231D"/>
    <w:rsid w:val="004B246C"/>
    <w:rsid w:val="004B3339"/>
    <w:rsid w:val="004B3355"/>
    <w:rsid w:val="004B43B6"/>
    <w:rsid w:val="004B5142"/>
    <w:rsid w:val="004B5C58"/>
    <w:rsid w:val="004B64DD"/>
    <w:rsid w:val="004B65A2"/>
    <w:rsid w:val="004B6710"/>
    <w:rsid w:val="004C0344"/>
    <w:rsid w:val="004C0421"/>
    <w:rsid w:val="004C093A"/>
    <w:rsid w:val="004C0C47"/>
    <w:rsid w:val="004C13F3"/>
    <w:rsid w:val="004C1556"/>
    <w:rsid w:val="004C1AF2"/>
    <w:rsid w:val="004C1B8E"/>
    <w:rsid w:val="004C29DF"/>
    <w:rsid w:val="004C34A0"/>
    <w:rsid w:val="004C34CB"/>
    <w:rsid w:val="004C3A55"/>
    <w:rsid w:val="004C3DF8"/>
    <w:rsid w:val="004C3E7B"/>
    <w:rsid w:val="004C426A"/>
    <w:rsid w:val="004C42FB"/>
    <w:rsid w:val="004C5049"/>
    <w:rsid w:val="004C518A"/>
    <w:rsid w:val="004C57EC"/>
    <w:rsid w:val="004C5C23"/>
    <w:rsid w:val="004C67DF"/>
    <w:rsid w:val="004C6A7B"/>
    <w:rsid w:val="004C6AE4"/>
    <w:rsid w:val="004C6BDA"/>
    <w:rsid w:val="004C6C69"/>
    <w:rsid w:val="004C702E"/>
    <w:rsid w:val="004C7FC5"/>
    <w:rsid w:val="004D040E"/>
    <w:rsid w:val="004D07EC"/>
    <w:rsid w:val="004D0ED9"/>
    <w:rsid w:val="004D1788"/>
    <w:rsid w:val="004D1A63"/>
    <w:rsid w:val="004D2248"/>
    <w:rsid w:val="004D227E"/>
    <w:rsid w:val="004D22D9"/>
    <w:rsid w:val="004D2A4B"/>
    <w:rsid w:val="004D33ED"/>
    <w:rsid w:val="004D3C28"/>
    <w:rsid w:val="004D3E38"/>
    <w:rsid w:val="004D444C"/>
    <w:rsid w:val="004D4483"/>
    <w:rsid w:val="004D4E9E"/>
    <w:rsid w:val="004D51BA"/>
    <w:rsid w:val="004D5831"/>
    <w:rsid w:val="004D5A10"/>
    <w:rsid w:val="004D5E0A"/>
    <w:rsid w:val="004D64F0"/>
    <w:rsid w:val="004D68A8"/>
    <w:rsid w:val="004D69E5"/>
    <w:rsid w:val="004D7649"/>
    <w:rsid w:val="004E0B55"/>
    <w:rsid w:val="004E19FA"/>
    <w:rsid w:val="004E208E"/>
    <w:rsid w:val="004E2490"/>
    <w:rsid w:val="004E297D"/>
    <w:rsid w:val="004E3114"/>
    <w:rsid w:val="004E37EA"/>
    <w:rsid w:val="004E39FF"/>
    <w:rsid w:val="004E49C8"/>
    <w:rsid w:val="004E4F22"/>
    <w:rsid w:val="004E545F"/>
    <w:rsid w:val="004E5A40"/>
    <w:rsid w:val="004E5AA5"/>
    <w:rsid w:val="004E5CD2"/>
    <w:rsid w:val="004E5DFF"/>
    <w:rsid w:val="004E6106"/>
    <w:rsid w:val="004E6615"/>
    <w:rsid w:val="004E6FCB"/>
    <w:rsid w:val="004E7383"/>
    <w:rsid w:val="004E73EE"/>
    <w:rsid w:val="004E7A42"/>
    <w:rsid w:val="004F0747"/>
    <w:rsid w:val="004F0909"/>
    <w:rsid w:val="004F0D49"/>
    <w:rsid w:val="004F1465"/>
    <w:rsid w:val="004F1CF3"/>
    <w:rsid w:val="004F2763"/>
    <w:rsid w:val="004F2D56"/>
    <w:rsid w:val="004F2DAA"/>
    <w:rsid w:val="004F3E5A"/>
    <w:rsid w:val="004F47C4"/>
    <w:rsid w:val="004F4A35"/>
    <w:rsid w:val="004F4B44"/>
    <w:rsid w:val="004F51A5"/>
    <w:rsid w:val="004F5700"/>
    <w:rsid w:val="004F5833"/>
    <w:rsid w:val="004F5946"/>
    <w:rsid w:val="004F61FB"/>
    <w:rsid w:val="004F6341"/>
    <w:rsid w:val="004F6AAC"/>
    <w:rsid w:val="004F6DBD"/>
    <w:rsid w:val="004F7F9F"/>
    <w:rsid w:val="004F7FEF"/>
    <w:rsid w:val="005012A8"/>
    <w:rsid w:val="0050159F"/>
    <w:rsid w:val="005018F7"/>
    <w:rsid w:val="005026F4"/>
    <w:rsid w:val="005027F1"/>
    <w:rsid w:val="00502DC8"/>
    <w:rsid w:val="00503114"/>
    <w:rsid w:val="00503274"/>
    <w:rsid w:val="0050384F"/>
    <w:rsid w:val="00503EE2"/>
    <w:rsid w:val="00504DAD"/>
    <w:rsid w:val="00504E70"/>
    <w:rsid w:val="00504F9F"/>
    <w:rsid w:val="005056AA"/>
    <w:rsid w:val="00505AE2"/>
    <w:rsid w:val="0050605A"/>
    <w:rsid w:val="00507545"/>
    <w:rsid w:val="005079CA"/>
    <w:rsid w:val="00507EB7"/>
    <w:rsid w:val="0051036C"/>
    <w:rsid w:val="00510A78"/>
    <w:rsid w:val="005112B0"/>
    <w:rsid w:val="005113DC"/>
    <w:rsid w:val="00511BED"/>
    <w:rsid w:val="00511CFE"/>
    <w:rsid w:val="00511E37"/>
    <w:rsid w:val="0051311B"/>
    <w:rsid w:val="005132EB"/>
    <w:rsid w:val="00513D00"/>
    <w:rsid w:val="00513F32"/>
    <w:rsid w:val="005144D6"/>
    <w:rsid w:val="005148E0"/>
    <w:rsid w:val="00514BD0"/>
    <w:rsid w:val="00515493"/>
    <w:rsid w:val="00515562"/>
    <w:rsid w:val="0051729B"/>
    <w:rsid w:val="00517DD9"/>
    <w:rsid w:val="00521579"/>
    <w:rsid w:val="00521B7E"/>
    <w:rsid w:val="00521DAA"/>
    <w:rsid w:val="00522139"/>
    <w:rsid w:val="005223E5"/>
    <w:rsid w:val="00522D4F"/>
    <w:rsid w:val="0052314B"/>
    <w:rsid w:val="00523595"/>
    <w:rsid w:val="005236C7"/>
    <w:rsid w:val="005248DE"/>
    <w:rsid w:val="005255D0"/>
    <w:rsid w:val="00526C85"/>
    <w:rsid w:val="005270E8"/>
    <w:rsid w:val="005273D2"/>
    <w:rsid w:val="005274E7"/>
    <w:rsid w:val="005305FA"/>
    <w:rsid w:val="0053105D"/>
    <w:rsid w:val="005313F9"/>
    <w:rsid w:val="0053280F"/>
    <w:rsid w:val="00532E4B"/>
    <w:rsid w:val="0053356A"/>
    <w:rsid w:val="00533D50"/>
    <w:rsid w:val="00534253"/>
    <w:rsid w:val="00534450"/>
    <w:rsid w:val="0053463B"/>
    <w:rsid w:val="00534E8D"/>
    <w:rsid w:val="005351C8"/>
    <w:rsid w:val="0053561D"/>
    <w:rsid w:val="005378E3"/>
    <w:rsid w:val="00537B39"/>
    <w:rsid w:val="00540270"/>
    <w:rsid w:val="00540833"/>
    <w:rsid w:val="005414D1"/>
    <w:rsid w:val="00542174"/>
    <w:rsid w:val="00542D1E"/>
    <w:rsid w:val="00542E03"/>
    <w:rsid w:val="005430BC"/>
    <w:rsid w:val="005438FB"/>
    <w:rsid w:val="005442EA"/>
    <w:rsid w:val="005449F2"/>
    <w:rsid w:val="00544C7F"/>
    <w:rsid w:val="00544D78"/>
    <w:rsid w:val="005454DE"/>
    <w:rsid w:val="00545674"/>
    <w:rsid w:val="00545DBF"/>
    <w:rsid w:val="00545E32"/>
    <w:rsid w:val="00546CA8"/>
    <w:rsid w:val="00546D9A"/>
    <w:rsid w:val="005479F5"/>
    <w:rsid w:val="00547DBA"/>
    <w:rsid w:val="005503F2"/>
    <w:rsid w:val="00550588"/>
    <w:rsid w:val="00550ADA"/>
    <w:rsid w:val="00552C42"/>
    <w:rsid w:val="0055311A"/>
    <w:rsid w:val="005531DA"/>
    <w:rsid w:val="00553241"/>
    <w:rsid w:val="00553965"/>
    <w:rsid w:val="00553CAA"/>
    <w:rsid w:val="00555015"/>
    <w:rsid w:val="005559BE"/>
    <w:rsid w:val="00555C2F"/>
    <w:rsid w:val="00555D71"/>
    <w:rsid w:val="00555D7C"/>
    <w:rsid w:val="005568DC"/>
    <w:rsid w:val="00557259"/>
    <w:rsid w:val="00557B8C"/>
    <w:rsid w:val="0056000C"/>
    <w:rsid w:val="00560570"/>
    <w:rsid w:val="00560D6E"/>
    <w:rsid w:val="0056268C"/>
    <w:rsid w:val="0056279C"/>
    <w:rsid w:val="005629C6"/>
    <w:rsid w:val="00562BCD"/>
    <w:rsid w:val="0056328A"/>
    <w:rsid w:val="005635E1"/>
    <w:rsid w:val="005636F1"/>
    <w:rsid w:val="00563A33"/>
    <w:rsid w:val="00564CC2"/>
    <w:rsid w:val="00566188"/>
    <w:rsid w:val="00566826"/>
    <w:rsid w:val="005677C9"/>
    <w:rsid w:val="005679CE"/>
    <w:rsid w:val="00567A9E"/>
    <w:rsid w:val="00567D70"/>
    <w:rsid w:val="00567E80"/>
    <w:rsid w:val="0057008A"/>
    <w:rsid w:val="0057051F"/>
    <w:rsid w:val="0057111D"/>
    <w:rsid w:val="0057214D"/>
    <w:rsid w:val="00572645"/>
    <w:rsid w:val="005734CB"/>
    <w:rsid w:val="005738CC"/>
    <w:rsid w:val="005739C1"/>
    <w:rsid w:val="00574434"/>
    <w:rsid w:val="00574533"/>
    <w:rsid w:val="00574747"/>
    <w:rsid w:val="0057523C"/>
    <w:rsid w:val="0057580A"/>
    <w:rsid w:val="0057743F"/>
    <w:rsid w:val="00577DED"/>
    <w:rsid w:val="0058023E"/>
    <w:rsid w:val="00582A92"/>
    <w:rsid w:val="00582FF5"/>
    <w:rsid w:val="0058303F"/>
    <w:rsid w:val="005831E5"/>
    <w:rsid w:val="00583296"/>
    <w:rsid w:val="005833EB"/>
    <w:rsid w:val="005833F1"/>
    <w:rsid w:val="00583511"/>
    <w:rsid w:val="00583F35"/>
    <w:rsid w:val="00584240"/>
    <w:rsid w:val="0058458B"/>
    <w:rsid w:val="005847FB"/>
    <w:rsid w:val="00584B98"/>
    <w:rsid w:val="00585F28"/>
    <w:rsid w:val="00586672"/>
    <w:rsid w:val="00586743"/>
    <w:rsid w:val="00586FCF"/>
    <w:rsid w:val="0058729E"/>
    <w:rsid w:val="00590490"/>
    <w:rsid w:val="00590665"/>
    <w:rsid w:val="005921C8"/>
    <w:rsid w:val="0059247F"/>
    <w:rsid w:val="00592E73"/>
    <w:rsid w:val="00593647"/>
    <w:rsid w:val="005937E0"/>
    <w:rsid w:val="00594A33"/>
    <w:rsid w:val="00594BD8"/>
    <w:rsid w:val="00595988"/>
    <w:rsid w:val="00595D39"/>
    <w:rsid w:val="0059794A"/>
    <w:rsid w:val="005A03A1"/>
    <w:rsid w:val="005A20E5"/>
    <w:rsid w:val="005A2198"/>
    <w:rsid w:val="005A28EA"/>
    <w:rsid w:val="005A2A1E"/>
    <w:rsid w:val="005A30C9"/>
    <w:rsid w:val="005A58E2"/>
    <w:rsid w:val="005A5F94"/>
    <w:rsid w:val="005A68D9"/>
    <w:rsid w:val="005A6F8C"/>
    <w:rsid w:val="005A752F"/>
    <w:rsid w:val="005B00F3"/>
    <w:rsid w:val="005B065C"/>
    <w:rsid w:val="005B079A"/>
    <w:rsid w:val="005B0ECC"/>
    <w:rsid w:val="005B1A8A"/>
    <w:rsid w:val="005B1E68"/>
    <w:rsid w:val="005B32F9"/>
    <w:rsid w:val="005B3539"/>
    <w:rsid w:val="005B37CA"/>
    <w:rsid w:val="005B3C4F"/>
    <w:rsid w:val="005B3E4C"/>
    <w:rsid w:val="005B4ECF"/>
    <w:rsid w:val="005B5B8F"/>
    <w:rsid w:val="005B66DB"/>
    <w:rsid w:val="005B6FED"/>
    <w:rsid w:val="005B74E5"/>
    <w:rsid w:val="005B7A2D"/>
    <w:rsid w:val="005C0305"/>
    <w:rsid w:val="005C20BC"/>
    <w:rsid w:val="005C24B6"/>
    <w:rsid w:val="005C39AD"/>
    <w:rsid w:val="005C3B3D"/>
    <w:rsid w:val="005C3BC7"/>
    <w:rsid w:val="005C3C11"/>
    <w:rsid w:val="005C4039"/>
    <w:rsid w:val="005C4879"/>
    <w:rsid w:val="005C4887"/>
    <w:rsid w:val="005C491C"/>
    <w:rsid w:val="005C516A"/>
    <w:rsid w:val="005C58D0"/>
    <w:rsid w:val="005C5FF8"/>
    <w:rsid w:val="005C6272"/>
    <w:rsid w:val="005C65A2"/>
    <w:rsid w:val="005C6EF0"/>
    <w:rsid w:val="005D144F"/>
    <w:rsid w:val="005D2453"/>
    <w:rsid w:val="005D4229"/>
    <w:rsid w:val="005D4405"/>
    <w:rsid w:val="005D4800"/>
    <w:rsid w:val="005D5717"/>
    <w:rsid w:val="005D58BD"/>
    <w:rsid w:val="005D598E"/>
    <w:rsid w:val="005D5FDE"/>
    <w:rsid w:val="005D63BE"/>
    <w:rsid w:val="005D651F"/>
    <w:rsid w:val="005D717E"/>
    <w:rsid w:val="005E0138"/>
    <w:rsid w:val="005E1BFC"/>
    <w:rsid w:val="005E1E21"/>
    <w:rsid w:val="005E2B65"/>
    <w:rsid w:val="005E30AB"/>
    <w:rsid w:val="005E3D3B"/>
    <w:rsid w:val="005E42F7"/>
    <w:rsid w:val="005E4F65"/>
    <w:rsid w:val="005E570A"/>
    <w:rsid w:val="005E59BF"/>
    <w:rsid w:val="005E5DCE"/>
    <w:rsid w:val="005E6380"/>
    <w:rsid w:val="005E7021"/>
    <w:rsid w:val="005E7668"/>
    <w:rsid w:val="005E7EEE"/>
    <w:rsid w:val="005F0762"/>
    <w:rsid w:val="005F0E5B"/>
    <w:rsid w:val="005F0E78"/>
    <w:rsid w:val="005F0FA3"/>
    <w:rsid w:val="005F14B3"/>
    <w:rsid w:val="005F1ED6"/>
    <w:rsid w:val="005F22B5"/>
    <w:rsid w:val="005F2D51"/>
    <w:rsid w:val="005F3634"/>
    <w:rsid w:val="005F385B"/>
    <w:rsid w:val="005F3E0D"/>
    <w:rsid w:val="005F40FA"/>
    <w:rsid w:val="005F4F75"/>
    <w:rsid w:val="005F4FE2"/>
    <w:rsid w:val="005F5B84"/>
    <w:rsid w:val="005F61BB"/>
    <w:rsid w:val="005F62CC"/>
    <w:rsid w:val="005F674F"/>
    <w:rsid w:val="005F6E57"/>
    <w:rsid w:val="005F7554"/>
    <w:rsid w:val="005F7CBD"/>
    <w:rsid w:val="006007D4"/>
    <w:rsid w:val="00600984"/>
    <w:rsid w:val="006009E2"/>
    <w:rsid w:val="00601331"/>
    <w:rsid w:val="00601B1A"/>
    <w:rsid w:val="00601CC7"/>
    <w:rsid w:val="00601FBC"/>
    <w:rsid w:val="00602B62"/>
    <w:rsid w:val="00603562"/>
    <w:rsid w:val="00603669"/>
    <w:rsid w:val="006040BF"/>
    <w:rsid w:val="00604998"/>
    <w:rsid w:val="00604CAF"/>
    <w:rsid w:val="00604F52"/>
    <w:rsid w:val="00605017"/>
    <w:rsid w:val="0060596C"/>
    <w:rsid w:val="00605B62"/>
    <w:rsid w:val="00605CD0"/>
    <w:rsid w:val="006061AC"/>
    <w:rsid w:val="006064E0"/>
    <w:rsid w:val="00606BD2"/>
    <w:rsid w:val="00606ED9"/>
    <w:rsid w:val="00606FAD"/>
    <w:rsid w:val="006071C8"/>
    <w:rsid w:val="006077FB"/>
    <w:rsid w:val="00607EC3"/>
    <w:rsid w:val="00610564"/>
    <w:rsid w:val="00610C01"/>
    <w:rsid w:val="006112C3"/>
    <w:rsid w:val="00611E83"/>
    <w:rsid w:val="006138AA"/>
    <w:rsid w:val="0061477D"/>
    <w:rsid w:val="006149B5"/>
    <w:rsid w:val="00614AA6"/>
    <w:rsid w:val="00614BD3"/>
    <w:rsid w:val="00614D5E"/>
    <w:rsid w:val="00614E9A"/>
    <w:rsid w:val="006170A0"/>
    <w:rsid w:val="006178E5"/>
    <w:rsid w:val="0061792C"/>
    <w:rsid w:val="00617AA9"/>
    <w:rsid w:val="0062007B"/>
    <w:rsid w:val="006209C4"/>
    <w:rsid w:val="00621B29"/>
    <w:rsid w:val="00621B8A"/>
    <w:rsid w:val="00622773"/>
    <w:rsid w:val="00622A13"/>
    <w:rsid w:val="006230B3"/>
    <w:rsid w:val="006247A0"/>
    <w:rsid w:val="006249BB"/>
    <w:rsid w:val="006251C3"/>
    <w:rsid w:val="00627107"/>
    <w:rsid w:val="0062779B"/>
    <w:rsid w:val="0063002C"/>
    <w:rsid w:val="00630112"/>
    <w:rsid w:val="006307F9"/>
    <w:rsid w:val="00630BE8"/>
    <w:rsid w:val="006310E2"/>
    <w:rsid w:val="00631482"/>
    <w:rsid w:val="00631E50"/>
    <w:rsid w:val="006328FC"/>
    <w:rsid w:val="0063339B"/>
    <w:rsid w:val="00633451"/>
    <w:rsid w:val="0063402C"/>
    <w:rsid w:val="0063460D"/>
    <w:rsid w:val="00634883"/>
    <w:rsid w:val="0063501A"/>
    <w:rsid w:val="006350C8"/>
    <w:rsid w:val="006351FC"/>
    <w:rsid w:val="0063552B"/>
    <w:rsid w:val="006357AA"/>
    <w:rsid w:val="006359DF"/>
    <w:rsid w:val="00635FE8"/>
    <w:rsid w:val="006365C5"/>
    <w:rsid w:val="006378BE"/>
    <w:rsid w:val="00640BAC"/>
    <w:rsid w:val="006411C2"/>
    <w:rsid w:val="006419D2"/>
    <w:rsid w:val="00641BE4"/>
    <w:rsid w:val="00642395"/>
    <w:rsid w:val="00642480"/>
    <w:rsid w:val="00642DCB"/>
    <w:rsid w:val="00642E6B"/>
    <w:rsid w:val="0064302D"/>
    <w:rsid w:val="0064316F"/>
    <w:rsid w:val="00643561"/>
    <w:rsid w:val="00643879"/>
    <w:rsid w:val="00643A0F"/>
    <w:rsid w:val="00643A1F"/>
    <w:rsid w:val="0064404F"/>
    <w:rsid w:val="006445E6"/>
    <w:rsid w:val="00644837"/>
    <w:rsid w:val="0064531C"/>
    <w:rsid w:val="00646475"/>
    <w:rsid w:val="006465B3"/>
    <w:rsid w:val="00646CAA"/>
    <w:rsid w:val="00647E9B"/>
    <w:rsid w:val="00647FC2"/>
    <w:rsid w:val="00650CA5"/>
    <w:rsid w:val="00650EB1"/>
    <w:rsid w:val="00651BBD"/>
    <w:rsid w:val="00652C78"/>
    <w:rsid w:val="00653826"/>
    <w:rsid w:val="00653974"/>
    <w:rsid w:val="006547A2"/>
    <w:rsid w:val="0065598D"/>
    <w:rsid w:val="0065613F"/>
    <w:rsid w:val="0065637C"/>
    <w:rsid w:val="00656566"/>
    <w:rsid w:val="00656683"/>
    <w:rsid w:val="006602DC"/>
    <w:rsid w:val="006614F6"/>
    <w:rsid w:val="00661629"/>
    <w:rsid w:val="00661F22"/>
    <w:rsid w:val="00663F9E"/>
    <w:rsid w:val="00664D23"/>
    <w:rsid w:val="006652F1"/>
    <w:rsid w:val="00665BF7"/>
    <w:rsid w:val="00666549"/>
    <w:rsid w:val="0066665A"/>
    <w:rsid w:val="00666AEB"/>
    <w:rsid w:val="00667033"/>
    <w:rsid w:val="006672A7"/>
    <w:rsid w:val="00670145"/>
    <w:rsid w:val="00670A0E"/>
    <w:rsid w:val="00670CC7"/>
    <w:rsid w:val="00671354"/>
    <w:rsid w:val="00671AD0"/>
    <w:rsid w:val="006720E6"/>
    <w:rsid w:val="006722C6"/>
    <w:rsid w:val="006724DC"/>
    <w:rsid w:val="006725CB"/>
    <w:rsid w:val="00672D7C"/>
    <w:rsid w:val="00672F3E"/>
    <w:rsid w:val="0067315E"/>
    <w:rsid w:val="0067322D"/>
    <w:rsid w:val="00673674"/>
    <w:rsid w:val="0067423B"/>
    <w:rsid w:val="006747FB"/>
    <w:rsid w:val="00675C32"/>
    <w:rsid w:val="0067679D"/>
    <w:rsid w:val="006769A9"/>
    <w:rsid w:val="00676B0D"/>
    <w:rsid w:val="00676CC4"/>
    <w:rsid w:val="00677694"/>
    <w:rsid w:val="006803DB"/>
    <w:rsid w:val="00680946"/>
    <w:rsid w:val="00680C13"/>
    <w:rsid w:val="0068143E"/>
    <w:rsid w:val="006819F3"/>
    <w:rsid w:val="00681A2A"/>
    <w:rsid w:val="0068214D"/>
    <w:rsid w:val="006822F4"/>
    <w:rsid w:val="0068241E"/>
    <w:rsid w:val="00682C5E"/>
    <w:rsid w:val="00682D24"/>
    <w:rsid w:val="00683613"/>
    <w:rsid w:val="0068524D"/>
    <w:rsid w:val="00685D67"/>
    <w:rsid w:val="00685F02"/>
    <w:rsid w:val="00686797"/>
    <w:rsid w:val="00686E15"/>
    <w:rsid w:val="0069017B"/>
    <w:rsid w:val="00690DCB"/>
    <w:rsid w:val="00690F7C"/>
    <w:rsid w:val="006917F6"/>
    <w:rsid w:val="0069267C"/>
    <w:rsid w:val="006926D7"/>
    <w:rsid w:val="00693FB5"/>
    <w:rsid w:val="006948CF"/>
    <w:rsid w:val="0069555C"/>
    <w:rsid w:val="0069585B"/>
    <w:rsid w:val="00695B65"/>
    <w:rsid w:val="00695DFB"/>
    <w:rsid w:val="00695EBC"/>
    <w:rsid w:val="0069755C"/>
    <w:rsid w:val="00697A36"/>
    <w:rsid w:val="006A0679"/>
    <w:rsid w:val="006A08EC"/>
    <w:rsid w:val="006A1515"/>
    <w:rsid w:val="006A1BD0"/>
    <w:rsid w:val="006A1BD7"/>
    <w:rsid w:val="006A1C8B"/>
    <w:rsid w:val="006A2CEF"/>
    <w:rsid w:val="006A31A2"/>
    <w:rsid w:val="006A31A5"/>
    <w:rsid w:val="006A43A2"/>
    <w:rsid w:val="006A43D5"/>
    <w:rsid w:val="006A4977"/>
    <w:rsid w:val="006A49F6"/>
    <w:rsid w:val="006A4CF6"/>
    <w:rsid w:val="006A57BE"/>
    <w:rsid w:val="006A5BF1"/>
    <w:rsid w:val="006A60D6"/>
    <w:rsid w:val="006A6832"/>
    <w:rsid w:val="006A70E1"/>
    <w:rsid w:val="006A78BA"/>
    <w:rsid w:val="006A7C2D"/>
    <w:rsid w:val="006A7CA6"/>
    <w:rsid w:val="006B0548"/>
    <w:rsid w:val="006B0DB5"/>
    <w:rsid w:val="006B0DDC"/>
    <w:rsid w:val="006B111C"/>
    <w:rsid w:val="006B18A4"/>
    <w:rsid w:val="006B1AF8"/>
    <w:rsid w:val="006B1C80"/>
    <w:rsid w:val="006B21D9"/>
    <w:rsid w:val="006B2E58"/>
    <w:rsid w:val="006B2EB0"/>
    <w:rsid w:val="006B345F"/>
    <w:rsid w:val="006B37B1"/>
    <w:rsid w:val="006B3D19"/>
    <w:rsid w:val="006B4AA0"/>
    <w:rsid w:val="006B5080"/>
    <w:rsid w:val="006B5A87"/>
    <w:rsid w:val="006B61DC"/>
    <w:rsid w:val="006B6827"/>
    <w:rsid w:val="006B6DD0"/>
    <w:rsid w:val="006B7068"/>
    <w:rsid w:val="006B7558"/>
    <w:rsid w:val="006B75E4"/>
    <w:rsid w:val="006B778F"/>
    <w:rsid w:val="006B7BA9"/>
    <w:rsid w:val="006C181A"/>
    <w:rsid w:val="006C19EF"/>
    <w:rsid w:val="006C1DF6"/>
    <w:rsid w:val="006C2C7A"/>
    <w:rsid w:val="006C30DF"/>
    <w:rsid w:val="006C31DC"/>
    <w:rsid w:val="006C40DD"/>
    <w:rsid w:val="006C4E1C"/>
    <w:rsid w:val="006C4F62"/>
    <w:rsid w:val="006C4FD5"/>
    <w:rsid w:val="006C552B"/>
    <w:rsid w:val="006C6201"/>
    <w:rsid w:val="006C67A1"/>
    <w:rsid w:val="006C6951"/>
    <w:rsid w:val="006D0141"/>
    <w:rsid w:val="006D02C7"/>
    <w:rsid w:val="006D033D"/>
    <w:rsid w:val="006D04CD"/>
    <w:rsid w:val="006D05FE"/>
    <w:rsid w:val="006D1594"/>
    <w:rsid w:val="006D1B74"/>
    <w:rsid w:val="006D23B0"/>
    <w:rsid w:val="006D25E8"/>
    <w:rsid w:val="006D2A03"/>
    <w:rsid w:val="006D2E76"/>
    <w:rsid w:val="006D30C7"/>
    <w:rsid w:val="006D437E"/>
    <w:rsid w:val="006D5C00"/>
    <w:rsid w:val="006D6EFB"/>
    <w:rsid w:val="006D7125"/>
    <w:rsid w:val="006D74FD"/>
    <w:rsid w:val="006D7C33"/>
    <w:rsid w:val="006E015E"/>
    <w:rsid w:val="006E0694"/>
    <w:rsid w:val="006E0ACB"/>
    <w:rsid w:val="006E1942"/>
    <w:rsid w:val="006E1C98"/>
    <w:rsid w:val="006E1D0A"/>
    <w:rsid w:val="006E2298"/>
    <w:rsid w:val="006E23D2"/>
    <w:rsid w:val="006E2B49"/>
    <w:rsid w:val="006E2B97"/>
    <w:rsid w:val="006E2C91"/>
    <w:rsid w:val="006E3CD0"/>
    <w:rsid w:val="006E42B6"/>
    <w:rsid w:val="006E4E2B"/>
    <w:rsid w:val="006E5577"/>
    <w:rsid w:val="006E5783"/>
    <w:rsid w:val="006E5A67"/>
    <w:rsid w:val="006E5A86"/>
    <w:rsid w:val="006E5EC3"/>
    <w:rsid w:val="006E7584"/>
    <w:rsid w:val="006E76A1"/>
    <w:rsid w:val="006F0DC5"/>
    <w:rsid w:val="006F22FA"/>
    <w:rsid w:val="006F26AF"/>
    <w:rsid w:val="006F2B19"/>
    <w:rsid w:val="006F3183"/>
    <w:rsid w:val="006F31ED"/>
    <w:rsid w:val="006F4233"/>
    <w:rsid w:val="006F45A7"/>
    <w:rsid w:val="006F50BD"/>
    <w:rsid w:val="006F511E"/>
    <w:rsid w:val="006F5192"/>
    <w:rsid w:val="006F53BA"/>
    <w:rsid w:val="006F5EA1"/>
    <w:rsid w:val="006F6595"/>
    <w:rsid w:val="006F6F2D"/>
    <w:rsid w:val="006F7715"/>
    <w:rsid w:val="00700302"/>
    <w:rsid w:val="00700AD5"/>
    <w:rsid w:val="00700ADD"/>
    <w:rsid w:val="00700BFC"/>
    <w:rsid w:val="0070119B"/>
    <w:rsid w:val="00701B74"/>
    <w:rsid w:val="00701FFD"/>
    <w:rsid w:val="007020DF"/>
    <w:rsid w:val="00702621"/>
    <w:rsid w:val="007027C7"/>
    <w:rsid w:val="00702C32"/>
    <w:rsid w:val="007030E4"/>
    <w:rsid w:val="007038DC"/>
    <w:rsid w:val="00703BFC"/>
    <w:rsid w:val="0070591F"/>
    <w:rsid w:val="00705D45"/>
    <w:rsid w:val="00706049"/>
    <w:rsid w:val="00706163"/>
    <w:rsid w:val="0070643A"/>
    <w:rsid w:val="00706E5E"/>
    <w:rsid w:val="00707B6C"/>
    <w:rsid w:val="00707BD3"/>
    <w:rsid w:val="00710434"/>
    <w:rsid w:val="007107B0"/>
    <w:rsid w:val="007109DD"/>
    <w:rsid w:val="00710E43"/>
    <w:rsid w:val="00712C60"/>
    <w:rsid w:val="00713665"/>
    <w:rsid w:val="00713B85"/>
    <w:rsid w:val="00713C03"/>
    <w:rsid w:val="0071409E"/>
    <w:rsid w:val="007141FB"/>
    <w:rsid w:val="00714440"/>
    <w:rsid w:val="00714B4E"/>
    <w:rsid w:val="007153D2"/>
    <w:rsid w:val="00715D98"/>
    <w:rsid w:val="0071647C"/>
    <w:rsid w:val="007166DD"/>
    <w:rsid w:val="0071773C"/>
    <w:rsid w:val="00717DC2"/>
    <w:rsid w:val="007201D7"/>
    <w:rsid w:val="00720536"/>
    <w:rsid w:val="007208A4"/>
    <w:rsid w:val="00720BB2"/>
    <w:rsid w:val="007210E0"/>
    <w:rsid w:val="00721433"/>
    <w:rsid w:val="00721A8C"/>
    <w:rsid w:val="0072234B"/>
    <w:rsid w:val="007224BA"/>
    <w:rsid w:val="007224C4"/>
    <w:rsid w:val="00722EF3"/>
    <w:rsid w:val="007232C2"/>
    <w:rsid w:val="007235E4"/>
    <w:rsid w:val="00723A03"/>
    <w:rsid w:val="0072443E"/>
    <w:rsid w:val="007250E6"/>
    <w:rsid w:val="0072591B"/>
    <w:rsid w:val="007261DC"/>
    <w:rsid w:val="0072697B"/>
    <w:rsid w:val="00726CEB"/>
    <w:rsid w:val="00727026"/>
    <w:rsid w:val="00727665"/>
    <w:rsid w:val="007279AC"/>
    <w:rsid w:val="00727F31"/>
    <w:rsid w:val="00730B7E"/>
    <w:rsid w:val="00730EC9"/>
    <w:rsid w:val="00731398"/>
    <w:rsid w:val="00731CBD"/>
    <w:rsid w:val="00733059"/>
    <w:rsid w:val="0073316B"/>
    <w:rsid w:val="00733D40"/>
    <w:rsid w:val="00735185"/>
    <w:rsid w:val="00735389"/>
    <w:rsid w:val="00735C4C"/>
    <w:rsid w:val="00735DE6"/>
    <w:rsid w:val="0073610B"/>
    <w:rsid w:val="00736F51"/>
    <w:rsid w:val="00736F65"/>
    <w:rsid w:val="00740888"/>
    <w:rsid w:val="00740BF6"/>
    <w:rsid w:val="00741BDC"/>
    <w:rsid w:val="00742534"/>
    <w:rsid w:val="007429D9"/>
    <w:rsid w:val="00742A52"/>
    <w:rsid w:val="007438D6"/>
    <w:rsid w:val="00743979"/>
    <w:rsid w:val="007441E2"/>
    <w:rsid w:val="0074421B"/>
    <w:rsid w:val="007446F6"/>
    <w:rsid w:val="00744715"/>
    <w:rsid w:val="0074526C"/>
    <w:rsid w:val="0074591B"/>
    <w:rsid w:val="00745A83"/>
    <w:rsid w:val="00746CDB"/>
    <w:rsid w:val="00747869"/>
    <w:rsid w:val="0075019C"/>
    <w:rsid w:val="0075059B"/>
    <w:rsid w:val="007507F5"/>
    <w:rsid w:val="00750A77"/>
    <w:rsid w:val="00750FE0"/>
    <w:rsid w:val="0075117B"/>
    <w:rsid w:val="00751CBD"/>
    <w:rsid w:val="00752539"/>
    <w:rsid w:val="0075289E"/>
    <w:rsid w:val="00752DE0"/>
    <w:rsid w:val="00753348"/>
    <w:rsid w:val="007538C2"/>
    <w:rsid w:val="00753EB0"/>
    <w:rsid w:val="00754370"/>
    <w:rsid w:val="00754785"/>
    <w:rsid w:val="00755D29"/>
    <w:rsid w:val="007566EF"/>
    <w:rsid w:val="007570B8"/>
    <w:rsid w:val="007570E7"/>
    <w:rsid w:val="00757305"/>
    <w:rsid w:val="007605A4"/>
    <w:rsid w:val="007609BF"/>
    <w:rsid w:val="00760C4B"/>
    <w:rsid w:val="00761001"/>
    <w:rsid w:val="0076144B"/>
    <w:rsid w:val="00761BBE"/>
    <w:rsid w:val="00761DB5"/>
    <w:rsid w:val="00761FBA"/>
    <w:rsid w:val="0076304F"/>
    <w:rsid w:val="0076342F"/>
    <w:rsid w:val="007641D8"/>
    <w:rsid w:val="00764E37"/>
    <w:rsid w:val="00765BEB"/>
    <w:rsid w:val="00765CFA"/>
    <w:rsid w:val="007662E1"/>
    <w:rsid w:val="007664AC"/>
    <w:rsid w:val="0076708A"/>
    <w:rsid w:val="007710ED"/>
    <w:rsid w:val="007714C6"/>
    <w:rsid w:val="00771511"/>
    <w:rsid w:val="0077160B"/>
    <w:rsid w:val="00771B02"/>
    <w:rsid w:val="00771F76"/>
    <w:rsid w:val="007721CC"/>
    <w:rsid w:val="007727D6"/>
    <w:rsid w:val="007732B5"/>
    <w:rsid w:val="00773345"/>
    <w:rsid w:val="00773B74"/>
    <w:rsid w:val="00774083"/>
    <w:rsid w:val="007740D0"/>
    <w:rsid w:val="00774CAB"/>
    <w:rsid w:val="00775083"/>
    <w:rsid w:val="007753DD"/>
    <w:rsid w:val="007754AA"/>
    <w:rsid w:val="00775604"/>
    <w:rsid w:val="0077659B"/>
    <w:rsid w:val="007771DB"/>
    <w:rsid w:val="0077770F"/>
    <w:rsid w:val="00777D8B"/>
    <w:rsid w:val="0078024B"/>
    <w:rsid w:val="007804F8"/>
    <w:rsid w:val="00780753"/>
    <w:rsid w:val="007807CB"/>
    <w:rsid w:val="00780943"/>
    <w:rsid w:val="00780F13"/>
    <w:rsid w:val="00781F54"/>
    <w:rsid w:val="0078206A"/>
    <w:rsid w:val="007822EF"/>
    <w:rsid w:val="007823B4"/>
    <w:rsid w:val="00782572"/>
    <w:rsid w:val="00782BA5"/>
    <w:rsid w:val="00784009"/>
    <w:rsid w:val="00784A1B"/>
    <w:rsid w:val="00785272"/>
    <w:rsid w:val="007853E0"/>
    <w:rsid w:val="0078557B"/>
    <w:rsid w:val="00785B0A"/>
    <w:rsid w:val="00785B45"/>
    <w:rsid w:val="00785D00"/>
    <w:rsid w:val="00786D4A"/>
    <w:rsid w:val="007879FD"/>
    <w:rsid w:val="00787B91"/>
    <w:rsid w:val="00787FC1"/>
    <w:rsid w:val="007906CC"/>
    <w:rsid w:val="007907D2"/>
    <w:rsid w:val="00790E14"/>
    <w:rsid w:val="00791CD9"/>
    <w:rsid w:val="0079270A"/>
    <w:rsid w:val="00792CBF"/>
    <w:rsid w:val="007937D5"/>
    <w:rsid w:val="0079407E"/>
    <w:rsid w:val="0079411A"/>
    <w:rsid w:val="00794477"/>
    <w:rsid w:val="007949A6"/>
    <w:rsid w:val="00795610"/>
    <w:rsid w:val="00795A99"/>
    <w:rsid w:val="00796594"/>
    <w:rsid w:val="00796E5B"/>
    <w:rsid w:val="00796F5E"/>
    <w:rsid w:val="0079710B"/>
    <w:rsid w:val="007974F3"/>
    <w:rsid w:val="0079767C"/>
    <w:rsid w:val="00797FB6"/>
    <w:rsid w:val="007A0674"/>
    <w:rsid w:val="007A07D0"/>
    <w:rsid w:val="007A0B27"/>
    <w:rsid w:val="007A0DFF"/>
    <w:rsid w:val="007A14CF"/>
    <w:rsid w:val="007A1F74"/>
    <w:rsid w:val="007A2451"/>
    <w:rsid w:val="007A2C4D"/>
    <w:rsid w:val="007A2FBF"/>
    <w:rsid w:val="007A381D"/>
    <w:rsid w:val="007A4043"/>
    <w:rsid w:val="007A409C"/>
    <w:rsid w:val="007A4CB4"/>
    <w:rsid w:val="007A505C"/>
    <w:rsid w:val="007A5818"/>
    <w:rsid w:val="007A6D17"/>
    <w:rsid w:val="007A73E1"/>
    <w:rsid w:val="007A74C2"/>
    <w:rsid w:val="007A7579"/>
    <w:rsid w:val="007A7E9B"/>
    <w:rsid w:val="007B0427"/>
    <w:rsid w:val="007B0B8C"/>
    <w:rsid w:val="007B161D"/>
    <w:rsid w:val="007B1850"/>
    <w:rsid w:val="007B1F49"/>
    <w:rsid w:val="007B1FB1"/>
    <w:rsid w:val="007B22D9"/>
    <w:rsid w:val="007B2B11"/>
    <w:rsid w:val="007B316F"/>
    <w:rsid w:val="007B31B3"/>
    <w:rsid w:val="007B32D3"/>
    <w:rsid w:val="007B3D2C"/>
    <w:rsid w:val="007B41FB"/>
    <w:rsid w:val="007B46FA"/>
    <w:rsid w:val="007B48E6"/>
    <w:rsid w:val="007B4A54"/>
    <w:rsid w:val="007B59AA"/>
    <w:rsid w:val="007B661A"/>
    <w:rsid w:val="007B7725"/>
    <w:rsid w:val="007C0537"/>
    <w:rsid w:val="007C0667"/>
    <w:rsid w:val="007C0674"/>
    <w:rsid w:val="007C08F2"/>
    <w:rsid w:val="007C0921"/>
    <w:rsid w:val="007C12C9"/>
    <w:rsid w:val="007C1AAD"/>
    <w:rsid w:val="007C1B8E"/>
    <w:rsid w:val="007C20FD"/>
    <w:rsid w:val="007C2AC7"/>
    <w:rsid w:val="007C2C56"/>
    <w:rsid w:val="007C3EA1"/>
    <w:rsid w:val="007C444A"/>
    <w:rsid w:val="007C45F6"/>
    <w:rsid w:val="007C4683"/>
    <w:rsid w:val="007C4ABC"/>
    <w:rsid w:val="007C4AD5"/>
    <w:rsid w:val="007C5D59"/>
    <w:rsid w:val="007C6192"/>
    <w:rsid w:val="007C623D"/>
    <w:rsid w:val="007C6440"/>
    <w:rsid w:val="007C6CB2"/>
    <w:rsid w:val="007C6E0E"/>
    <w:rsid w:val="007C6F88"/>
    <w:rsid w:val="007C70B3"/>
    <w:rsid w:val="007C74B9"/>
    <w:rsid w:val="007C766C"/>
    <w:rsid w:val="007C79B6"/>
    <w:rsid w:val="007C7DA3"/>
    <w:rsid w:val="007C7DC3"/>
    <w:rsid w:val="007D0904"/>
    <w:rsid w:val="007D0D96"/>
    <w:rsid w:val="007D0E9B"/>
    <w:rsid w:val="007D12A0"/>
    <w:rsid w:val="007D1AFE"/>
    <w:rsid w:val="007D1E23"/>
    <w:rsid w:val="007D1F4F"/>
    <w:rsid w:val="007D3356"/>
    <w:rsid w:val="007D3427"/>
    <w:rsid w:val="007D3B61"/>
    <w:rsid w:val="007D4D4F"/>
    <w:rsid w:val="007D4DAD"/>
    <w:rsid w:val="007D5262"/>
    <w:rsid w:val="007D52C4"/>
    <w:rsid w:val="007D5A0B"/>
    <w:rsid w:val="007D5AB0"/>
    <w:rsid w:val="007D5E03"/>
    <w:rsid w:val="007D5E82"/>
    <w:rsid w:val="007D6413"/>
    <w:rsid w:val="007D6EC8"/>
    <w:rsid w:val="007D73A4"/>
    <w:rsid w:val="007D7700"/>
    <w:rsid w:val="007D7A18"/>
    <w:rsid w:val="007E0200"/>
    <w:rsid w:val="007E0849"/>
    <w:rsid w:val="007E098C"/>
    <w:rsid w:val="007E0990"/>
    <w:rsid w:val="007E0B3A"/>
    <w:rsid w:val="007E0BB5"/>
    <w:rsid w:val="007E0D58"/>
    <w:rsid w:val="007E2100"/>
    <w:rsid w:val="007E268E"/>
    <w:rsid w:val="007E38EF"/>
    <w:rsid w:val="007E3A13"/>
    <w:rsid w:val="007E3B83"/>
    <w:rsid w:val="007E48E8"/>
    <w:rsid w:val="007E6258"/>
    <w:rsid w:val="007E6A91"/>
    <w:rsid w:val="007E6FE5"/>
    <w:rsid w:val="007F03C6"/>
    <w:rsid w:val="007F0A1D"/>
    <w:rsid w:val="007F1C55"/>
    <w:rsid w:val="007F20E9"/>
    <w:rsid w:val="007F3617"/>
    <w:rsid w:val="007F3863"/>
    <w:rsid w:val="007F3F59"/>
    <w:rsid w:val="007F49E2"/>
    <w:rsid w:val="007F4AA4"/>
    <w:rsid w:val="007F5B52"/>
    <w:rsid w:val="007F617D"/>
    <w:rsid w:val="007F61B2"/>
    <w:rsid w:val="007F6AAB"/>
    <w:rsid w:val="007F7253"/>
    <w:rsid w:val="007F73D7"/>
    <w:rsid w:val="007F76D2"/>
    <w:rsid w:val="007F7D64"/>
    <w:rsid w:val="00802286"/>
    <w:rsid w:val="0080234D"/>
    <w:rsid w:val="00803D64"/>
    <w:rsid w:val="00804688"/>
    <w:rsid w:val="008047DA"/>
    <w:rsid w:val="00804CFD"/>
    <w:rsid w:val="0080534D"/>
    <w:rsid w:val="00805967"/>
    <w:rsid w:val="00805C54"/>
    <w:rsid w:val="0080609B"/>
    <w:rsid w:val="00806D37"/>
    <w:rsid w:val="00806F63"/>
    <w:rsid w:val="00807656"/>
    <w:rsid w:val="00807B9B"/>
    <w:rsid w:val="00810F19"/>
    <w:rsid w:val="008112ED"/>
    <w:rsid w:val="0081147D"/>
    <w:rsid w:val="008133FA"/>
    <w:rsid w:val="00813B72"/>
    <w:rsid w:val="00813F07"/>
    <w:rsid w:val="0081401A"/>
    <w:rsid w:val="008145EB"/>
    <w:rsid w:val="00814626"/>
    <w:rsid w:val="008147AF"/>
    <w:rsid w:val="008147F6"/>
    <w:rsid w:val="00814C2B"/>
    <w:rsid w:val="00814DA8"/>
    <w:rsid w:val="00815AE4"/>
    <w:rsid w:val="00815FD3"/>
    <w:rsid w:val="00816468"/>
    <w:rsid w:val="00816BC3"/>
    <w:rsid w:val="00817B7E"/>
    <w:rsid w:val="00817C1F"/>
    <w:rsid w:val="00817EDA"/>
    <w:rsid w:val="00820D38"/>
    <w:rsid w:val="008210A5"/>
    <w:rsid w:val="008212BE"/>
    <w:rsid w:val="008213F9"/>
    <w:rsid w:val="00822051"/>
    <w:rsid w:val="0082210C"/>
    <w:rsid w:val="00822B2D"/>
    <w:rsid w:val="00822CA7"/>
    <w:rsid w:val="00824873"/>
    <w:rsid w:val="00824F58"/>
    <w:rsid w:val="0082566B"/>
    <w:rsid w:val="00825B0F"/>
    <w:rsid w:val="008268CB"/>
    <w:rsid w:val="00826F8A"/>
    <w:rsid w:val="008277E2"/>
    <w:rsid w:val="008307E4"/>
    <w:rsid w:val="00830D72"/>
    <w:rsid w:val="008317ED"/>
    <w:rsid w:val="00831F2B"/>
    <w:rsid w:val="00832684"/>
    <w:rsid w:val="00832867"/>
    <w:rsid w:val="00832F5D"/>
    <w:rsid w:val="00833F33"/>
    <w:rsid w:val="00835030"/>
    <w:rsid w:val="0083569F"/>
    <w:rsid w:val="00835B90"/>
    <w:rsid w:val="00836B09"/>
    <w:rsid w:val="00837E9D"/>
    <w:rsid w:val="00840019"/>
    <w:rsid w:val="00840330"/>
    <w:rsid w:val="0084040C"/>
    <w:rsid w:val="00840B7D"/>
    <w:rsid w:val="00840C1C"/>
    <w:rsid w:val="00840E54"/>
    <w:rsid w:val="00841726"/>
    <w:rsid w:val="0084241F"/>
    <w:rsid w:val="0084371A"/>
    <w:rsid w:val="008438D3"/>
    <w:rsid w:val="00843F05"/>
    <w:rsid w:val="0084421A"/>
    <w:rsid w:val="00844EC8"/>
    <w:rsid w:val="0084577E"/>
    <w:rsid w:val="0084587D"/>
    <w:rsid w:val="00845928"/>
    <w:rsid w:val="00846048"/>
    <w:rsid w:val="00846368"/>
    <w:rsid w:val="00846AD2"/>
    <w:rsid w:val="00847695"/>
    <w:rsid w:val="0085187B"/>
    <w:rsid w:val="00851AE1"/>
    <w:rsid w:val="008520D3"/>
    <w:rsid w:val="00852968"/>
    <w:rsid w:val="00852B4E"/>
    <w:rsid w:val="00854304"/>
    <w:rsid w:val="008547DA"/>
    <w:rsid w:val="008548E7"/>
    <w:rsid w:val="00854BBC"/>
    <w:rsid w:val="00854F07"/>
    <w:rsid w:val="00854FDA"/>
    <w:rsid w:val="00855BB7"/>
    <w:rsid w:val="008561E9"/>
    <w:rsid w:val="00856CF3"/>
    <w:rsid w:val="00857957"/>
    <w:rsid w:val="00857C11"/>
    <w:rsid w:val="00860019"/>
    <w:rsid w:val="008601FD"/>
    <w:rsid w:val="00860644"/>
    <w:rsid w:val="008609FA"/>
    <w:rsid w:val="00861DE9"/>
    <w:rsid w:val="00861F45"/>
    <w:rsid w:val="008622A0"/>
    <w:rsid w:val="008629B5"/>
    <w:rsid w:val="00862AC4"/>
    <w:rsid w:val="00862C51"/>
    <w:rsid w:val="00863579"/>
    <w:rsid w:val="00863783"/>
    <w:rsid w:val="00863B8B"/>
    <w:rsid w:val="00863F27"/>
    <w:rsid w:val="00864328"/>
    <w:rsid w:val="008647AA"/>
    <w:rsid w:val="00865261"/>
    <w:rsid w:val="00865818"/>
    <w:rsid w:val="00865AE4"/>
    <w:rsid w:val="00865E14"/>
    <w:rsid w:val="00866AEF"/>
    <w:rsid w:val="0086749A"/>
    <w:rsid w:val="008674A8"/>
    <w:rsid w:val="00867941"/>
    <w:rsid w:val="00867A09"/>
    <w:rsid w:val="00867EEE"/>
    <w:rsid w:val="008708E2"/>
    <w:rsid w:val="00870C53"/>
    <w:rsid w:val="00872265"/>
    <w:rsid w:val="00872E40"/>
    <w:rsid w:val="00872E62"/>
    <w:rsid w:val="00872F18"/>
    <w:rsid w:val="0087483C"/>
    <w:rsid w:val="00875C3C"/>
    <w:rsid w:val="00876AC3"/>
    <w:rsid w:val="00876D0C"/>
    <w:rsid w:val="00877040"/>
    <w:rsid w:val="00880FAE"/>
    <w:rsid w:val="00881158"/>
    <w:rsid w:val="00881A1D"/>
    <w:rsid w:val="0088217C"/>
    <w:rsid w:val="008822C2"/>
    <w:rsid w:val="00882854"/>
    <w:rsid w:val="00882FE9"/>
    <w:rsid w:val="0088328B"/>
    <w:rsid w:val="0088377F"/>
    <w:rsid w:val="0088527E"/>
    <w:rsid w:val="0088536A"/>
    <w:rsid w:val="008854F4"/>
    <w:rsid w:val="0088572D"/>
    <w:rsid w:val="00886D48"/>
    <w:rsid w:val="00886FA4"/>
    <w:rsid w:val="00887299"/>
    <w:rsid w:val="008879A5"/>
    <w:rsid w:val="008901B3"/>
    <w:rsid w:val="00891891"/>
    <w:rsid w:val="00891D8F"/>
    <w:rsid w:val="00891E52"/>
    <w:rsid w:val="00892475"/>
    <w:rsid w:val="008925BE"/>
    <w:rsid w:val="00892DEB"/>
    <w:rsid w:val="00892F6C"/>
    <w:rsid w:val="008931E8"/>
    <w:rsid w:val="008940D1"/>
    <w:rsid w:val="00894DBD"/>
    <w:rsid w:val="00895477"/>
    <w:rsid w:val="008954F1"/>
    <w:rsid w:val="00895F6D"/>
    <w:rsid w:val="00895FB7"/>
    <w:rsid w:val="00897C0A"/>
    <w:rsid w:val="008A0118"/>
    <w:rsid w:val="008A0130"/>
    <w:rsid w:val="008A05C7"/>
    <w:rsid w:val="008A0610"/>
    <w:rsid w:val="008A1D0D"/>
    <w:rsid w:val="008A1D1D"/>
    <w:rsid w:val="008A1E21"/>
    <w:rsid w:val="008A236E"/>
    <w:rsid w:val="008A2675"/>
    <w:rsid w:val="008A29C0"/>
    <w:rsid w:val="008A3215"/>
    <w:rsid w:val="008A3471"/>
    <w:rsid w:val="008A35A0"/>
    <w:rsid w:val="008A3A63"/>
    <w:rsid w:val="008A3F79"/>
    <w:rsid w:val="008A46B4"/>
    <w:rsid w:val="008A4798"/>
    <w:rsid w:val="008A5AA6"/>
    <w:rsid w:val="008A5FB8"/>
    <w:rsid w:val="008A619B"/>
    <w:rsid w:val="008A6D5C"/>
    <w:rsid w:val="008A719D"/>
    <w:rsid w:val="008A774C"/>
    <w:rsid w:val="008A7E96"/>
    <w:rsid w:val="008B07F5"/>
    <w:rsid w:val="008B1485"/>
    <w:rsid w:val="008B17EA"/>
    <w:rsid w:val="008B1D5A"/>
    <w:rsid w:val="008B2D82"/>
    <w:rsid w:val="008B31EC"/>
    <w:rsid w:val="008B325C"/>
    <w:rsid w:val="008B3361"/>
    <w:rsid w:val="008B36CC"/>
    <w:rsid w:val="008B3F32"/>
    <w:rsid w:val="008B47CF"/>
    <w:rsid w:val="008B4BD9"/>
    <w:rsid w:val="008B4C27"/>
    <w:rsid w:val="008B5CFD"/>
    <w:rsid w:val="008B6877"/>
    <w:rsid w:val="008B740A"/>
    <w:rsid w:val="008B7A18"/>
    <w:rsid w:val="008B7A7E"/>
    <w:rsid w:val="008C0B5C"/>
    <w:rsid w:val="008C0C8B"/>
    <w:rsid w:val="008C0CC8"/>
    <w:rsid w:val="008C0CEE"/>
    <w:rsid w:val="008C0FF3"/>
    <w:rsid w:val="008C24A5"/>
    <w:rsid w:val="008C270A"/>
    <w:rsid w:val="008C4479"/>
    <w:rsid w:val="008C4648"/>
    <w:rsid w:val="008C50B8"/>
    <w:rsid w:val="008C530F"/>
    <w:rsid w:val="008C5D37"/>
    <w:rsid w:val="008D09F5"/>
    <w:rsid w:val="008D1A26"/>
    <w:rsid w:val="008D1DA9"/>
    <w:rsid w:val="008D32F2"/>
    <w:rsid w:val="008D4890"/>
    <w:rsid w:val="008D5512"/>
    <w:rsid w:val="008D5698"/>
    <w:rsid w:val="008D5B80"/>
    <w:rsid w:val="008D68DB"/>
    <w:rsid w:val="008D6E81"/>
    <w:rsid w:val="008D71CA"/>
    <w:rsid w:val="008E00F6"/>
    <w:rsid w:val="008E0262"/>
    <w:rsid w:val="008E1BC4"/>
    <w:rsid w:val="008E1DE0"/>
    <w:rsid w:val="008E32C9"/>
    <w:rsid w:val="008E3953"/>
    <w:rsid w:val="008E4011"/>
    <w:rsid w:val="008E4C90"/>
    <w:rsid w:val="008E5224"/>
    <w:rsid w:val="008E55A8"/>
    <w:rsid w:val="008E564C"/>
    <w:rsid w:val="008E5BBF"/>
    <w:rsid w:val="008E6128"/>
    <w:rsid w:val="008E6324"/>
    <w:rsid w:val="008E6D40"/>
    <w:rsid w:val="008E7301"/>
    <w:rsid w:val="008E7354"/>
    <w:rsid w:val="008E77B0"/>
    <w:rsid w:val="008E7C7E"/>
    <w:rsid w:val="008E7FC7"/>
    <w:rsid w:val="008F0855"/>
    <w:rsid w:val="008F09D2"/>
    <w:rsid w:val="008F09E9"/>
    <w:rsid w:val="008F0FAB"/>
    <w:rsid w:val="008F1482"/>
    <w:rsid w:val="008F15A6"/>
    <w:rsid w:val="008F1AD2"/>
    <w:rsid w:val="008F2246"/>
    <w:rsid w:val="008F26DC"/>
    <w:rsid w:val="008F3093"/>
    <w:rsid w:val="008F35D6"/>
    <w:rsid w:val="008F3DD3"/>
    <w:rsid w:val="008F4416"/>
    <w:rsid w:val="008F45C8"/>
    <w:rsid w:val="008F4734"/>
    <w:rsid w:val="008F4879"/>
    <w:rsid w:val="008F54B9"/>
    <w:rsid w:val="008F54EB"/>
    <w:rsid w:val="008F62F1"/>
    <w:rsid w:val="008F6ABB"/>
    <w:rsid w:val="008F74D3"/>
    <w:rsid w:val="008F7D03"/>
    <w:rsid w:val="008F7E94"/>
    <w:rsid w:val="00900311"/>
    <w:rsid w:val="00900316"/>
    <w:rsid w:val="0090181D"/>
    <w:rsid w:val="00901B30"/>
    <w:rsid w:val="009029C3"/>
    <w:rsid w:val="00902D6B"/>
    <w:rsid w:val="009048FC"/>
    <w:rsid w:val="00904D31"/>
    <w:rsid w:val="00905173"/>
    <w:rsid w:val="009051A4"/>
    <w:rsid w:val="009054D1"/>
    <w:rsid w:val="00906031"/>
    <w:rsid w:val="00906440"/>
    <w:rsid w:val="00906D35"/>
    <w:rsid w:val="00907524"/>
    <w:rsid w:val="00910241"/>
    <w:rsid w:val="009105B7"/>
    <w:rsid w:val="00910718"/>
    <w:rsid w:val="00911310"/>
    <w:rsid w:val="00912085"/>
    <w:rsid w:val="00912EBA"/>
    <w:rsid w:val="009140DE"/>
    <w:rsid w:val="00914748"/>
    <w:rsid w:val="00915F49"/>
    <w:rsid w:val="00916145"/>
    <w:rsid w:val="009164D2"/>
    <w:rsid w:val="00916CE5"/>
    <w:rsid w:val="00916D28"/>
    <w:rsid w:val="009170F1"/>
    <w:rsid w:val="009176B9"/>
    <w:rsid w:val="009177DC"/>
    <w:rsid w:val="00917833"/>
    <w:rsid w:val="0092223D"/>
    <w:rsid w:val="0092277E"/>
    <w:rsid w:val="00922F6B"/>
    <w:rsid w:val="00923670"/>
    <w:rsid w:val="00923D27"/>
    <w:rsid w:val="0092476D"/>
    <w:rsid w:val="009249B8"/>
    <w:rsid w:val="009249DA"/>
    <w:rsid w:val="00924AE4"/>
    <w:rsid w:val="009250F5"/>
    <w:rsid w:val="009252B8"/>
    <w:rsid w:val="00925349"/>
    <w:rsid w:val="00925E0C"/>
    <w:rsid w:val="009264C2"/>
    <w:rsid w:val="0092670E"/>
    <w:rsid w:val="0092706C"/>
    <w:rsid w:val="00927F4A"/>
    <w:rsid w:val="00927FC8"/>
    <w:rsid w:val="00933964"/>
    <w:rsid w:val="00934343"/>
    <w:rsid w:val="00934E09"/>
    <w:rsid w:val="0093509A"/>
    <w:rsid w:val="0093516E"/>
    <w:rsid w:val="00935EF0"/>
    <w:rsid w:val="00936048"/>
    <w:rsid w:val="009360AF"/>
    <w:rsid w:val="009360B3"/>
    <w:rsid w:val="009361E1"/>
    <w:rsid w:val="00936529"/>
    <w:rsid w:val="00936926"/>
    <w:rsid w:val="00937126"/>
    <w:rsid w:val="00940202"/>
    <w:rsid w:val="009403FD"/>
    <w:rsid w:val="009414DD"/>
    <w:rsid w:val="009419AF"/>
    <w:rsid w:val="009427EB"/>
    <w:rsid w:val="00943097"/>
    <w:rsid w:val="009439F9"/>
    <w:rsid w:val="0094472F"/>
    <w:rsid w:val="00944EC8"/>
    <w:rsid w:val="00945312"/>
    <w:rsid w:val="00945733"/>
    <w:rsid w:val="00946A4B"/>
    <w:rsid w:val="00947297"/>
    <w:rsid w:val="009473C5"/>
    <w:rsid w:val="00947624"/>
    <w:rsid w:val="0094782D"/>
    <w:rsid w:val="00947BF4"/>
    <w:rsid w:val="00947BFC"/>
    <w:rsid w:val="00950F16"/>
    <w:rsid w:val="00951E19"/>
    <w:rsid w:val="00951F4C"/>
    <w:rsid w:val="009520CD"/>
    <w:rsid w:val="009521B3"/>
    <w:rsid w:val="009537AE"/>
    <w:rsid w:val="00953CF9"/>
    <w:rsid w:val="00954039"/>
    <w:rsid w:val="00954829"/>
    <w:rsid w:val="0095530C"/>
    <w:rsid w:val="009561E7"/>
    <w:rsid w:val="0095623A"/>
    <w:rsid w:val="00956B7C"/>
    <w:rsid w:val="0095784D"/>
    <w:rsid w:val="00957F26"/>
    <w:rsid w:val="009604AB"/>
    <w:rsid w:val="00960968"/>
    <w:rsid w:val="00960CB3"/>
    <w:rsid w:val="00960E41"/>
    <w:rsid w:val="00960EC7"/>
    <w:rsid w:val="00961480"/>
    <w:rsid w:val="00961603"/>
    <w:rsid w:val="00962D51"/>
    <w:rsid w:val="00963185"/>
    <w:rsid w:val="00963445"/>
    <w:rsid w:val="00963A79"/>
    <w:rsid w:val="00963BC5"/>
    <w:rsid w:val="00964623"/>
    <w:rsid w:val="009648D1"/>
    <w:rsid w:val="009649C1"/>
    <w:rsid w:val="00964CD0"/>
    <w:rsid w:val="0096504D"/>
    <w:rsid w:val="0096558C"/>
    <w:rsid w:val="00965D5E"/>
    <w:rsid w:val="00966019"/>
    <w:rsid w:val="00966521"/>
    <w:rsid w:val="00967AF2"/>
    <w:rsid w:val="00970F20"/>
    <w:rsid w:val="00971883"/>
    <w:rsid w:val="0097261C"/>
    <w:rsid w:val="009738A6"/>
    <w:rsid w:val="009738D3"/>
    <w:rsid w:val="0097399D"/>
    <w:rsid w:val="00973F7A"/>
    <w:rsid w:val="00973FA6"/>
    <w:rsid w:val="00974483"/>
    <w:rsid w:val="009746FC"/>
    <w:rsid w:val="009757A4"/>
    <w:rsid w:val="0097662C"/>
    <w:rsid w:val="00976F33"/>
    <w:rsid w:val="00977B7B"/>
    <w:rsid w:val="0098012A"/>
    <w:rsid w:val="009810BA"/>
    <w:rsid w:val="009813FB"/>
    <w:rsid w:val="00982099"/>
    <w:rsid w:val="009828CE"/>
    <w:rsid w:val="009829DA"/>
    <w:rsid w:val="00982D05"/>
    <w:rsid w:val="00983579"/>
    <w:rsid w:val="0098365D"/>
    <w:rsid w:val="00983BDA"/>
    <w:rsid w:val="009855BF"/>
    <w:rsid w:val="00985CC1"/>
    <w:rsid w:val="00987989"/>
    <w:rsid w:val="00987ECF"/>
    <w:rsid w:val="00990859"/>
    <w:rsid w:val="00990D1E"/>
    <w:rsid w:val="00991039"/>
    <w:rsid w:val="0099112E"/>
    <w:rsid w:val="0099180D"/>
    <w:rsid w:val="00991AAD"/>
    <w:rsid w:val="00991FD1"/>
    <w:rsid w:val="00993034"/>
    <w:rsid w:val="00993058"/>
    <w:rsid w:val="00993110"/>
    <w:rsid w:val="0099332C"/>
    <w:rsid w:val="00994579"/>
    <w:rsid w:val="00994D05"/>
    <w:rsid w:val="00995BBE"/>
    <w:rsid w:val="00995D2C"/>
    <w:rsid w:val="009963B4"/>
    <w:rsid w:val="009970E9"/>
    <w:rsid w:val="00997308"/>
    <w:rsid w:val="009974AD"/>
    <w:rsid w:val="00997797"/>
    <w:rsid w:val="00997883"/>
    <w:rsid w:val="00997957"/>
    <w:rsid w:val="0099799E"/>
    <w:rsid w:val="009A0616"/>
    <w:rsid w:val="009A0621"/>
    <w:rsid w:val="009A104A"/>
    <w:rsid w:val="009A135E"/>
    <w:rsid w:val="009A1D34"/>
    <w:rsid w:val="009A1E5B"/>
    <w:rsid w:val="009A20C1"/>
    <w:rsid w:val="009A2407"/>
    <w:rsid w:val="009A2A1B"/>
    <w:rsid w:val="009A2EBD"/>
    <w:rsid w:val="009A417B"/>
    <w:rsid w:val="009A448C"/>
    <w:rsid w:val="009A45BC"/>
    <w:rsid w:val="009A507E"/>
    <w:rsid w:val="009A578B"/>
    <w:rsid w:val="009A58DB"/>
    <w:rsid w:val="009A597A"/>
    <w:rsid w:val="009A5E30"/>
    <w:rsid w:val="009A63BD"/>
    <w:rsid w:val="009A6472"/>
    <w:rsid w:val="009A666B"/>
    <w:rsid w:val="009A7CC3"/>
    <w:rsid w:val="009A7D45"/>
    <w:rsid w:val="009B05FE"/>
    <w:rsid w:val="009B19CA"/>
    <w:rsid w:val="009B1E2B"/>
    <w:rsid w:val="009B203B"/>
    <w:rsid w:val="009B2DED"/>
    <w:rsid w:val="009B338B"/>
    <w:rsid w:val="009B3762"/>
    <w:rsid w:val="009B4B68"/>
    <w:rsid w:val="009B4F82"/>
    <w:rsid w:val="009B559B"/>
    <w:rsid w:val="009B5869"/>
    <w:rsid w:val="009B5A10"/>
    <w:rsid w:val="009B6E0C"/>
    <w:rsid w:val="009B73D0"/>
    <w:rsid w:val="009B7CA0"/>
    <w:rsid w:val="009C0EF0"/>
    <w:rsid w:val="009C1317"/>
    <w:rsid w:val="009C13E7"/>
    <w:rsid w:val="009C2189"/>
    <w:rsid w:val="009C27B5"/>
    <w:rsid w:val="009C3419"/>
    <w:rsid w:val="009C370E"/>
    <w:rsid w:val="009C38EB"/>
    <w:rsid w:val="009C3D9B"/>
    <w:rsid w:val="009C597C"/>
    <w:rsid w:val="009C5FDB"/>
    <w:rsid w:val="009C6160"/>
    <w:rsid w:val="009C6181"/>
    <w:rsid w:val="009C61C2"/>
    <w:rsid w:val="009C66A1"/>
    <w:rsid w:val="009C6B2C"/>
    <w:rsid w:val="009C7D41"/>
    <w:rsid w:val="009D018C"/>
    <w:rsid w:val="009D0194"/>
    <w:rsid w:val="009D02B4"/>
    <w:rsid w:val="009D084D"/>
    <w:rsid w:val="009D0B45"/>
    <w:rsid w:val="009D0C17"/>
    <w:rsid w:val="009D17F2"/>
    <w:rsid w:val="009D1CF1"/>
    <w:rsid w:val="009D2F69"/>
    <w:rsid w:val="009D3065"/>
    <w:rsid w:val="009D333D"/>
    <w:rsid w:val="009D3AAF"/>
    <w:rsid w:val="009D4C67"/>
    <w:rsid w:val="009D4D44"/>
    <w:rsid w:val="009D4DA0"/>
    <w:rsid w:val="009D5EC9"/>
    <w:rsid w:val="009D7762"/>
    <w:rsid w:val="009E02E8"/>
    <w:rsid w:val="009E1EFC"/>
    <w:rsid w:val="009E25D3"/>
    <w:rsid w:val="009E3559"/>
    <w:rsid w:val="009E4671"/>
    <w:rsid w:val="009E52C7"/>
    <w:rsid w:val="009E58E5"/>
    <w:rsid w:val="009E5A90"/>
    <w:rsid w:val="009E61E4"/>
    <w:rsid w:val="009E6416"/>
    <w:rsid w:val="009E778E"/>
    <w:rsid w:val="009E7C13"/>
    <w:rsid w:val="009E7E71"/>
    <w:rsid w:val="009F00B7"/>
    <w:rsid w:val="009F075F"/>
    <w:rsid w:val="009F136F"/>
    <w:rsid w:val="009F16F9"/>
    <w:rsid w:val="009F22F9"/>
    <w:rsid w:val="009F2D36"/>
    <w:rsid w:val="009F3FB4"/>
    <w:rsid w:val="009F4364"/>
    <w:rsid w:val="009F4464"/>
    <w:rsid w:val="009F4CCD"/>
    <w:rsid w:val="009F50F4"/>
    <w:rsid w:val="009F5C01"/>
    <w:rsid w:val="009F5F54"/>
    <w:rsid w:val="009F7CCB"/>
    <w:rsid w:val="009F7DB6"/>
    <w:rsid w:val="009F7ECB"/>
    <w:rsid w:val="00A00AC9"/>
    <w:rsid w:val="00A018F5"/>
    <w:rsid w:val="00A01A26"/>
    <w:rsid w:val="00A01C0F"/>
    <w:rsid w:val="00A01F1B"/>
    <w:rsid w:val="00A033A4"/>
    <w:rsid w:val="00A04361"/>
    <w:rsid w:val="00A04623"/>
    <w:rsid w:val="00A04B24"/>
    <w:rsid w:val="00A04C17"/>
    <w:rsid w:val="00A056E5"/>
    <w:rsid w:val="00A060E2"/>
    <w:rsid w:val="00A06C63"/>
    <w:rsid w:val="00A06CB0"/>
    <w:rsid w:val="00A06DCC"/>
    <w:rsid w:val="00A06EA7"/>
    <w:rsid w:val="00A0752C"/>
    <w:rsid w:val="00A07C8D"/>
    <w:rsid w:val="00A1094C"/>
    <w:rsid w:val="00A10D61"/>
    <w:rsid w:val="00A11417"/>
    <w:rsid w:val="00A12457"/>
    <w:rsid w:val="00A12CCC"/>
    <w:rsid w:val="00A12E17"/>
    <w:rsid w:val="00A12F0A"/>
    <w:rsid w:val="00A133DE"/>
    <w:rsid w:val="00A13707"/>
    <w:rsid w:val="00A13C21"/>
    <w:rsid w:val="00A13DDC"/>
    <w:rsid w:val="00A13E77"/>
    <w:rsid w:val="00A1421A"/>
    <w:rsid w:val="00A149E8"/>
    <w:rsid w:val="00A14B63"/>
    <w:rsid w:val="00A14E52"/>
    <w:rsid w:val="00A15157"/>
    <w:rsid w:val="00A15C3D"/>
    <w:rsid w:val="00A172F4"/>
    <w:rsid w:val="00A177BB"/>
    <w:rsid w:val="00A20047"/>
    <w:rsid w:val="00A204A1"/>
    <w:rsid w:val="00A20F5B"/>
    <w:rsid w:val="00A2281B"/>
    <w:rsid w:val="00A22966"/>
    <w:rsid w:val="00A230E7"/>
    <w:rsid w:val="00A23D45"/>
    <w:rsid w:val="00A23E4B"/>
    <w:rsid w:val="00A23EFD"/>
    <w:rsid w:val="00A2562A"/>
    <w:rsid w:val="00A2567A"/>
    <w:rsid w:val="00A26E87"/>
    <w:rsid w:val="00A30577"/>
    <w:rsid w:val="00A30DBF"/>
    <w:rsid w:val="00A3261D"/>
    <w:rsid w:val="00A32960"/>
    <w:rsid w:val="00A337AB"/>
    <w:rsid w:val="00A337C5"/>
    <w:rsid w:val="00A33E16"/>
    <w:rsid w:val="00A33FBF"/>
    <w:rsid w:val="00A34558"/>
    <w:rsid w:val="00A35A63"/>
    <w:rsid w:val="00A35AB4"/>
    <w:rsid w:val="00A35C46"/>
    <w:rsid w:val="00A35C85"/>
    <w:rsid w:val="00A35C9D"/>
    <w:rsid w:val="00A35DD8"/>
    <w:rsid w:val="00A363C6"/>
    <w:rsid w:val="00A36CFC"/>
    <w:rsid w:val="00A3755F"/>
    <w:rsid w:val="00A3779E"/>
    <w:rsid w:val="00A37D68"/>
    <w:rsid w:val="00A40620"/>
    <w:rsid w:val="00A40B44"/>
    <w:rsid w:val="00A4202E"/>
    <w:rsid w:val="00A423EF"/>
    <w:rsid w:val="00A4242E"/>
    <w:rsid w:val="00A42900"/>
    <w:rsid w:val="00A42B02"/>
    <w:rsid w:val="00A433C3"/>
    <w:rsid w:val="00A43775"/>
    <w:rsid w:val="00A4417D"/>
    <w:rsid w:val="00A447D8"/>
    <w:rsid w:val="00A44C4A"/>
    <w:rsid w:val="00A46113"/>
    <w:rsid w:val="00A46213"/>
    <w:rsid w:val="00A46E6E"/>
    <w:rsid w:val="00A47F17"/>
    <w:rsid w:val="00A50452"/>
    <w:rsid w:val="00A51487"/>
    <w:rsid w:val="00A519EA"/>
    <w:rsid w:val="00A51FFB"/>
    <w:rsid w:val="00A52F8B"/>
    <w:rsid w:val="00A53585"/>
    <w:rsid w:val="00A539DD"/>
    <w:rsid w:val="00A54007"/>
    <w:rsid w:val="00A54347"/>
    <w:rsid w:val="00A55A41"/>
    <w:rsid w:val="00A55E2F"/>
    <w:rsid w:val="00A562CA"/>
    <w:rsid w:val="00A56C92"/>
    <w:rsid w:val="00A570C9"/>
    <w:rsid w:val="00A578A6"/>
    <w:rsid w:val="00A57A8F"/>
    <w:rsid w:val="00A603DE"/>
    <w:rsid w:val="00A60631"/>
    <w:rsid w:val="00A61E1D"/>
    <w:rsid w:val="00A62C8A"/>
    <w:rsid w:val="00A634EF"/>
    <w:rsid w:val="00A6361D"/>
    <w:rsid w:val="00A6477D"/>
    <w:rsid w:val="00A647D5"/>
    <w:rsid w:val="00A64EDE"/>
    <w:rsid w:val="00A65AF2"/>
    <w:rsid w:val="00A65BF8"/>
    <w:rsid w:val="00A65E04"/>
    <w:rsid w:val="00A66BD9"/>
    <w:rsid w:val="00A701B8"/>
    <w:rsid w:val="00A71414"/>
    <w:rsid w:val="00A71802"/>
    <w:rsid w:val="00A71CAC"/>
    <w:rsid w:val="00A72007"/>
    <w:rsid w:val="00A72EB4"/>
    <w:rsid w:val="00A737F4"/>
    <w:rsid w:val="00A747CD"/>
    <w:rsid w:val="00A74FFC"/>
    <w:rsid w:val="00A752E8"/>
    <w:rsid w:val="00A75384"/>
    <w:rsid w:val="00A75AED"/>
    <w:rsid w:val="00A75F82"/>
    <w:rsid w:val="00A760DC"/>
    <w:rsid w:val="00A77018"/>
    <w:rsid w:val="00A77445"/>
    <w:rsid w:val="00A778C1"/>
    <w:rsid w:val="00A77DBF"/>
    <w:rsid w:val="00A80082"/>
    <w:rsid w:val="00A8026F"/>
    <w:rsid w:val="00A80D93"/>
    <w:rsid w:val="00A81230"/>
    <w:rsid w:val="00A816FB"/>
    <w:rsid w:val="00A81A61"/>
    <w:rsid w:val="00A81D7A"/>
    <w:rsid w:val="00A82BE7"/>
    <w:rsid w:val="00A83221"/>
    <w:rsid w:val="00A83588"/>
    <w:rsid w:val="00A83E0A"/>
    <w:rsid w:val="00A84302"/>
    <w:rsid w:val="00A847F2"/>
    <w:rsid w:val="00A8523B"/>
    <w:rsid w:val="00A8539B"/>
    <w:rsid w:val="00A857A9"/>
    <w:rsid w:val="00A8643B"/>
    <w:rsid w:val="00A86FF4"/>
    <w:rsid w:val="00A870D7"/>
    <w:rsid w:val="00A874DD"/>
    <w:rsid w:val="00A8781B"/>
    <w:rsid w:val="00A87DD5"/>
    <w:rsid w:val="00A87F5D"/>
    <w:rsid w:val="00A9030B"/>
    <w:rsid w:val="00A90B58"/>
    <w:rsid w:val="00A90DA9"/>
    <w:rsid w:val="00A90EF1"/>
    <w:rsid w:val="00A91028"/>
    <w:rsid w:val="00A913EB"/>
    <w:rsid w:val="00A91743"/>
    <w:rsid w:val="00A91DED"/>
    <w:rsid w:val="00A922D7"/>
    <w:rsid w:val="00A932ED"/>
    <w:rsid w:val="00A93C5E"/>
    <w:rsid w:val="00A944DF"/>
    <w:rsid w:val="00A959DF"/>
    <w:rsid w:val="00A95E6A"/>
    <w:rsid w:val="00A96230"/>
    <w:rsid w:val="00A9654B"/>
    <w:rsid w:val="00A9695C"/>
    <w:rsid w:val="00A96C28"/>
    <w:rsid w:val="00A96D80"/>
    <w:rsid w:val="00A96F5C"/>
    <w:rsid w:val="00A9731B"/>
    <w:rsid w:val="00A97ACA"/>
    <w:rsid w:val="00A97C42"/>
    <w:rsid w:val="00A97CBB"/>
    <w:rsid w:val="00AA0301"/>
    <w:rsid w:val="00AA0A74"/>
    <w:rsid w:val="00AA0E54"/>
    <w:rsid w:val="00AA1392"/>
    <w:rsid w:val="00AA15B8"/>
    <w:rsid w:val="00AA1879"/>
    <w:rsid w:val="00AA1BD3"/>
    <w:rsid w:val="00AA1C07"/>
    <w:rsid w:val="00AA1C0A"/>
    <w:rsid w:val="00AA2A1F"/>
    <w:rsid w:val="00AA2BDE"/>
    <w:rsid w:val="00AA4471"/>
    <w:rsid w:val="00AA4F44"/>
    <w:rsid w:val="00AA5120"/>
    <w:rsid w:val="00AA5189"/>
    <w:rsid w:val="00AA55A9"/>
    <w:rsid w:val="00AA5B2B"/>
    <w:rsid w:val="00AA716E"/>
    <w:rsid w:val="00AA71F5"/>
    <w:rsid w:val="00AA725D"/>
    <w:rsid w:val="00AA7AF0"/>
    <w:rsid w:val="00AA7FBB"/>
    <w:rsid w:val="00AB03BA"/>
    <w:rsid w:val="00AB08CB"/>
    <w:rsid w:val="00AB0EB1"/>
    <w:rsid w:val="00AB0F0E"/>
    <w:rsid w:val="00AB1318"/>
    <w:rsid w:val="00AB19BF"/>
    <w:rsid w:val="00AB3644"/>
    <w:rsid w:val="00AB3A48"/>
    <w:rsid w:val="00AB3B9B"/>
    <w:rsid w:val="00AB3DA0"/>
    <w:rsid w:val="00AB47A6"/>
    <w:rsid w:val="00AB4806"/>
    <w:rsid w:val="00AB4A59"/>
    <w:rsid w:val="00AB531E"/>
    <w:rsid w:val="00AB60CA"/>
    <w:rsid w:val="00AB638D"/>
    <w:rsid w:val="00AB69ED"/>
    <w:rsid w:val="00AB6A20"/>
    <w:rsid w:val="00AB6AB7"/>
    <w:rsid w:val="00AB7853"/>
    <w:rsid w:val="00AB7B99"/>
    <w:rsid w:val="00AB7BCF"/>
    <w:rsid w:val="00AB7D03"/>
    <w:rsid w:val="00AC0C53"/>
    <w:rsid w:val="00AC0D21"/>
    <w:rsid w:val="00AC2032"/>
    <w:rsid w:val="00AC3FC9"/>
    <w:rsid w:val="00AC4DD9"/>
    <w:rsid w:val="00AC512F"/>
    <w:rsid w:val="00AC5DC7"/>
    <w:rsid w:val="00AC63BC"/>
    <w:rsid w:val="00AC64A2"/>
    <w:rsid w:val="00AC6A22"/>
    <w:rsid w:val="00AC7420"/>
    <w:rsid w:val="00AC77AE"/>
    <w:rsid w:val="00AD045E"/>
    <w:rsid w:val="00AD0A53"/>
    <w:rsid w:val="00AD1259"/>
    <w:rsid w:val="00AD1C75"/>
    <w:rsid w:val="00AD1E6A"/>
    <w:rsid w:val="00AD2402"/>
    <w:rsid w:val="00AD28D6"/>
    <w:rsid w:val="00AD29FB"/>
    <w:rsid w:val="00AD2C26"/>
    <w:rsid w:val="00AD34A3"/>
    <w:rsid w:val="00AD3DD4"/>
    <w:rsid w:val="00AD3F10"/>
    <w:rsid w:val="00AD40D1"/>
    <w:rsid w:val="00AD4271"/>
    <w:rsid w:val="00AD4453"/>
    <w:rsid w:val="00AD4BD4"/>
    <w:rsid w:val="00AD4E60"/>
    <w:rsid w:val="00AD5804"/>
    <w:rsid w:val="00AD5A50"/>
    <w:rsid w:val="00AD5F02"/>
    <w:rsid w:val="00AD6141"/>
    <w:rsid w:val="00AD66D8"/>
    <w:rsid w:val="00AD6D79"/>
    <w:rsid w:val="00AE0156"/>
    <w:rsid w:val="00AE0234"/>
    <w:rsid w:val="00AE03D8"/>
    <w:rsid w:val="00AE1F7E"/>
    <w:rsid w:val="00AE3417"/>
    <w:rsid w:val="00AE38F3"/>
    <w:rsid w:val="00AE51E3"/>
    <w:rsid w:val="00AE57E8"/>
    <w:rsid w:val="00AE5E61"/>
    <w:rsid w:val="00AE66BD"/>
    <w:rsid w:val="00AE6F05"/>
    <w:rsid w:val="00AE734E"/>
    <w:rsid w:val="00AE7DB4"/>
    <w:rsid w:val="00AF0940"/>
    <w:rsid w:val="00AF095E"/>
    <w:rsid w:val="00AF1C25"/>
    <w:rsid w:val="00AF21DB"/>
    <w:rsid w:val="00AF33F6"/>
    <w:rsid w:val="00AF41BC"/>
    <w:rsid w:val="00AF4507"/>
    <w:rsid w:val="00AF45E3"/>
    <w:rsid w:val="00AF4AA2"/>
    <w:rsid w:val="00AF4D9B"/>
    <w:rsid w:val="00AF518D"/>
    <w:rsid w:val="00AF5CC1"/>
    <w:rsid w:val="00AF67A0"/>
    <w:rsid w:val="00AF6869"/>
    <w:rsid w:val="00AF7258"/>
    <w:rsid w:val="00AF7566"/>
    <w:rsid w:val="00B00057"/>
    <w:rsid w:val="00B000B1"/>
    <w:rsid w:val="00B00240"/>
    <w:rsid w:val="00B003D7"/>
    <w:rsid w:val="00B01A60"/>
    <w:rsid w:val="00B01EF7"/>
    <w:rsid w:val="00B020A5"/>
    <w:rsid w:val="00B02535"/>
    <w:rsid w:val="00B03870"/>
    <w:rsid w:val="00B03C88"/>
    <w:rsid w:val="00B03F01"/>
    <w:rsid w:val="00B05953"/>
    <w:rsid w:val="00B05E09"/>
    <w:rsid w:val="00B06D07"/>
    <w:rsid w:val="00B07175"/>
    <w:rsid w:val="00B0728B"/>
    <w:rsid w:val="00B0745C"/>
    <w:rsid w:val="00B07812"/>
    <w:rsid w:val="00B07CBB"/>
    <w:rsid w:val="00B07F68"/>
    <w:rsid w:val="00B10452"/>
    <w:rsid w:val="00B10A1D"/>
    <w:rsid w:val="00B10F3A"/>
    <w:rsid w:val="00B110AB"/>
    <w:rsid w:val="00B11458"/>
    <w:rsid w:val="00B11653"/>
    <w:rsid w:val="00B11915"/>
    <w:rsid w:val="00B11A82"/>
    <w:rsid w:val="00B125B8"/>
    <w:rsid w:val="00B1270D"/>
    <w:rsid w:val="00B12EFE"/>
    <w:rsid w:val="00B13342"/>
    <w:rsid w:val="00B1377A"/>
    <w:rsid w:val="00B139D5"/>
    <w:rsid w:val="00B13E26"/>
    <w:rsid w:val="00B13E57"/>
    <w:rsid w:val="00B14667"/>
    <w:rsid w:val="00B1477C"/>
    <w:rsid w:val="00B14E6A"/>
    <w:rsid w:val="00B15B75"/>
    <w:rsid w:val="00B16B49"/>
    <w:rsid w:val="00B16D68"/>
    <w:rsid w:val="00B170A8"/>
    <w:rsid w:val="00B17140"/>
    <w:rsid w:val="00B1720C"/>
    <w:rsid w:val="00B202FA"/>
    <w:rsid w:val="00B20656"/>
    <w:rsid w:val="00B206A5"/>
    <w:rsid w:val="00B20ED9"/>
    <w:rsid w:val="00B213E1"/>
    <w:rsid w:val="00B2188D"/>
    <w:rsid w:val="00B22967"/>
    <w:rsid w:val="00B22A38"/>
    <w:rsid w:val="00B22F5A"/>
    <w:rsid w:val="00B22FE5"/>
    <w:rsid w:val="00B2306C"/>
    <w:rsid w:val="00B23781"/>
    <w:rsid w:val="00B24050"/>
    <w:rsid w:val="00B2497D"/>
    <w:rsid w:val="00B257F1"/>
    <w:rsid w:val="00B25D94"/>
    <w:rsid w:val="00B2637B"/>
    <w:rsid w:val="00B2663C"/>
    <w:rsid w:val="00B26708"/>
    <w:rsid w:val="00B26BDB"/>
    <w:rsid w:val="00B270B0"/>
    <w:rsid w:val="00B30396"/>
    <w:rsid w:val="00B30BD7"/>
    <w:rsid w:val="00B30C8D"/>
    <w:rsid w:val="00B30E29"/>
    <w:rsid w:val="00B30ED9"/>
    <w:rsid w:val="00B32377"/>
    <w:rsid w:val="00B323B9"/>
    <w:rsid w:val="00B329B7"/>
    <w:rsid w:val="00B330AA"/>
    <w:rsid w:val="00B33AE3"/>
    <w:rsid w:val="00B340A3"/>
    <w:rsid w:val="00B34ACB"/>
    <w:rsid w:val="00B350CF"/>
    <w:rsid w:val="00B35AD1"/>
    <w:rsid w:val="00B35E0D"/>
    <w:rsid w:val="00B365C9"/>
    <w:rsid w:val="00B36CA0"/>
    <w:rsid w:val="00B374ED"/>
    <w:rsid w:val="00B37FDA"/>
    <w:rsid w:val="00B40180"/>
    <w:rsid w:val="00B40DFC"/>
    <w:rsid w:val="00B41885"/>
    <w:rsid w:val="00B418C7"/>
    <w:rsid w:val="00B4234B"/>
    <w:rsid w:val="00B42599"/>
    <w:rsid w:val="00B42E95"/>
    <w:rsid w:val="00B43223"/>
    <w:rsid w:val="00B438C6"/>
    <w:rsid w:val="00B43B0E"/>
    <w:rsid w:val="00B43B96"/>
    <w:rsid w:val="00B4428E"/>
    <w:rsid w:val="00B448AC"/>
    <w:rsid w:val="00B44E94"/>
    <w:rsid w:val="00B454C9"/>
    <w:rsid w:val="00B457DA"/>
    <w:rsid w:val="00B4609C"/>
    <w:rsid w:val="00B46AE1"/>
    <w:rsid w:val="00B46C9D"/>
    <w:rsid w:val="00B470B1"/>
    <w:rsid w:val="00B47450"/>
    <w:rsid w:val="00B47EB6"/>
    <w:rsid w:val="00B5019A"/>
    <w:rsid w:val="00B502ED"/>
    <w:rsid w:val="00B50BC7"/>
    <w:rsid w:val="00B519A9"/>
    <w:rsid w:val="00B51EE3"/>
    <w:rsid w:val="00B525C1"/>
    <w:rsid w:val="00B52ED3"/>
    <w:rsid w:val="00B54474"/>
    <w:rsid w:val="00B55075"/>
    <w:rsid w:val="00B5511F"/>
    <w:rsid w:val="00B55830"/>
    <w:rsid w:val="00B55A32"/>
    <w:rsid w:val="00B567C9"/>
    <w:rsid w:val="00B578A3"/>
    <w:rsid w:val="00B578D1"/>
    <w:rsid w:val="00B603B8"/>
    <w:rsid w:val="00B606FB"/>
    <w:rsid w:val="00B61541"/>
    <w:rsid w:val="00B618F0"/>
    <w:rsid w:val="00B61957"/>
    <w:rsid w:val="00B61EB1"/>
    <w:rsid w:val="00B62182"/>
    <w:rsid w:val="00B6260D"/>
    <w:rsid w:val="00B627F4"/>
    <w:rsid w:val="00B631F8"/>
    <w:rsid w:val="00B638D6"/>
    <w:rsid w:val="00B638FC"/>
    <w:rsid w:val="00B64272"/>
    <w:rsid w:val="00B64B39"/>
    <w:rsid w:val="00B65369"/>
    <w:rsid w:val="00B65CC4"/>
    <w:rsid w:val="00B66015"/>
    <w:rsid w:val="00B67383"/>
    <w:rsid w:val="00B673F1"/>
    <w:rsid w:val="00B67A44"/>
    <w:rsid w:val="00B67D44"/>
    <w:rsid w:val="00B67F00"/>
    <w:rsid w:val="00B70007"/>
    <w:rsid w:val="00B70246"/>
    <w:rsid w:val="00B7046A"/>
    <w:rsid w:val="00B70AB1"/>
    <w:rsid w:val="00B71471"/>
    <w:rsid w:val="00B71A40"/>
    <w:rsid w:val="00B73D7E"/>
    <w:rsid w:val="00B7439A"/>
    <w:rsid w:val="00B74B7C"/>
    <w:rsid w:val="00B74BBB"/>
    <w:rsid w:val="00B755B4"/>
    <w:rsid w:val="00B75ED5"/>
    <w:rsid w:val="00B76C3B"/>
    <w:rsid w:val="00B7744D"/>
    <w:rsid w:val="00B77DC9"/>
    <w:rsid w:val="00B77DFA"/>
    <w:rsid w:val="00B801C7"/>
    <w:rsid w:val="00B80831"/>
    <w:rsid w:val="00B80ED1"/>
    <w:rsid w:val="00B815F6"/>
    <w:rsid w:val="00B8197F"/>
    <w:rsid w:val="00B81A32"/>
    <w:rsid w:val="00B81EF0"/>
    <w:rsid w:val="00B82644"/>
    <w:rsid w:val="00B83B54"/>
    <w:rsid w:val="00B8438A"/>
    <w:rsid w:val="00B84E8E"/>
    <w:rsid w:val="00B85133"/>
    <w:rsid w:val="00B851B5"/>
    <w:rsid w:val="00B85363"/>
    <w:rsid w:val="00B85D3C"/>
    <w:rsid w:val="00B85E83"/>
    <w:rsid w:val="00B85F23"/>
    <w:rsid w:val="00B86778"/>
    <w:rsid w:val="00B86908"/>
    <w:rsid w:val="00B87770"/>
    <w:rsid w:val="00B87BA8"/>
    <w:rsid w:val="00B87CBD"/>
    <w:rsid w:val="00B90453"/>
    <w:rsid w:val="00B90B5F"/>
    <w:rsid w:val="00B90E7F"/>
    <w:rsid w:val="00B91671"/>
    <w:rsid w:val="00B92A02"/>
    <w:rsid w:val="00B92B16"/>
    <w:rsid w:val="00B93539"/>
    <w:rsid w:val="00B936C2"/>
    <w:rsid w:val="00B93F1C"/>
    <w:rsid w:val="00B94773"/>
    <w:rsid w:val="00B950BE"/>
    <w:rsid w:val="00B958C2"/>
    <w:rsid w:val="00B95C58"/>
    <w:rsid w:val="00B96752"/>
    <w:rsid w:val="00B9798B"/>
    <w:rsid w:val="00BA0281"/>
    <w:rsid w:val="00BA148E"/>
    <w:rsid w:val="00BA1B1B"/>
    <w:rsid w:val="00BA1F04"/>
    <w:rsid w:val="00BA20A9"/>
    <w:rsid w:val="00BA228E"/>
    <w:rsid w:val="00BA2A67"/>
    <w:rsid w:val="00BA2AC4"/>
    <w:rsid w:val="00BA2C31"/>
    <w:rsid w:val="00BA2D7E"/>
    <w:rsid w:val="00BA2DC6"/>
    <w:rsid w:val="00BA304A"/>
    <w:rsid w:val="00BA3292"/>
    <w:rsid w:val="00BA331F"/>
    <w:rsid w:val="00BA3627"/>
    <w:rsid w:val="00BA3DEE"/>
    <w:rsid w:val="00BA3F54"/>
    <w:rsid w:val="00BA4594"/>
    <w:rsid w:val="00BA6B18"/>
    <w:rsid w:val="00BA7405"/>
    <w:rsid w:val="00BB06A8"/>
    <w:rsid w:val="00BB0C08"/>
    <w:rsid w:val="00BB0DA0"/>
    <w:rsid w:val="00BB100E"/>
    <w:rsid w:val="00BB1AFA"/>
    <w:rsid w:val="00BB2AC5"/>
    <w:rsid w:val="00BB306C"/>
    <w:rsid w:val="00BB3276"/>
    <w:rsid w:val="00BB3840"/>
    <w:rsid w:val="00BB3DB1"/>
    <w:rsid w:val="00BB404E"/>
    <w:rsid w:val="00BB417A"/>
    <w:rsid w:val="00BB4368"/>
    <w:rsid w:val="00BB4B5B"/>
    <w:rsid w:val="00BB5E96"/>
    <w:rsid w:val="00BB6373"/>
    <w:rsid w:val="00BB6593"/>
    <w:rsid w:val="00BB674B"/>
    <w:rsid w:val="00BB6EEA"/>
    <w:rsid w:val="00BB72AC"/>
    <w:rsid w:val="00BB7B56"/>
    <w:rsid w:val="00BC0294"/>
    <w:rsid w:val="00BC037C"/>
    <w:rsid w:val="00BC1654"/>
    <w:rsid w:val="00BC20B5"/>
    <w:rsid w:val="00BC304B"/>
    <w:rsid w:val="00BC37DF"/>
    <w:rsid w:val="00BC4E1E"/>
    <w:rsid w:val="00BC512F"/>
    <w:rsid w:val="00BC5842"/>
    <w:rsid w:val="00BC7096"/>
    <w:rsid w:val="00BC762F"/>
    <w:rsid w:val="00BC7874"/>
    <w:rsid w:val="00BC7C85"/>
    <w:rsid w:val="00BD05F5"/>
    <w:rsid w:val="00BD0E75"/>
    <w:rsid w:val="00BD1006"/>
    <w:rsid w:val="00BD1BE3"/>
    <w:rsid w:val="00BD1C2A"/>
    <w:rsid w:val="00BD1C6E"/>
    <w:rsid w:val="00BD285C"/>
    <w:rsid w:val="00BD2F5D"/>
    <w:rsid w:val="00BD3001"/>
    <w:rsid w:val="00BD33C7"/>
    <w:rsid w:val="00BD3D71"/>
    <w:rsid w:val="00BD42AC"/>
    <w:rsid w:val="00BD4417"/>
    <w:rsid w:val="00BD4C87"/>
    <w:rsid w:val="00BD5A88"/>
    <w:rsid w:val="00BD5D84"/>
    <w:rsid w:val="00BD5EC8"/>
    <w:rsid w:val="00BD5EE1"/>
    <w:rsid w:val="00BD6081"/>
    <w:rsid w:val="00BD6457"/>
    <w:rsid w:val="00BE0474"/>
    <w:rsid w:val="00BE0643"/>
    <w:rsid w:val="00BE078E"/>
    <w:rsid w:val="00BE0A7C"/>
    <w:rsid w:val="00BE1A7D"/>
    <w:rsid w:val="00BE1FE6"/>
    <w:rsid w:val="00BE1FE9"/>
    <w:rsid w:val="00BE2003"/>
    <w:rsid w:val="00BE2504"/>
    <w:rsid w:val="00BE2ABC"/>
    <w:rsid w:val="00BE43E7"/>
    <w:rsid w:val="00BE4961"/>
    <w:rsid w:val="00BE4F37"/>
    <w:rsid w:val="00BE5BA5"/>
    <w:rsid w:val="00BE6127"/>
    <w:rsid w:val="00BE638C"/>
    <w:rsid w:val="00BE64A8"/>
    <w:rsid w:val="00BE6920"/>
    <w:rsid w:val="00BE692B"/>
    <w:rsid w:val="00BE6D5E"/>
    <w:rsid w:val="00BE6D79"/>
    <w:rsid w:val="00BF023C"/>
    <w:rsid w:val="00BF02A9"/>
    <w:rsid w:val="00BF08A8"/>
    <w:rsid w:val="00BF0D69"/>
    <w:rsid w:val="00BF0F1C"/>
    <w:rsid w:val="00BF1620"/>
    <w:rsid w:val="00BF1839"/>
    <w:rsid w:val="00BF194E"/>
    <w:rsid w:val="00BF1AA9"/>
    <w:rsid w:val="00BF23C9"/>
    <w:rsid w:val="00BF2946"/>
    <w:rsid w:val="00BF299E"/>
    <w:rsid w:val="00BF2FE4"/>
    <w:rsid w:val="00BF3838"/>
    <w:rsid w:val="00BF4D3F"/>
    <w:rsid w:val="00BF58BE"/>
    <w:rsid w:val="00BF62E6"/>
    <w:rsid w:val="00BF65AC"/>
    <w:rsid w:val="00BF6989"/>
    <w:rsid w:val="00BF6F58"/>
    <w:rsid w:val="00BF6FEA"/>
    <w:rsid w:val="00BF71BD"/>
    <w:rsid w:val="00BF73FF"/>
    <w:rsid w:val="00BF771F"/>
    <w:rsid w:val="00BF7C6E"/>
    <w:rsid w:val="00BF7F51"/>
    <w:rsid w:val="00C00D6A"/>
    <w:rsid w:val="00C00ECA"/>
    <w:rsid w:val="00C0112B"/>
    <w:rsid w:val="00C01A04"/>
    <w:rsid w:val="00C026C2"/>
    <w:rsid w:val="00C027E0"/>
    <w:rsid w:val="00C02BF5"/>
    <w:rsid w:val="00C0399F"/>
    <w:rsid w:val="00C03BEE"/>
    <w:rsid w:val="00C045A0"/>
    <w:rsid w:val="00C04F3B"/>
    <w:rsid w:val="00C05AB0"/>
    <w:rsid w:val="00C05B03"/>
    <w:rsid w:val="00C061F6"/>
    <w:rsid w:val="00C072AC"/>
    <w:rsid w:val="00C075DA"/>
    <w:rsid w:val="00C07A6D"/>
    <w:rsid w:val="00C07B33"/>
    <w:rsid w:val="00C10947"/>
    <w:rsid w:val="00C10961"/>
    <w:rsid w:val="00C10AEF"/>
    <w:rsid w:val="00C10DFC"/>
    <w:rsid w:val="00C11714"/>
    <w:rsid w:val="00C11955"/>
    <w:rsid w:val="00C11BF2"/>
    <w:rsid w:val="00C130D4"/>
    <w:rsid w:val="00C135EF"/>
    <w:rsid w:val="00C1365C"/>
    <w:rsid w:val="00C146D0"/>
    <w:rsid w:val="00C14D17"/>
    <w:rsid w:val="00C1589B"/>
    <w:rsid w:val="00C168E5"/>
    <w:rsid w:val="00C16A58"/>
    <w:rsid w:val="00C16C9C"/>
    <w:rsid w:val="00C16D58"/>
    <w:rsid w:val="00C17D21"/>
    <w:rsid w:val="00C17F48"/>
    <w:rsid w:val="00C20864"/>
    <w:rsid w:val="00C20F89"/>
    <w:rsid w:val="00C216EB"/>
    <w:rsid w:val="00C2180C"/>
    <w:rsid w:val="00C22027"/>
    <w:rsid w:val="00C22207"/>
    <w:rsid w:val="00C2226A"/>
    <w:rsid w:val="00C22910"/>
    <w:rsid w:val="00C2299C"/>
    <w:rsid w:val="00C2299D"/>
    <w:rsid w:val="00C23225"/>
    <w:rsid w:val="00C2329E"/>
    <w:rsid w:val="00C232DD"/>
    <w:rsid w:val="00C235EE"/>
    <w:rsid w:val="00C23906"/>
    <w:rsid w:val="00C24407"/>
    <w:rsid w:val="00C24681"/>
    <w:rsid w:val="00C24ECD"/>
    <w:rsid w:val="00C25720"/>
    <w:rsid w:val="00C25CA4"/>
    <w:rsid w:val="00C264D0"/>
    <w:rsid w:val="00C27565"/>
    <w:rsid w:val="00C27EC5"/>
    <w:rsid w:val="00C27F8B"/>
    <w:rsid w:val="00C304CD"/>
    <w:rsid w:val="00C30502"/>
    <w:rsid w:val="00C306DE"/>
    <w:rsid w:val="00C308FF"/>
    <w:rsid w:val="00C30B48"/>
    <w:rsid w:val="00C31A7D"/>
    <w:rsid w:val="00C31C62"/>
    <w:rsid w:val="00C3253C"/>
    <w:rsid w:val="00C32FCB"/>
    <w:rsid w:val="00C332C3"/>
    <w:rsid w:val="00C33E1A"/>
    <w:rsid w:val="00C3454A"/>
    <w:rsid w:val="00C34DEF"/>
    <w:rsid w:val="00C35257"/>
    <w:rsid w:val="00C35675"/>
    <w:rsid w:val="00C359A8"/>
    <w:rsid w:val="00C35C60"/>
    <w:rsid w:val="00C35F1B"/>
    <w:rsid w:val="00C36008"/>
    <w:rsid w:val="00C36756"/>
    <w:rsid w:val="00C379B3"/>
    <w:rsid w:val="00C37ED5"/>
    <w:rsid w:val="00C4044E"/>
    <w:rsid w:val="00C40A85"/>
    <w:rsid w:val="00C40B56"/>
    <w:rsid w:val="00C40F97"/>
    <w:rsid w:val="00C4141C"/>
    <w:rsid w:val="00C41D9C"/>
    <w:rsid w:val="00C41EF3"/>
    <w:rsid w:val="00C42752"/>
    <w:rsid w:val="00C42876"/>
    <w:rsid w:val="00C42B6D"/>
    <w:rsid w:val="00C42D97"/>
    <w:rsid w:val="00C43D7D"/>
    <w:rsid w:val="00C457DA"/>
    <w:rsid w:val="00C46B00"/>
    <w:rsid w:val="00C46B43"/>
    <w:rsid w:val="00C46D4D"/>
    <w:rsid w:val="00C46D63"/>
    <w:rsid w:val="00C46F1A"/>
    <w:rsid w:val="00C47402"/>
    <w:rsid w:val="00C4777D"/>
    <w:rsid w:val="00C5017A"/>
    <w:rsid w:val="00C50CB6"/>
    <w:rsid w:val="00C51236"/>
    <w:rsid w:val="00C51881"/>
    <w:rsid w:val="00C51D4C"/>
    <w:rsid w:val="00C534D5"/>
    <w:rsid w:val="00C53B06"/>
    <w:rsid w:val="00C53D3B"/>
    <w:rsid w:val="00C53D86"/>
    <w:rsid w:val="00C53F87"/>
    <w:rsid w:val="00C540FC"/>
    <w:rsid w:val="00C55004"/>
    <w:rsid w:val="00C55AAF"/>
    <w:rsid w:val="00C560BD"/>
    <w:rsid w:val="00C5629D"/>
    <w:rsid w:val="00C56705"/>
    <w:rsid w:val="00C5674E"/>
    <w:rsid w:val="00C56889"/>
    <w:rsid w:val="00C56B9F"/>
    <w:rsid w:val="00C57592"/>
    <w:rsid w:val="00C60ED7"/>
    <w:rsid w:val="00C612F0"/>
    <w:rsid w:val="00C61756"/>
    <w:rsid w:val="00C61833"/>
    <w:rsid w:val="00C61C19"/>
    <w:rsid w:val="00C62D61"/>
    <w:rsid w:val="00C63246"/>
    <w:rsid w:val="00C63671"/>
    <w:rsid w:val="00C63F04"/>
    <w:rsid w:val="00C6402B"/>
    <w:rsid w:val="00C6535B"/>
    <w:rsid w:val="00C653A0"/>
    <w:rsid w:val="00C6630E"/>
    <w:rsid w:val="00C66CA5"/>
    <w:rsid w:val="00C66D15"/>
    <w:rsid w:val="00C66F8C"/>
    <w:rsid w:val="00C67873"/>
    <w:rsid w:val="00C70172"/>
    <w:rsid w:val="00C70E20"/>
    <w:rsid w:val="00C712E0"/>
    <w:rsid w:val="00C713EB"/>
    <w:rsid w:val="00C71B5C"/>
    <w:rsid w:val="00C71CD4"/>
    <w:rsid w:val="00C7388E"/>
    <w:rsid w:val="00C73D57"/>
    <w:rsid w:val="00C7510E"/>
    <w:rsid w:val="00C76016"/>
    <w:rsid w:val="00C766A0"/>
    <w:rsid w:val="00C767F4"/>
    <w:rsid w:val="00C76E17"/>
    <w:rsid w:val="00C76FFA"/>
    <w:rsid w:val="00C777C4"/>
    <w:rsid w:val="00C778EF"/>
    <w:rsid w:val="00C8000C"/>
    <w:rsid w:val="00C80058"/>
    <w:rsid w:val="00C807C3"/>
    <w:rsid w:val="00C80EE3"/>
    <w:rsid w:val="00C82418"/>
    <w:rsid w:val="00C82567"/>
    <w:rsid w:val="00C82E13"/>
    <w:rsid w:val="00C830C4"/>
    <w:rsid w:val="00C838C6"/>
    <w:rsid w:val="00C842C1"/>
    <w:rsid w:val="00C845DA"/>
    <w:rsid w:val="00C84790"/>
    <w:rsid w:val="00C85252"/>
    <w:rsid w:val="00C854F2"/>
    <w:rsid w:val="00C85532"/>
    <w:rsid w:val="00C85589"/>
    <w:rsid w:val="00C85F46"/>
    <w:rsid w:val="00C86D51"/>
    <w:rsid w:val="00C87963"/>
    <w:rsid w:val="00C905A6"/>
    <w:rsid w:val="00C90E7E"/>
    <w:rsid w:val="00C91055"/>
    <w:rsid w:val="00C91639"/>
    <w:rsid w:val="00C9187B"/>
    <w:rsid w:val="00C918E2"/>
    <w:rsid w:val="00C92338"/>
    <w:rsid w:val="00C929F0"/>
    <w:rsid w:val="00C92AFC"/>
    <w:rsid w:val="00C92C49"/>
    <w:rsid w:val="00C93CAB"/>
    <w:rsid w:val="00C944E9"/>
    <w:rsid w:val="00C94556"/>
    <w:rsid w:val="00C95413"/>
    <w:rsid w:val="00C95B9F"/>
    <w:rsid w:val="00C96278"/>
    <w:rsid w:val="00C96671"/>
    <w:rsid w:val="00C96DBE"/>
    <w:rsid w:val="00C977FD"/>
    <w:rsid w:val="00C97BC6"/>
    <w:rsid w:val="00CA0C7E"/>
    <w:rsid w:val="00CA166F"/>
    <w:rsid w:val="00CA1AD7"/>
    <w:rsid w:val="00CA22BD"/>
    <w:rsid w:val="00CA3034"/>
    <w:rsid w:val="00CA40BD"/>
    <w:rsid w:val="00CA43DA"/>
    <w:rsid w:val="00CA4419"/>
    <w:rsid w:val="00CA49FE"/>
    <w:rsid w:val="00CA4D44"/>
    <w:rsid w:val="00CA5678"/>
    <w:rsid w:val="00CA5A41"/>
    <w:rsid w:val="00CA5C26"/>
    <w:rsid w:val="00CA5EBC"/>
    <w:rsid w:val="00CA66EF"/>
    <w:rsid w:val="00CA6EBF"/>
    <w:rsid w:val="00CA78AF"/>
    <w:rsid w:val="00CA7B3E"/>
    <w:rsid w:val="00CA7DC6"/>
    <w:rsid w:val="00CB0551"/>
    <w:rsid w:val="00CB0562"/>
    <w:rsid w:val="00CB1D50"/>
    <w:rsid w:val="00CB2CCB"/>
    <w:rsid w:val="00CB2D29"/>
    <w:rsid w:val="00CB3400"/>
    <w:rsid w:val="00CB49CC"/>
    <w:rsid w:val="00CB5745"/>
    <w:rsid w:val="00CB5804"/>
    <w:rsid w:val="00CB5A27"/>
    <w:rsid w:val="00CB5D5C"/>
    <w:rsid w:val="00CB607F"/>
    <w:rsid w:val="00CB7251"/>
    <w:rsid w:val="00CB796D"/>
    <w:rsid w:val="00CB7BFA"/>
    <w:rsid w:val="00CC04A3"/>
    <w:rsid w:val="00CC0D24"/>
    <w:rsid w:val="00CC0DE1"/>
    <w:rsid w:val="00CC1ABC"/>
    <w:rsid w:val="00CC20C8"/>
    <w:rsid w:val="00CC248F"/>
    <w:rsid w:val="00CC286A"/>
    <w:rsid w:val="00CC2A4B"/>
    <w:rsid w:val="00CC2E01"/>
    <w:rsid w:val="00CC39B1"/>
    <w:rsid w:val="00CC4A1E"/>
    <w:rsid w:val="00CC4A62"/>
    <w:rsid w:val="00CC5073"/>
    <w:rsid w:val="00CC53FC"/>
    <w:rsid w:val="00CC6A00"/>
    <w:rsid w:val="00CC6BE2"/>
    <w:rsid w:val="00CC73FA"/>
    <w:rsid w:val="00CC7721"/>
    <w:rsid w:val="00CC7820"/>
    <w:rsid w:val="00CD02B1"/>
    <w:rsid w:val="00CD0EFC"/>
    <w:rsid w:val="00CD1571"/>
    <w:rsid w:val="00CD1996"/>
    <w:rsid w:val="00CD1E5A"/>
    <w:rsid w:val="00CD234A"/>
    <w:rsid w:val="00CD24BA"/>
    <w:rsid w:val="00CD2CE3"/>
    <w:rsid w:val="00CD2D71"/>
    <w:rsid w:val="00CD2F04"/>
    <w:rsid w:val="00CD32D1"/>
    <w:rsid w:val="00CD3E06"/>
    <w:rsid w:val="00CD3FA9"/>
    <w:rsid w:val="00CD4309"/>
    <w:rsid w:val="00CD452E"/>
    <w:rsid w:val="00CD473C"/>
    <w:rsid w:val="00CD47AB"/>
    <w:rsid w:val="00CD5102"/>
    <w:rsid w:val="00CD5249"/>
    <w:rsid w:val="00CD5625"/>
    <w:rsid w:val="00CD5BEF"/>
    <w:rsid w:val="00CD614F"/>
    <w:rsid w:val="00CD61C4"/>
    <w:rsid w:val="00CD62E6"/>
    <w:rsid w:val="00CD7510"/>
    <w:rsid w:val="00CD7C2B"/>
    <w:rsid w:val="00CE0612"/>
    <w:rsid w:val="00CE069C"/>
    <w:rsid w:val="00CE16E8"/>
    <w:rsid w:val="00CE2173"/>
    <w:rsid w:val="00CE24EC"/>
    <w:rsid w:val="00CE2AE4"/>
    <w:rsid w:val="00CE30A6"/>
    <w:rsid w:val="00CE37EB"/>
    <w:rsid w:val="00CE38E1"/>
    <w:rsid w:val="00CE3C6C"/>
    <w:rsid w:val="00CE46BA"/>
    <w:rsid w:val="00CE4919"/>
    <w:rsid w:val="00CE4EA2"/>
    <w:rsid w:val="00CE555E"/>
    <w:rsid w:val="00CE61A4"/>
    <w:rsid w:val="00CE6485"/>
    <w:rsid w:val="00CE6AF8"/>
    <w:rsid w:val="00CE6F97"/>
    <w:rsid w:val="00CE6FFC"/>
    <w:rsid w:val="00CE7106"/>
    <w:rsid w:val="00CF0423"/>
    <w:rsid w:val="00CF0B43"/>
    <w:rsid w:val="00CF0C3B"/>
    <w:rsid w:val="00CF1E6A"/>
    <w:rsid w:val="00CF2167"/>
    <w:rsid w:val="00CF34BF"/>
    <w:rsid w:val="00CF36D9"/>
    <w:rsid w:val="00CF3733"/>
    <w:rsid w:val="00CF5886"/>
    <w:rsid w:val="00CF5960"/>
    <w:rsid w:val="00CF5B71"/>
    <w:rsid w:val="00CF5C81"/>
    <w:rsid w:val="00CF686A"/>
    <w:rsid w:val="00CF68A5"/>
    <w:rsid w:val="00CF69BB"/>
    <w:rsid w:val="00CF711E"/>
    <w:rsid w:val="00CF7426"/>
    <w:rsid w:val="00CF7862"/>
    <w:rsid w:val="00CF7877"/>
    <w:rsid w:val="00CF78EB"/>
    <w:rsid w:val="00CF7C46"/>
    <w:rsid w:val="00CF7F81"/>
    <w:rsid w:val="00CF7FE5"/>
    <w:rsid w:val="00D007FB"/>
    <w:rsid w:val="00D00807"/>
    <w:rsid w:val="00D00C76"/>
    <w:rsid w:val="00D00F6B"/>
    <w:rsid w:val="00D0165D"/>
    <w:rsid w:val="00D01D15"/>
    <w:rsid w:val="00D0219B"/>
    <w:rsid w:val="00D023A8"/>
    <w:rsid w:val="00D0254E"/>
    <w:rsid w:val="00D04BC2"/>
    <w:rsid w:val="00D05473"/>
    <w:rsid w:val="00D05C0D"/>
    <w:rsid w:val="00D05FED"/>
    <w:rsid w:val="00D06674"/>
    <w:rsid w:val="00D0678F"/>
    <w:rsid w:val="00D06862"/>
    <w:rsid w:val="00D06BB2"/>
    <w:rsid w:val="00D073B3"/>
    <w:rsid w:val="00D079D6"/>
    <w:rsid w:val="00D07F0F"/>
    <w:rsid w:val="00D07FD7"/>
    <w:rsid w:val="00D10158"/>
    <w:rsid w:val="00D10331"/>
    <w:rsid w:val="00D1061B"/>
    <w:rsid w:val="00D109C8"/>
    <w:rsid w:val="00D115D2"/>
    <w:rsid w:val="00D11716"/>
    <w:rsid w:val="00D11EB9"/>
    <w:rsid w:val="00D12422"/>
    <w:rsid w:val="00D1259E"/>
    <w:rsid w:val="00D129EC"/>
    <w:rsid w:val="00D12A96"/>
    <w:rsid w:val="00D12C16"/>
    <w:rsid w:val="00D13A78"/>
    <w:rsid w:val="00D144AB"/>
    <w:rsid w:val="00D145D5"/>
    <w:rsid w:val="00D146C1"/>
    <w:rsid w:val="00D1479B"/>
    <w:rsid w:val="00D151A9"/>
    <w:rsid w:val="00D15E37"/>
    <w:rsid w:val="00D174F8"/>
    <w:rsid w:val="00D20A2D"/>
    <w:rsid w:val="00D20F4E"/>
    <w:rsid w:val="00D21599"/>
    <w:rsid w:val="00D21891"/>
    <w:rsid w:val="00D21C6F"/>
    <w:rsid w:val="00D2213C"/>
    <w:rsid w:val="00D23074"/>
    <w:rsid w:val="00D243E9"/>
    <w:rsid w:val="00D24487"/>
    <w:rsid w:val="00D24EF9"/>
    <w:rsid w:val="00D25571"/>
    <w:rsid w:val="00D25596"/>
    <w:rsid w:val="00D27379"/>
    <w:rsid w:val="00D274A8"/>
    <w:rsid w:val="00D2771E"/>
    <w:rsid w:val="00D27F08"/>
    <w:rsid w:val="00D3061D"/>
    <w:rsid w:val="00D30E0A"/>
    <w:rsid w:val="00D331DA"/>
    <w:rsid w:val="00D3320D"/>
    <w:rsid w:val="00D33A9D"/>
    <w:rsid w:val="00D34816"/>
    <w:rsid w:val="00D34B12"/>
    <w:rsid w:val="00D35D86"/>
    <w:rsid w:val="00D365EB"/>
    <w:rsid w:val="00D370AE"/>
    <w:rsid w:val="00D370E7"/>
    <w:rsid w:val="00D37BE4"/>
    <w:rsid w:val="00D37BE7"/>
    <w:rsid w:val="00D4058C"/>
    <w:rsid w:val="00D40729"/>
    <w:rsid w:val="00D409DB"/>
    <w:rsid w:val="00D40E84"/>
    <w:rsid w:val="00D40EDB"/>
    <w:rsid w:val="00D4128A"/>
    <w:rsid w:val="00D4217F"/>
    <w:rsid w:val="00D42591"/>
    <w:rsid w:val="00D42B85"/>
    <w:rsid w:val="00D430AB"/>
    <w:rsid w:val="00D433EB"/>
    <w:rsid w:val="00D43561"/>
    <w:rsid w:val="00D4420C"/>
    <w:rsid w:val="00D445DF"/>
    <w:rsid w:val="00D44B36"/>
    <w:rsid w:val="00D44DD8"/>
    <w:rsid w:val="00D452AC"/>
    <w:rsid w:val="00D452E9"/>
    <w:rsid w:val="00D452ED"/>
    <w:rsid w:val="00D45A97"/>
    <w:rsid w:val="00D45D74"/>
    <w:rsid w:val="00D47AED"/>
    <w:rsid w:val="00D50481"/>
    <w:rsid w:val="00D505B8"/>
    <w:rsid w:val="00D50601"/>
    <w:rsid w:val="00D516D3"/>
    <w:rsid w:val="00D51710"/>
    <w:rsid w:val="00D51E4D"/>
    <w:rsid w:val="00D52D88"/>
    <w:rsid w:val="00D534AE"/>
    <w:rsid w:val="00D55576"/>
    <w:rsid w:val="00D55AFE"/>
    <w:rsid w:val="00D56F5C"/>
    <w:rsid w:val="00D57102"/>
    <w:rsid w:val="00D571E8"/>
    <w:rsid w:val="00D57A4A"/>
    <w:rsid w:val="00D57C3D"/>
    <w:rsid w:val="00D57CE7"/>
    <w:rsid w:val="00D57D67"/>
    <w:rsid w:val="00D6035C"/>
    <w:rsid w:val="00D6045F"/>
    <w:rsid w:val="00D60A1D"/>
    <w:rsid w:val="00D618F4"/>
    <w:rsid w:val="00D61C39"/>
    <w:rsid w:val="00D621E3"/>
    <w:rsid w:val="00D62CCE"/>
    <w:rsid w:val="00D63777"/>
    <w:rsid w:val="00D63C70"/>
    <w:rsid w:val="00D63E3E"/>
    <w:rsid w:val="00D64109"/>
    <w:rsid w:val="00D64198"/>
    <w:rsid w:val="00D64373"/>
    <w:rsid w:val="00D64915"/>
    <w:rsid w:val="00D66E81"/>
    <w:rsid w:val="00D670E7"/>
    <w:rsid w:val="00D672F3"/>
    <w:rsid w:val="00D6757E"/>
    <w:rsid w:val="00D67C32"/>
    <w:rsid w:val="00D67F80"/>
    <w:rsid w:val="00D70000"/>
    <w:rsid w:val="00D7044C"/>
    <w:rsid w:val="00D70727"/>
    <w:rsid w:val="00D70BC2"/>
    <w:rsid w:val="00D70C61"/>
    <w:rsid w:val="00D70D83"/>
    <w:rsid w:val="00D71C2C"/>
    <w:rsid w:val="00D71D0F"/>
    <w:rsid w:val="00D722AF"/>
    <w:rsid w:val="00D72828"/>
    <w:rsid w:val="00D72F2F"/>
    <w:rsid w:val="00D732D4"/>
    <w:rsid w:val="00D7434A"/>
    <w:rsid w:val="00D75BE2"/>
    <w:rsid w:val="00D768A3"/>
    <w:rsid w:val="00D771DE"/>
    <w:rsid w:val="00D80178"/>
    <w:rsid w:val="00D80B6F"/>
    <w:rsid w:val="00D80C7D"/>
    <w:rsid w:val="00D80CC7"/>
    <w:rsid w:val="00D8144C"/>
    <w:rsid w:val="00D814A3"/>
    <w:rsid w:val="00D819B5"/>
    <w:rsid w:val="00D82684"/>
    <w:rsid w:val="00D82F39"/>
    <w:rsid w:val="00D83629"/>
    <w:rsid w:val="00D839E8"/>
    <w:rsid w:val="00D83FEB"/>
    <w:rsid w:val="00D855C1"/>
    <w:rsid w:val="00D8678F"/>
    <w:rsid w:val="00D86D61"/>
    <w:rsid w:val="00D87AF4"/>
    <w:rsid w:val="00D90045"/>
    <w:rsid w:val="00D902B8"/>
    <w:rsid w:val="00D9158A"/>
    <w:rsid w:val="00D9232C"/>
    <w:rsid w:val="00D928B9"/>
    <w:rsid w:val="00D930EE"/>
    <w:rsid w:val="00D93484"/>
    <w:rsid w:val="00D93840"/>
    <w:rsid w:val="00D93FBB"/>
    <w:rsid w:val="00D93FF0"/>
    <w:rsid w:val="00D948FC"/>
    <w:rsid w:val="00D9500E"/>
    <w:rsid w:val="00D951DB"/>
    <w:rsid w:val="00D958E0"/>
    <w:rsid w:val="00D95F0C"/>
    <w:rsid w:val="00D95F21"/>
    <w:rsid w:val="00D9771A"/>
    <w:rsid w:val="00D97750"/>
    <w:rsid w:val="00DA0C99"/>
    <w:rsid w:val="00DA0F80"/>
    <w:rsid w:val="00DA12F1"/>
    <w:rsid w:val="00DA1AFD"/>
    <w:rsid w:val="00DA1CE9"/>
    <w:rsid w:val="00DA271C"/>
    <w:rsid w:val="00DA2865"/>
    <w:rsid w:val="00DA28F5"/>
    <w:rsid w:val="00DA2989"/>
    <w:rsid w:val="00DA322C"/>
    <w:rsid w:val="00DA32A4"/>
    <w:rsid w:val="00DA440E"/>
    <w:rsid w:val="00DA4547"/>
    <w:rsid w:val="00DA4614"/>
    <w:rsid w:val="00DA47A5"/>
    <w:rsid w:val="00DA50DA"/>
    <w:rsid w:val="00DA52D1"/>
    <w:rsid w:val="00DA596F"/>
    <w:rsid w:val="00DA5F1B"/>
    <w:rsid w:val="00DA68AF"/>
    <w:rsid w:val="00DA6CB1"/>
    <w:rsid w:val="00DA6DFA"/>
    <w:rsid w:val="00DA7F1F"/>
    <w:rsid w:val="00DA7F6B"/>
    <w:rsid w:val="00DB017F"/>
    <w:rsid w:val="00DB2214"/>
    <w:rsid w:val="00DB2F75"/>
    <w:rsid w:val="00DB30A6"/>
    <w:rsid w:val="00DB35C8"/>
    <w:rsid w:val="00DB3A93"/>
    <w:rsid w:val="00DB418B"/>
    <w:rsid w:val="00DB454D"/>
    <w:rsid w:val="00DB474C"/>
    <w:rsid w:val="00DB4AFD"/>
    <w:rsid w:val="00DB4C04"/>
    <w:rsid w:val="00DB6CA5"/>
    <w:rsid w:val="00DB6F2B"/>
    <w:rsid w:val="00DB71E3"/>
    <w:rsid w:val="00DB72A2"/>
    <w:rsid w:val="00DB741B"/>
    <w:rsid w:val="00DC03AE"/>
    <w:rsid w:val="00DC0B44"/>
    <w:rsid w:val="00DC0CFC"/>
    <w:rsid w:val="00DC11A0"/>
    <w:rsid w:val="00DC1305"/>
    <w:rsid w:val="00DC2904"/>
    <w:rsid w:val="00DC37CC"/>
    <w:rsid w:val="00DC3E2F"/>
    <w:rsid w:val="00DC470E"/>
    <w:rsid w:val="00DC4D47"/>
    <w:rsid w:val="00DC5BE2"/>
    <w:rsid w:val="00DC5E16"/>
    <w:rsid w:val="00DC79F2"/>
    <w:rsid w:val="00DC7CCF"/>
    <w:rsid w:val="00DD05E3"/>
    <w:rsid w:val="00DD0C9C"/>
    <w:rsid w:val="00DD0DD2"/>
    <w:rsid w:val="00DD1172"/>
    <w:rsid w:val="00DD1BAE"/>
    <w:rsid w:val="00DD252D"/>
    <w:rsid w:val="00DD277A"/>
    <w:rsid w:val="00DD380E"/>
    <w:rsid w:val="00DD3B57"/>
    <w:rsid w:val="00DD3EFD"/>
    <w:rsid w:val="00DD4579"/>
    <w:rsid w:val="00DD5515"/>
    <w:rsid w:val="00DD596C"/>
    <w:rsid w:val="00DD5B10"/>
    <w:rsid w:val="00DD5B9B"/>
    <w:rsid w:val="00DD6323"/>
    <w:rsid w:val="00DD65CD"/>
    <w:rsid w:val="00DD7014"/>
    <w:rsid w:val="00DD7094"/>
    <w:rsid w:val="00DD7362"/>
    <w:rsid w:val="00DD740A"/>
    <w:rsid w:val="00DD7785"/>
    <w:rsid w:val="00DD7BCE"/>
    <w:rsid w:val="00DD7CB0"/>
    <w:rsid w:val="00DE137C"/>
    <w:rsid w:val="00DE1AE2"/>
    <w:rsid w:val="00DE1C89"/>
    <w:rsid w:val="00DE2214"/>
    <w:rsid w:val="00DE34BA"/>
    <w:rsid w:val="00DE3AD7"/>
    <w:rsid w:val="00DE3F34"/>
    <w:rsid w:val="00DE4AE3"/>
    <w:rsid w:val="00DE4B73"/>
    <w:rsid w:val="00DE4C04"/>
    <w:rsid w:val="00DE4E72"/>
    <w:rsid w:val="00DE50AC"/>
    <w:rsid w:val="00DE54E7"/>
    <w:rsid w:val="00DE58F1"/>
    <w:rsid w:val="00DE5AE9"/>
    <w:rsid w:val="00DE5C35"/>
    <w:rsid w:val="00DE620A"/>
    <w:rsid w:val="00DE6D69"/>
    <w:rsid w:val="00DE7143"/>
    <w:rsid w:val="00DE7609"/>
    <w:rsid w:val="00DE7971"/>
    <w:rsid w:val="00DE7A98"/>
    <w:rsid w:val="00DE7CB0"/>
    <w:rsid w:val="00DF04D5"/>
    <w:rsid w:val="00DF0DE0"/>
    <w:rsid w:val="00DF1864"/>
    <w:rsid w:val="00DF1991"/>
    <w:rsid w:val="00DF1E5F"/>
    <w:rsid w:val="00DF2166"/>
    <w:rsid w:val="00DF220E"/>
    <w:rsid w:val="00DF28AF"/>
    <w:rsid w:val="00DF41AD"/>
    <w:rsid w:val="00DF501B"/>
    <w:rsid w:val="00DF54A0"/>
    <w:rsid w:val="00DF5F26"/>
    <w:rsid w:val="00DF6EF3"/>
    <w:rsid w:val="00DF722A"/>
    <w:rsid w:val="00DF72D4"/>
    <w:rsid w:val="00DF7B5D"/>
    <w:rsid w:val="00E01E0D"/>
    <w:rsid w:val="00E01F3C"/>
    <w:rsid w:val="00E020FF"/>
    <w:rsid w:val="00E02896"/>
    <w:rsid w:val="00E02CF9"/>
    <w:rsid w:val="00E0313D"/>
    <w:rsid w:val="00E0323E"/>
    <w:rsid w:val="00E039A9"/>
    <w:rsid w:val="00E039E0"/>
    <w:rsid w:val="00E0432F"/>
    <w:rsid w:val="00E05241"/>
    <w:rsid w:val="00E05643"/>
    <w:rsid w:val="00E06195"/>
    <w:rsid w:val="00E06B0A"/>
    <w:rsid w:val="00E1122C"/>
    <w:rsid w:val="00E115E1"/>
    <w:rsid w:val="00E11739"/>
    <w:rsid w:val="00E12F4D"/>
    <w:rsid w:val="00E13449"/>
    <w:rsid w:val="00E1370F"/>
    <w:rsid w:val="00E14ACC"/>
    <w:rsid w:val="00E158FC"/>
    <w:rsid w:val="00E15CCE"/>
    <w:rsid w:val="00E16641"/>
    <w:rsid w:val="00E166F7"/>
    <w:rsid w:val="00E168C9"/>
    <w:rsid w:val="00E1783E"/>
    <w:rsid w:val="00E17891"/>
    <w:rsid w:val="00E17935"/>
    <w:rsid w:val="00E17CB0"/>
    <w:rsid w:val="00E2069B"/>
    <w:rsid w:val="00E20C70"/>
    <w:rsid w:val="00E2106B"/>
    <w:rsid w:val="00E213BF"/>
    <w:rsid w:val="00E21C83"/>
    <w:rsid w:val="00E2240A"/>
    <w:rsid w:val="00E248C6"/>
    <w:rsid w:val="00E24C09"/>
    <w:rsid w:val="00E25033"/>
    <w:rsid w:val="00E25324"/>
    <w:rsid w:val="00E25912"/>
    <w:rsid w:val="00E25C6F"/>
    <w:rsid w:val="00E264E7"/>
    <w:rsid w:val="00E26C5E"/>
    <w:rsid w:val="00E26F6D"/>
    <w:rsid w:val="00E309B6"/>
    <w:rsid w:val="00E31AA0"/>
    <w:rsid w:val="00E323B5"/>
    <w:rsid w:val="00E32B43"/>
    <w:rsid w:val="00E33726"/>
    <w:rsid w:val="00E337BB"/>
    <w:rsid w:val="00E3428C"/>
    <w:rsid w:val="00E344B5"/>
    <w:rsid w:val="00E34508"/>
    <w:rsid w:val="00E34A7D"/>
    <w:rsid w:val="00E34AAC"/>
    <w:rsid w:val="00E35C1A"/>
    <w:rsid w:val="00E35F3B"/>
    <w:rsid w:val="00E36188"/>
    <w:rsid w:val="00E373F7"/>
    <w:rsid w:val="00E37460"/>
    <w:rsid w:val="00E37631"/>
    <w:rsid w:val="00E37BD3"/>
    <w:rsid w:val="00E37CA9"/>
    <w:rsid w:val="00E40164"/>
    <w:rsid w:val="00E40424"/>
    <w:rsid w:val="00E4045C"/>
    <w:rsid w:val="00E4141D"/>
    <w:rsid w:val="00E4150E"/>
    <w:rsid w:val="00E4168A"/>
    <w:rsid w:val="00E41994"/>
    <w:rsid w:val="00E41EA5"/>
    <w:rsid w:val="00E43BF1"/>
    <w:rsid w:val="00E43D27"/>
    <w:rsid w:val="00E44E99"/>
    <w:rsid w:val="00E45A46"/>
    <w:rsid w:val="00E46B02"/>
    <w:rsid w:val="00E4706B"/>
    <w:rsid w:val="00E4770D"/>
    <w:rsid w:val="00E47C8F"/>
    <w:rsid w:val="00E5068D"/>
    <w:rsid w:val="00E50B9D"/>
    <w:rsid w:val="00E50F20"/>
    <w:rsid w:val="00E5275E"/>
    <w:rsid w:val="00E533AC"/>
    <w:rsid w:val="00E53FC7"/>
    <w:rsid w:val="00E54372"/>
    <w:rsid w:val="00E546C9"/>
    <w:rsid w:val="00E54915"/>
    <w:rsid w:val="00E5496A"/>
    <w:rsid w:val="00E55935"/>
    <w:rsid w:val="00E55AA4"/>
    <w:rsid w:val="00E560CA"/>
    <w:rsid w:val="00E562DD"/>
    <w:rsid w:val="00E56796"/>
    <w:rsid w:val="00E56CEA"/>
    <w:rsid w:val="00E56E40"/>
    <w:rsid w:val="00E57033"/>
    <w:rsid w:val="00E57221"/>
    <w:rsid w:val="00E574AA"/>
    <w:rsid w:val="00E57C5C"/>
    <w:rsid w:val="00E60938"/>
    <w:rsid w:val="00E61738"/>
    <w:rsid w:val="00E62084"/>
    <w:rsid w:val="00E622E9"/>
    <w:rsid w:val="00E6250C"/>
    <w:rsid w:val="00E62591"/>
    <w:rsid w:val="00E62B0D"/>
    <w:rsid w:val="00E631FD"/>
    <w:rsid w:val="00E63270"/>
    <w:rsid w:val="00E64872"/>
    <w:rsid w:val="00E656B8"/>
    <w:rsid w:val="00E65CC5"/>
    <w:rsid w:val="00E65DC2"/>
    <w:rsid w:val="00E6658A"/>
    <w:rsid w:val="00E66975"/>
    <w:rsid w:val="00E677B8"/>
    <w:rsid w:val="00E679ED"/>
    <w:rsid w:val="00E67D7C"/>
    <w:rsid w:val="00E67E53"/>
    <w:rsid w:val="00E67F90"/>
    <w:rsid w:val="00E70670"/>
    <w:rsid w:val="00E70692"/>
    <w:rsid w:val="00E71154"/>
    <w:rsid w:val="00E725B8"/>
    <w:rsid w:val="00E7388A"/>
    <w:rsid w:val="00E73CD5"/>
    <w:rsid w:val="00E74A62"/>
    <w:rsid w:val="00E7529F"/>
    <w:rsid w:val="00E7574F"/>
    <w:rsid w:val="00E75BCE"/>
    <w:rsid w:val="00E76EE5"/>
    <w:rsid w:val="00E77654"/>
    <w:rsid w:val="00E7799D"/>
    <w:rsid w:val="00E77FCE"/>
    <w:rsid w:val="00E80840"/>
    <w:rsid w:val="00E80952"/>
    <w:rsid w:val="00E81AEA"/>
    <w:rsid w:val="00E81F53"/>
    <w:rsid w:val="00E8220B"/>
    <w:rsid w:val="00E822A6"/>
    <w:rsid w:val="00E82A8A"/>
    <w:rsid w:val="00E82AB8"/>
    <w:rsid w:val="00E82DC7"/>
    <w:rsid w:val="00E82F4F"/>
    <w:rsid w:val="00E82FC9"/>
    <w:rsid w:val="00E8311C"/>
    <w:rsid w:val="00E83330"/>
    <w:rsid w:val="00E834BB"/>
    <w:rsid w:val="00E8366B"/>
    <w:rsid w:val="00E8392A"/>
    <w:rsid w:val="00E83FE2"/>
    <w:rsid w:val="00E85258"/>
    <w:rsid w:val="00E856E4"/>
    <w:rsid w:val="00E85F87"/>
    <w:rsid w:val="00E869A0"/>
    <w:rsid w:val="00E87708"/>
    <w:rsid w:val="00E877E7"/>
    <w:rsid w:val="00E87A22"/>
    <w:rsid w:val="00E90050"/>
    <w:rsid w:val="00E9038E"/>
    <w:rsid w:val="00E90855"/>
    <w:rsid w:val="00E9204E"/>
    <w:rsid w:val="00E92458"/>
    <w:rsid w:val="00E924A8"/>
    <w:rsid w:val="00E92E9C"/>
    <w:rsid w:val="00E930F9"/>
    <w:rsid w:val="00E94892"/>
    <w:rsid w:val="00E94BC9"/>
    <w:rsid w:val="00E94DDF"/>
    <w:rsid w:val="00E9513C"/>
    <w:rsid w:val="00E9551C"/>
    <w:rsid w:val="00E967BE"/>
    <w:rsid w:val="00E96A10"/>
    <w:rsid w:val="00E96FA7"/>
    <w:rsid w:val="00EA055C"/>
    <w:rsid w:val="00EA05E0"/>
    <w:rsid w:val="00EA2156"/>
    <w:rsid w:val="00EA2264"/>
    <w:rsid w:val="00EA28D4"/>
    <w:rsid w:val="00EA29D9"/>
    <w:rsid w:val="00EA4A65"/>
    <w:rsid w:val="00EA596B"/>
    <w:rsid w:val="00EA6446"/>
    <w:rsid w:val="00EA7A8D"/>
    <w:rsid w:val="00EA7D5D"/>
    <w:rsid w:val="00EB0606"/>
    <w:rsid w:val="00EB0725"/>
    <w:rsid w:val="00EB0A09"/>
    <w:rsid w:val="00EB0D97"/>
    <w:rsid w:val="00EB1510"/>
    <w:rsid w:val="00EB1B51"/>
    <w:rsid w:val="00EB3162"/>
    <w:rsid w:val="00EB3A23"/>
    <w:rsid w:val="00EB3F21"/>
    <w:rsid w:val="00EB46D5"/>
    <w:rsid w:val="00EB4955"/>
    <w:rsid w:val="00EB5EF8"/>
    <w:rsid w:val="00EB6006"/>
    <w:rsid w:val="00EB61B2"/>
    <w:rsid w:val="00EB69C5"/>
    <w:rsid w:val="00EB7BCD"/>
    <w:rsid w:val="00EB7DF8"/>
    <w:rsid w:val="00EB7F79"/>
    <w:rsid w:val="00EB7FC9"/>
    <w:rsid w:val="00EC0265"/>
    <w:rsid w:val="00EC05D6"/>
    <w:rsid w:val="00EC07A0"/>
    <w:rsid w:val="00EC08E1"/>
    <w:rsid w:val="00EC0969"/>
    <w:rsid w:val="00EC0B43"/>
    <w:rsid w:val="00EC246A"/>
    <w:rsid w:val="00EC27C2"/>
    <w:rsid w:val="00EC27CF"/>
    <w:rsid w:val="00EC2A3D"/>
    <w:rsid w:val="00EC3338"/>
    <w:rsid w:val="00EC3955"/>
    <w:rsid w:val="00EC3A9B"/>
    <w:rsid w:val="00EC3F3C"/>
    <w:rsid w:val="00EC43A7"/>
    <w:rsid w:val="00EC4B8C"/>
    <w:rsid w:val="00EC4BEC"/>
    <w:rsid w:val="00EC52E0"/>
    <w:rsid w:val="00EC5458"/>
    <w:rsid w:val="00EC620F"/>
    <w:rsid w:val="00EC6CC3"/>
    <w:rsid w:val="00EC7152"/>
    <w:rsid w:val="00EC71C0"/>
    <w:rsid w:val="00EC72F9"/>
    <w:rsid w:val="00EC74B6"/>
    <w:rsid w:val="00EC7A3C"/>
    <w:rsid w:val="00EC7DC6"/>
    <w:rsid w:val="00ED02C8"/>
    <w:rsid w:val="00ED071B"/>
    <w:rsid w:val="00ED08FE"/>
    <w:rsid w:val="00ED097C"/>
    <w:rsid w:val="00ED0CE2"/>
    <w:rsid w:val="00ED17E6"/>
    <w:rsid w:val="00ED1AEB"/>
    <w:rsid w:val="00ED1E08"/>
    <w:rsid w:val="00ED36EF"/>
    <w:rsid w:val="00ED3B30"/>
    <w:rsid w:val="00ED425A"/>
    <w:rsid w:val="00ED4671"/>
    <w:rsid w:val="00ED4FB8"/>
    <w:rsid w:val="00ED512F"/>
    <w:rsid w:val="00ED5641"/>
    <w:rsid w:val="00ED61D5"/>
    <w:rsid w:val="00ED687A"/>
    <w:rsid w:val="00ED71C5"/>
    <w:rsid w:val="00ED7610"/>
    <w:rsid w:val="00ED77D5"/>
    <w:rsid w:val="00ED7D24"/>
    <w:rsid w:val="00EE004A"/>
    <w:rsid w:val="00EE0C2A"/>
    <w:rsid w:val="00EE0D9C"/>
    <w:rsid w:val="00EE15B5"/>
    <w:rsid w:val="00EE16E7"/>
    <w:rsid w:val="00EE1A3C"/>
    <w:rsid w:val="00EE205C"/>
    <w:rsid w:val="00EE2D60"/>
    <w:rsid w:val="00EE441A"/>
    <w:rsid w:val="00EE6363"/>
    <w:rsid w:val="00EF0D5C"/>
    <w:rsid w:val="00EF10F8"/>
    <w:rsid w:val="00EF11C2"/>
    <w:rsid w:val="00EF1503"/>
    <w:rsid w:val="00EF1AA5"/>
    <w:rsid w:val="00EF21D2"/>
    <w:rsid w:val="00EF354F"/>
    <w:rsid w:val="00EF3FA3"/>
    <w:rsid w:val="00EF4370"/>
    <w:rsid w:val="00EF4748"/>
    <w:rsid w:val="00EF4D44"/>
    <w:rsid w:val="00EF515D"/>
    <w:rsid w:val="00EF57D9"/>
    <w:rsid w:val="00EF59A0"/>
    <w:rsid w:val="00EF5DD0"/>
    <w:rsid w:val="00EF6652"/>
    <w:rsid w:val="00EF66FE"/>
    <w:rsid w:val="00EF75F6"/>
    <w:rsid w:val="00EF79DC"/>
    <w:rsid w:val="00EF7B29"/>
    <w:rsid w:val="00F00C42"/>
    <w:rsid w:val="00F01559"/>
    <w:rsid w:val="00F01979"/>
    <w:rsid w:val="00F01D89"/>
    <w:rsid w:val="00F028D4"/>
    <w:rsid w:val="00F02EA0"/>
    <w:rsid w:val="00F0351E"/>
    <w:rsid w:val="00F03D46"/>
    <w:rsid w:val="00F0426E"/>
    <w:rsid w:val="00F04D36"/>
    <w:rsid w:val="00F05522"/>
    <w:rsid w:val="00F057F1"/>
    <w:rsid w:val="00F05A51"/>
    <w:rsid w:val="00F06AD5"/>
    <w:rsid w:val="00F07E98"/>
    <w:rsid w:val="00F138B3"/>
    <w:rsid w:val="00F148BF"/>
    <w:rsid w:val="00F148F2"/>
    <w:rsid w:val="00F14A94"/>
    <w:rsid w:val="00F14FAD"/>
    <w:rsid w:val="00F150EC"/>
    <w:rsid w:val="00F151C2"/>
    <w:rsid w:val="00F15771"/>
    <w:rsid w:val="00F15F72"/>
    <w:rsid w:val="00F1604D"/>
    <w:rsid w:val="00F1628D"/>
    <w:rsid w:val="00F1651D"/>
    <w:rsid w:val="00F165FE"/>
    <w:rsid w:val="00F16901"/>
    <w:rsid w:val="00F16962"/>
    <w:rsid w:val="00F17316"/>
    <w:rsid w:val="00F17DC0"/>
    <w:rsid w:val="00F17EA6"/>
    <w:rsid w:val="00F207E0"/>
    <w:rsid w:val="00F20B40"/>
    <w:rsid w:val="00F20B80"/>
    <w:rsid w:val="00F20B87"/>
    <w:rsid w:val="00F20D98"/>
    <w:rsid w:val="00F20E99"/>
    <w:rsid w:val="00F2128C"/>
    <w:rsid w:val="00F21AD2"/>
    <w:rsid w:val="00F21E7D"/>
    <w:rsid w:val="00F22153"/>
    <w:rsid w:val="00F23ABD"/>
    <w:rsid w:val="00F23E58"/>
    <w:rsid w:val="00F24227"/>
    <w:rsid w:val="00F265DA"/>
    <w:rsid w:val="00F26935"/>
    <w:rsid w:val="00F2706E"/>
    <w:rsid w:val="00F2758C"/>
    <w:rsid w:val="00F27DBD"/>
    <w:rsid w:val="00F308E7"/>
    <w:rsid w:val="00F31453"/>
    <w:rsid w:val="00F33657"/>
    <w:rsid w:val="00F339C6"/>
    <w:rsid w:val="00F34C68"/>
    <w:rsid w:val="00F3533B"/>
    <w:rsid w:val="00F35A38"/>
    <w:rsid w:val="00F35CE3"/>
    <w:rsid w:val="00F364A8"/>
    <w:rsid w:val="00F365FF"/>
    <w:rsid w:val="00F36807"/>
    <w:rsid w:val="00F376C6"/>
    <w:rsid w:val="00F378E8"/>
    <w:rsid w:val="00F37B53"/>
    <w:rsid w:val="00F40197"/>
    <w:rsid w:val="00F417AD"/>
    <w:rsid w:val="00F4254C"/>
    <w:rsid w:val="00F428FF"/>
    <w:rsid w:val="00F42946"/>
    <w:rsid w:val="00F42CE7"/>
    <w:rsid w:val="00F43048"/>
    <w:rsid w:val="00F43246"/>
    <w:rsid w:val="00F4377D"/>
    <w:rsid w:val="00F43E5F"/>
    <w:rsid w:val="00F45047"/>
    <w:rsid w:val="00F450AF"/>
    <w:rsid w:val="00F45F2F"/>
    <w:rsid w:val="00F46F63"/>
    <w:rsid w:val="00F46F73"/>
    <w:rsid w:val="00F47F54"/>
    <w:rsid w:val="00F514C6"/>
    <w:rsid w:val="00F5166E"/>
    <w:rsid w:val="00F522F7"/>
    <w:rsid w:val="00F5251B"/>
    <w:rsid w:val="00F52767"/>
    <w:rsid w:val="00F52D38"/>
    <w:rsid w:val="00F52DE5"/>
    <w:rsid w:val="00F54784"/>
    <w:rsid w:val="00F54C32"/>
    <w:rsid w:val="00F561D5"/>
    <w:rsid w:val="00F5626F"/>
    <w:rsid w:val="00F56B6D"/>
    <w:rsid w:val="00F5744C"/>
    <w:rsid w:val="00F5752A"/>
    <w:rsid w:val="00F579AA"/>
    <w:rsid w:val="00F60745"/>
    <w:rsid w:val="00F609BA"/>
    <w:rsid w:val="00F609F6"/>
    <w:rsid w:val="00F60B0B"/>
    <w:rsid w:val="00F60FD3"/>
    <w:rsid w:val="00F61AC8"/>
    <w:rsid w:val="00F63F68"/>
    <w:rsid w:val="00F64174"/>
    <w:rsid w:val="00F646AC"/>
    <w:rsid w:val="00F64DB5"/>
    <w:rsid w:val="00F661A2"/>
    <w:rsid w:val="00F66708"/>
    <w:rsid w:val="00F6685B"/>
    <w:rsid w:val="00F66E7F"/>
    <w:rsid w:val="00F66F3B"/>
    <w:rsid w:val="00F67110"/>
    <w:rsid w:val="00F67660"/>
    <w:rsid w:val="00F712E2"/>
    <w:rsid w:val="00F71319"/>
    <w:rsid w:val="00F734E1"/>
    <w:rsid w:val="00F737C3"/>
    <w:rsid w:val="00F7409B"/>
    <w:rsid w:val="00F755F7"/>
    <w:rsid w:val="00F75761"/>
    <w:rsid w:val="00F75BF9"/>
    <w:rsid w:val="00F763D7"/>
    <w:rsid w:val="00F77AFB"/>
    <w:rsid w:val="00F8081C"/>
    <w:rsid w:val="00F80B3C"/>
    <w:rsid w:val="00F81307"/>
    <w:rsid w:val="00F81D81"/>
    <w:rsid w:val="00F8238E"/>
    <w:rsid w:val="00F82801"/>
    <w:rsid w:val="00F82EB8"/>
    <w:rsid w:val="00F83238"/>
    <w:rsid w:val="00F839C1"/>
    <w:rsid w:val="00F84345"/>
    <w:rsid w:val="00F84497"/>
    <w:rsid w:val="00F8482E"/>
    <w:rsid w:val="00F84969"/>
    <w:rsid w:val="00F84F75"/>
    <w:rsid w:val="00F856A7"/>
    <w:rsid w:val="00F85773"/>
    <w:rsid w:val="00F85E1A"/>
    <w:rsid w:val="00F86CFA"/>
    <w:rsid w:val="00F87141"/>
    <w:rsid w:val="00F90622"/>
    <w:rsid w:val="00F9108B"/>
    <w:rsid w:val="00F91364"/>
    <w:rsid w:val="00F9196D"/>
    <w:rsid w:val="00F91DAE"/>
    <w:rsid w:val="00F9266A"/>
    <w:rsid w:val="00F926B9"/>
    <w:rsid w:val="00F9340D"/>
    <w:rsid w:val="00F93431"/>
    <w:rsid w:val="00F9370A"/>
    <w:rsid w:val="00F94F74"/>
    <w:rsid w:val="00F95DC7"/>
    <w:rsid w:val="00F960A0"/>
    <w:rsid w:val="00F96317"/>
    <w:rsid w:val="00F96D9E"/>
    <w:rsid w:val="00F96FC2"/>
    <w:rsid w:val="00F97172"/>
    <w:rsid w:val="00F974CB"/>
    <w:rsid w:val="00F97A41"/>
    <w:rsid w:val="00FA032C"/>
    <w:rsid w:val="00FA0BB3"/>
    <w:rsid w:val="00FA0F22"/>
    <w:rsid w:val="00FA0F6F"/>
    <w:rsid w:val="00FA1258"/>
    <w:rsid w:val="00FA14A5"/>
    <w:rsid w:val="00FA161E"/>
    <w:rsid w:val="00FA214B"/>
    <w:rsid w:val="00FA249D"/>
    <w:rsid w:val="00FA3130"/>
    <w:rsid w:val="00FA3383"/>
    <w:rsid w:val="00FA4185"/>
    <w:rsid w:val="00FA5AEC"/>
    <w:rsid w:val="00FA5B55"/>
    <w:rsid w:val="00FA69EB"/>
    <w:rsid w:val="00FA6A7C"/>
    <w:rsid w:val="00FA6C02"/>
    <w:rsid w:val="00FA77A1"/>
    <w:rsid w:val="00FB019D"/>
    <w:rsid w:val="00FB0437"/>
    <w:rsid w:val="00FB0643"/>
    <w:rsid w:val="00FB0902"/>
    <w:rsid w:val="00FB1944"/>
    <w:rsid w:val="00FB200C"/>
    <w:rsid w:val="00FB2085"/>
    <w:rsid w:val="00FB2284"/>
    <w:rsid w:val="00FB2438"/>
    <w:rsid w:val="00FB27CA"/>
    <w:rsid w:val="00FB28F5"/>
    <w:rsid w:val="00FB2DB7"/>
    <w:rsid w:val="00FB376E"/>
    <w:rsid w:val="00FB3868"/>
    <w:rsid w:val="00FB3E0C"/>
    <w:rsid w:val="00FB4737"/>
    <w:rsid w:val="00FB4876"/>
    <w:rsid w:val="00FB4A06"/>
    <w:rsid w:val="00FB4EF4"/>
    <w:rsid w:val="00FB5546"/>
    <w:rsid w:val="00FB5C06"/>
    <w:rsid w:val="00FB67BE"/>
    <w:rsid w:val="00FB6B44"/>
    <w:rsid w:val="00FB77F9"/>
    <w:rsid w:val="00FC014C"/>
    <w:rsid w:val="00FC06AF"/>
    <w:rsid w:val="00FC07AA"/>
    <w:rsid w:val="00FC0A81"/>
    <w:rsid w:val="00FC12DC"/>
    <w:rsid w:val="00FC19D8"/>
    <w:rsid w:val="00FC1E45"/>
    <w:rsid w:val="00FC2385"/>
    <w:rsid w:val="00FC2983"/>
    <w:rsid w:val="00FC2E17"/>
    <w:rsid w:val="00FC3040"/>
    <w:rsid w:val="00FC3055"/>
    <w:rsid w:val="00FC3EAF"/>
    <w:rsid w:val="00FC5367"/>
    <w:rsid w:val="00FC56D5"/>
    <w:rsid w:val="00FC59B2"/>
    <w:rsid w:val="00FC634D"/>
    <w:rsid w:val="00FC6581"/>
    <w:rsid w:val="00FC74EF"/>
    <w:rsid w:val="00FC7539"/>
    <w:rsid w:val="00FD0CD6"/>
    <w:rsid w:val="00FD1274"/>
    <w:rsid w:val="00FD1E0E"/>
    <w:rsid w:val="00FD274C"/>
    <w:rsid w:val="00FD317F"/>
    <w:rsid w:val="00FD4C75"/>
    <w:rsid w:val="00FD57A1"/>
    <w:rsid w:val="00FD5861"/>
    <w:rsid w:val="00FD6643"/>
    <w:rsid w:val="00FD6659"/>
    <w:rsid w:val="00FD6CD4"/>
    <w:rsid w:val="00FD793A"/>
    <w:rsid w:val="00FD79DC"/>
    <w:rsid w:val="00FD7DD8"/>
    <w:rsid w:val="00FE012E"/>
    <w:rsid w:val="00FE0468"/>
    <w:rsid w:val="00FE17DD"/>
    <w:rsid w:val="00FE281C"/>
    <w:rsid w:val="00FE2CAB"/>
    <w:rsid w:val="00FE3091"/>
    <w:rsid w:val="00FE36FA"/>
    <w:rsid w:val="00FE3957"/>
    <w:rsid w:val="00FE3E84"/>
    <w:rsid w:val="00FE482D"/>
    <w:rsid w:val="00FE502B"/>
    <w:rsid w:val="00FE73AF"/>
    <w:rsid w:val="00FE7893"/>
    <w:rsid w:val="00FF01AE"/>
    <w:rsid w:val="00FF02E0"/>
    <w:rsid w:val="00FF12D7"/>
    <w:rsid w:val="00FF1981"/>
    <w:rsid w:val="00FF21D3"/>
    <w:rsid w:val="00FF2E94"/>
    <w:rsid w:val="00FF3CC1"/>
    <w:rsid w:val="00FF49C7"/>
    <w:rsid w:val="00FF49CE"/>
    <w:rsid w:val="00FF5441"/>
    <w:rsid w:val="00FF55AB"/>
    <w:rsid w:val="00FF561C"/>
    <w:rsid w:val="00FF5809"/>
    <w:rsid w:val="00FF588E"/>
    <w:rsid w:val="00FF5E20"/>
    <w:rsid w:val="00FF61A9"/>
    <w:rsid w:val="00FF6F94"/>
    <w:rsid w:val="00FF7624"/>
    <w:rsid w:val="00FF7748"/>
    <w:rsid w:val="00FF78CE"/>
    <w:rsid w:val="0124CFDA"/>
    <w:rsid w:val="01D00A91"/>
    <w:rsid w:val="02A30D6C"/>
    <w:rsid w:val="02D6F04F"/>
    <w:rsid w:val="0386E7FB"/>
    <w:rsid w:val="039590BB"/>
    <w:rsid w:val="03B2B753"/>
    <w:rsid w:val="04FDA157"/>
    <w:rsid w:val="065CB838"/>
    <w:rsid w:val="071C7B59"/>
    <w:rsid w:val="07F1C870"/>
    <w:rsid w:val="08290BD0"/>
    <w:rsid w:val="08461E4B"/>
    <w:rsid w:val="084815EA"/>
    <w:rsid w:val="086E6697"/>
    <w:rsid w:val="09297C14"/>
    <w:rsid w:val="0946991C"/>
    <w:rsid w:val="095842BB"/>
    <w:rsid w:val="09970FDD"/>
    <w:rsid w:val="09A27B80"/>
    <w:rsid w:val="09A8E7D3"/>
    <w:rsid w:val="09D84B13"/>
    <w:rsid w:val="0A159FD8"/>
    <w:rsid w:val="0A42B8C1"/>
    <w:rsid w:val="0A82D454"/>
    <w:rsid w:val="0A87A706"/>
    <w:rsid w:val="0B7971CC"/>
    <w:rsid w:val="0BB535C3"/>
    <w:rsid w:val="0CBCC01F"/>
    <w:rsid w:val="0D067404"/>
    <w:rsid w:val="0D78CE82"/>
    <w:rsid w:val="0DAD53B9"/>
    <w:rsid w:val="0DC25B42"/>
    <w:rsid w:val="0DC787D5"/>
    <w:rsid w:val="0F20E707"/>
    <w:rsid w:val="0F289197"/>
    <w:rsid w:val="0F6FB0BD"/>
    <w:rsid w:val="0F90F08A"/>
    <w:rsid w:val="1030D8B3"/>
    <w:rsid w:val="10568455"/>
    <w:rsid w:val="105FEEBC"/>
    <w:rsid w:val="1141B6C7"/>
    <w:rsid w:val="12259DFC"/>
    <w:rsid w:val="13C91422"/>
    <w:rsid w:val="13D4DA2E"/>
    <w:rsid w:val="144759F3"/>
    <w:rsid w:val="147F4E2D"/>
    <w:rsid w:val="15478F0C"/>
    <w:rsid w:val="15541D7A"/>
    <w:rsid w:val="158D1D73"/>
    <w:rsid w:val="159D66C8"/>
    <w:rsid w:val="15D19A29"/>
    <w:rsid w:val="161C3555"/>
    <w:rsid w:val="162363D3"/>
    <w:rsid w:val="1626393B"/>
    <w:rsid w:val="162C60EB"/>
    <w:rsid w:val="167598A5"/>
    <w:rsid w:val="16B90271"/>
    <w:rsid w:val="17748A2E"/>
    <w:rsid w:val="17C84F31"/>
    <w:rsid w:val="1852651D"/>
    <w:rsid w:val="186EBE45"/>
    <w:rsid w:val="18F893C8"/>
    <w:rsid w:val="191C8667"/>
    <w:rsid w:val="19338AD7"/>
    <w:rsid w:val="1936DD05"/>
    <w:rsid w:val="19A617A4"/>
    <w:rsid w:val="1A415E38"/>
    <w:rsid w:val="1AD1EB8F"/>
    <w:rsid w:val="1B72CA31"/>
    <w:rsid w:val="1C9B33D4"/>
    <w:rsid w:val="1CE8C101"/>
    <w:rsid w:val="1DE1FFCB"/>
    <w:rsid w:val="1DFC451F"/>
    <w:rsid w:val="1E107DE2"/>
    <w:rsid w:val="1E183772"/>
    <w:rsid w:val="1E300EE3"/>
    <w:rsid w:val="1E917708"/>
    <w:rsid w:val="1EB85B8F"/>
    <w:rsid w:val="1EE5BA7E"/>
    <w:rsid w:val="1EE71E6D"/>
    <w:rsid w:val="1F119AB1"/>
    <w:rsid w:val="1F1CEEB7"/>
    <w:rsid w:val="1FF37FDF"/>
    <w:rsid w:val="20202619"/>
    <w:rsid w:val="202CCD69"/>
    <w:rsid w:val="2046150D"/>
    <w:rsid w:val="204E4EBE"/>
    <w:rsid w:val="20D66BFE"/>
    <w:rsid w:val="21B08793"/>
    <w:rsid w:val="2223A21C"/>
    <w:rsid w:val="22548F79"/>
    <w:rsid w:val="229D2D4E"/>
    <w:rsid w:val="229FC13A"/>
    <w:rsid w:val="22C50407"/>
    <w:rsid w:val="230C47CA"/>
    <w:rsid w:val="23509AD3"/>
    <w:rsid w:val="23E6C09B"/>
    <w:rsid w:val="247CE43A"/>
    <w:rsid w:val="24A72D8B"/>
    <w:rsid w:val="24DEE00E"/>
    <w:rsid w:val="24EF50F7"/>
    <w:rsid w:val="25050038"/>
    <w:rsid w:val="2519C5D6"/>
    <w:rsid w:val="25686945"/>
    <w:rsid w:val="25D02BCF"/>
    <w:rsid w:val="25D5EC87"/>
    <w:rsid w:val="266A76B9"/>
    <w:rsid w:val="26B2F8B1"/>
    <w:rsid w:val="273D7E07"/>
    <w:rsid w:val="280432A7"/>
    <w:rsid w:val="284CB6E8"/>
    <w:rsid w:val="284F3A15"/>
    <w:rsid w:val="28AFAE19"/>
    <w:rsid w:val="291D1667"/>
    <w:rsid w:val="29AF7494"/>
    <w:rsid w:val="29F1762B"/>
    <w:rsid w:val="2A17E0E2"/>
    <w:rsid w:val="2A396A5D"/>
    <w:rsid w:val="2A3A3061"/>
    <w:rsid w:val="2A435667"/>
    <w:rsid w:val="2A51A55D"/>
    <w:rsid w:val="2AC85FA0"/>
    <w:rsid w:val="2AF7F6A2"/>
    <w:rsid w:val="2B02CC25"/>
    <w:rsid w:val="2C41DC0E"/>
    <w:rsid w:val="2C73A102"/>
    <w:rsid w:val="2C772CC6"/>
    <w:rsid w:val="2D04FDEC"/>
    <w:rsid w:val="2D632A57"/>
    <w:rsid w:val="2EF28FFC"/>
    <w:rsid w:val="2F245A56"/>
    <w:rsid w:val="2F2849C6"/>
    <w:rsid w:val="30058DBB"/>
    <w:rsid w:val="3109D5EB"/>
    <w:rsid w:val="3126982F"/>
    <w:rsid w:val="317A74EC"/>
    <w:rsid w:val="324D75BA"/>
    <w:rsid w:val="32EB76C3"/>
    <w:rsid w:val="32F156EB"/>
    <w:rsid w:val="3306CA65"/>
    <w:rsid w:val="3311833C"/>
    <w:rsid w:val="334D2C41"/>
    <w:rsid w:val="341B9C68"/>
    <w:rsid w:val="342B3653"/>
    <w:rsid w:val="34304C20"/>
    <w:rsid w:val="34432BE2"/>
    <w:rsid w:val="34EE9FA5"/>
    <w:rsid w:val="34F231FE"/>
    <w:rsid w:val="3514DA62"/>
    <w:rsid w:val="354A9EAC"/>
    <w:rsid w:val="35FCAB90"/>
    <w:rsid w:val="3772D5ED"/>
    <w:rsid w:val="37A69439"/>
    <w:rsid w:val="3855CDC2"/>
    <w:rsid w:val="388817C9"/>
    <w:rsid w:val="38FCE0C9"/>
    <w:rsid w:val="3A0E595E"/>
    <w:rsid w:val="3A246E93"/>
    <w:rsid w:val="3B601BAD"/>
    <w:rsid w:val="3B66E888"/>
    <w:rsid w:val="3CA82B13"/>
    <w:rsid w:val="3CEC301F"/>
    <w:rsid w:val="3CF36B48"/>
    <w:rsid w:val="3D96DAD8"/>
    <w:rsid w:val="3DC16BD9"/>
    <w:rsid w:val="3E708069"/>
    <w:rsid w:val="3EA4A60E"/>
    <w:rsid w:val="3FAF606E"/>
    <w:rsid w:val="3FB0220F"/>
    <w:rsid w:val="40CAF0D9"/>
    <w:rsid w:val="40D205CF"/>
    <w:rsid w:val="413AB048"/>
    <w:rsid w:val="41638AEB"/>
    <w:rsid w:val="4190984C"/>
    <w:rsid w:val="41D8C97C"/>
    <w:rsid w:val="4259C690"/>
    <w:rsid w:val="430D0E46"/>
    <w:rsid w:val="43A63842"/>
    <w:rsid w:val="446D2C7F"/>
    <w:rsid w:val="44C1ADD5"/>
    <w:rsid w:val="44E2BDA7"/>
    <w:rsid w:val="452324C0"/>
    <w:rsid w:val="468DA396"/>
    <w:rsid w:val="46D51766"/>
    <w:rsid w:val="46ED845B"/>
    <w:rsid w:val="46FDAD47"/>
    <w:rsid w:val="47030D39"/>
    <w:rsid w:val="47449E13"/>
    <w:rsid w:val="47658D9F"/>
    <w:rsid w:val="47801714"/>
    <w:rsid w:val="480C2D85"/>
    <w:rsid w:val="485B1AE7"/>
    <w:rsid w:val="497D1A13"/>
    <w:rsid w:val="4A29D3F7"/>
    <w:rsid w:val="4A61CECC"/>
    <w:rsid w:val="4A6451A8"/>
    <w:rsid w:val="4A9D2E61"/>
    <w:rsid w:val="4B53C2BD"/>
    <w:rsid w:val="4B724501"/>
    <w:rsid w:val="4C411E1E"/>
    <w:rsid w:val="4C52E6D9"/>
    <w:rsid w:val="4C5D6791"/>
    <w:rsid w:val="4CBA6D53"/>
    <w:rsid w:val="4CF8A806"/>
    <w:rsid w:val="4D0C517E"/>
    <w:rsid w:val="4DDCEE7F"/>
    <w:rsid w:val="4E69BFD3"/>
    <w:rsid w:val="4ECA9DE6"/>
    <w:rsid w:val="4F933F22"/>
    <w:rsid w:val="4F949204"/>
    <w:rsid w:val="50A9DA0B"/>
    <w:rsid w:val="50D4100F"/>
    <w:rsid w:val="5182C2FA"/>
    <w:rsid w:val="51EEB160"/>
    <w:rsid w:val="5274B6FF"/>
    <w:rsid w:val="529FCFF7"/>
    <w:rsid w:val="536E1D4C"/>
    <w:rsid w:val="538E68E6"/>
    <w:rsid w:val="539E92EF"/>
    <w:rsid w:val="53EF78AC"/>
    <w:rsid w:val="54A8BED1"/>
    <w:rsid w:val="555E8F2B"/>
    <w:rsid w:val="55ED71AB"/>
    <w:rsid w:val="5625E8C5"/>
    <w:rsid w:val="5689DF30"/>
    <w:rsid w:val="57D39AAE"/>
    <w:rsid w:val="57DDADA7"/>
    <w:rsid w:val="57EC317C"/>
    <w:rsid w:val="5805FF8B"/>
    <w:rsid w:val="580A7920"/>
    <w:rsid w:val="5813EA42"/>
    <w:rsid w:val="585AA69F"/>
    <w:rsid w:val="5A77E1B6"/>
    <w:rsid w:val="5A946AA4"/>
    <w:rsid w:val="5C59ECAF"/>
    <w:rsid w:val="5C702115"/>
    <w:rsid w:val="5C7FB0B1"/>
    <w:rsid w:val="5CB9C3C0"/>
    <w:rsid w:val="5CD18833"/>
    <w:rsid w:val="5CE8CC59"/>
    <w:rsid w:val="5D4F563D"/>
    <w:rsid w:val="5DC1569D"/>
    <w:rsid w:val="5DE90E63"/>
    <w:rsid w:val="5E752480"/>
    <w:rsid w:val="5EA30D3D"/>
    <w:rsid w:val="5EAB2C99"/>
    <w:rsid w:val="5F19446C"/>
    <w:rsid w:val="5F6C018B"/>
    <w:rsid w:val="5FD31247"/>
    <w:rsid w:val="611270D9"/>
    <w:rsid w:val="6258C8CA"/>
    <w:rsid w:val="626DF9AA"/>
    <w:rsid w:val="63251F22"/>
    <w:rsid w:val="63613D33"/>
    <w:rsid w:val="6714A687"/>
    <w:rsid w:val="673767C9"/>
    <w:rsid w:val="675AE282"/>
    <w:rsid w:val="6793FD5E"/>
    <w:rsid w:val="67EA7FEA"/>
    <w:rsid w:val="67ECE6D9"/>
    <w:rsid w:val="683B2D0C"/>
    <w:rsid w:val="68774935"/>
    <w:rsid w:val="68B1C0C7"/>
    <w:rsid w:val="68D6FF84"/>
    <w:rsid w:val="68ED9F94"/>
    <w:rsid w:val="6933E116"/>
    <w:rsid w:val="6A0AD45A"/>
    <w:rsid w:val="6A53B78B"/>
    <w:rsid w:val="6A6C2488"/>
    <w:rsid w:val="6A804B18"/>
    <w:rsid w:val="6AA3A45B"/>
    <w:rsid w:val="6B24B498"/>
    <w:rsid w:val="6B24FC36"/>
    <w:rsid w:val="6CC1CA0F"/>
    <w:rsid w:val="6D1CAB3B"/>
    <w:rsid w:val="6E875AC8"/>
    <w:rsid w:val="6E8ED747"/>
    <w:rsid w:val="6EA0B4D1"/>
    <w:rsid w:val="6F1AD848"/>
    <w:rsid w:val="6F93CB9D"/>
    <w:rsid w:val="6FA98ABD"/>
    <w:rsid w:val="7077AE83"/>
    <w:rsid w:val="7095B1F3"/>
    <w:rsid w:val="709DB20B"/>
    <w:rsid w:val="70C890CA"/>
    <w:rsid w:val="71D648A6"/>
    <w:rsid w:val="72026E53"/>
    <w:rsid w:val="721644F2"/>
    <w:rsid w:val="726C7941"/>
    <w:rsid w:val="72CB6C5F"/>
    <w:rsid w:val="73218C0F"/>
    <w:rsid w:val="7375FE95"/>
    <w:rsid w:val="7412ABE3"/>
    <w:rsid w:val="7415C359"/>
    <w:rsid w:val="747EF73C"/>
    <w:rsid w:val="75F1E5FE"/>
    <w:rsid w:val="760F0727"/>
    <w:rsid w:val="777245BA"/>
    <w:rsid w:val="77857633"/>
    <w:rsid w:val="778BACB9"/>
    <w:rsid w:val="78D0834E"/>
    <w:rsid w:val="78F9BE3A"/>
    <w:rsid w:val="794140C7"/>
    <w:rsid w:val="79914D0D"/>
    <w:rsid w:val="79B3E844"/>
    <w:rsid w:val="79C8FA38"/>
    <w:rsid w:val="79CD8B40"/>
    <w:rsid w:val="7A013788"/>
    <w:rsid w:val="7A306D21"/>
    <w:rsid w:val="7A429E11"/>
    <w:rsid w:val="7A6BA278"/>
    <w:rsid w:val="7A6F3F8A"/>
    <w:rsid w:val="7ADA9158"/>
    <w:rsid w:val="7C1EB3EF"/>
    <w:rsid w:val="7C721BC3"/>
    <w:rsid w:val="7C759D8B"/>
    <w:rsid w:val="7C957497"/>
    <w:rsid w:val="7C9783A1"/>
    <w:rsid w:val="7CA67E62"/>
    <w:rsid w:val="7D2DB943"/>
    <w:rsid w:val="7D5DF23C"/>
    <w:rsid w:val="7D7AF915"/>
    <w:rsid w:val="7E9674E1"/>
    <w:rsid w:val="7F1EBCDF"/>
    <w:rsid w:val="7F36AF86"/>
    <w:rsid w:val="7F39A5EE"/>
    <w:rsid w:val="7F428E3B"/>
    <w:rsid w:val="7F46C2DA"/>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80F7E"/>
  <w14:discardImageEditingData/>
  <w15:chartTrackingRefBased/>
  <w15:docId w15:val="{A512CC90-29B4-4674-BD29-79EB9434254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4"/>
        <w:szCs w:val="24"/>
        <w:lang w:val="sv-SE"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9" w:semiHidden="1" w:unhideWhenUsed="1"/>
    <w:lsdException w:name="heading 5" w:uiPriority="9" w:semiHidden="1" w:unhideWhenUsed="1"/>
    <w:lsdException w:name="heading 6" w:uiPriority="9" w:semiHidden="1" w:unhideWhenUsed="1"/>
    <w:lsdException w:name="heading 7" w:uiPriority="9" w:semiHidden="1" w:unhideWhenUsed="1"/>
    <w:lsdException w:name="heading 8" w:uiPriority="9" w:semiHidden="1" w:unhideWhenUsed="1"/>
    <w:lsdException w:name="heading 9" w:uiPriority="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46CA8"/>
    <w:pPr>
      <w:spacing w:after="0" w:line="264" w:lineRule="auto"/>
    </w:pPr>
    <w:rPr>
      <w:rFonts w:ascii="Volvo Novum" w:hAnsi="Volvo Novum"/>
      <w:sz w:val="20"/>
      <w:lang w:val="en-US"/>
    </w:rPr>
  </w:style>
  <w:style w:type="paragraph" w:styleId="Heading1">
    <w:name w:val="heading 1"/>
    <w:basedOn w:val="Bodycopy"/>
    <w:next w:val="Bodycopy"/>
    <w:link w:val="Heading1Char"/>
    <w:qFormat/>
    <w:rsid w:val="00EE2D60"/>
    <w:pPr>
      <w:keepNext/>
      <w:keepLines/>
      <w:spacing w:before="480" w:after="180"/>
      <w:textboxTightWrap w:val="firstLineOnly"/>
      <w:outlineLvl w:val="0"/>
    </w:pPr>
    <w:rPr>
      <w:rFonts w:eastAsiaTheme="majorEastAsia" w:cstheme="majorBidi"/>
      <w:sz w:val="36"/>
      <w:szCs w:val="32"/>
    </w:rPr>
  </w:style>
  <w:style w:type="paragraph" w:styleId="Heading2">
    <w:name w:val="heading 2"/>
    <w:basedOn w:val="Bodycopy"/>
    <w:next w:val="Bodycopy"/>
    <w:link w:val="Heading2Char"/>
    <w:qFormat/>
    <w:rsid w:val="00EE2D60"/>
    <w:pPr>
      <w:keepNext/>
      <w:keepLines/>
      <w:spacing w:before="600"/>
      <w:outlineLvl w:val="1"/>
    </w:pPr>
    <w:rPr>
      <w:rFonts w:eastAsiaTheme="majorEastAsia" w:cstheme="majorBidi"/>
      <w:sz w:val="28"/>
      <w:szCs w:val="26"/>
    </w:rPr>
  </w:style>
  <w:style w:type="paragraph" w:styleId="Heading3">
    <w:name w:val="heading 3"/>
    <w:basedOn w:val="Bodycopy"/>
    <w:next w:val="Bodycopy"/>
    <w:link w:val="Heading3Char"/>
    <w:qFormat/>
    <w:rsid w:val="00EE2D60"/>
    <w:pPr>
      <w:keepNext/>
      <w:keepLines/>
      <w:spacing w:before="480"/>
      <w:outlineLvl w:val="2"/>
    </w:pPr>
    <w:rPr>
      <w:rFonts w:eastAsiaTheme="majorEastAsia" w:cstheme="majorBidi"/>
      <w:sz w:val="24"/>
    </w:rPr>
  </w:style>
  <w:style w:type="paragraph" w:styleId="Heading4">
    <w:name w:val="heading 4"/>
    <w:basedOn w:val="Normal"/>
    <w:next w:val="Normal"/>
    <w:link w:val="Heading4Char"/>
    <w:uiPriority w:val="9"/>
    <w:unhideWhenUsed/>
    <w:rsid w:val="007740D0"/>
    <w:pPr>
      <w:keepNext/>
      <w:keepLines/>
      <w:spacing w:before="120"/>
      <w:outlineLvl w:val="3"/>
    </w:pPr>
    <w:rPr>
      <w:rFonts w:asciiTheme="majorHAnsi" w:hAnsiTheme="majorHAnsi" w:eastAsiaTheme="majorEastAsia" w:cstheme="majorBidi"/>
      <w:iCs/>
      <w:sz w:val="24"/>
    </w:rPr>
  </w:style>
  <w:style w:type="paragraph" w:styleId="Heading5">
    <w:name w:val="heading 5"/>
    <w:basedOn w:val="Normal"/>
    <w:next w:val="Normal"/>
    <w:link w:val="Heading5Char"/>
    <w:uiPriority w:val="9"/>
    <w:unhideWhenUsed/>
    <w:rsid w:val="007740D0"/>
    <w:pPr>
      <w:keepNext/>
      <w:keepLines/>
      <w:spacing w:before="120"/>
      <w:outlineLvl w:val="4"/>
    </w:pPr>
    <w:rPr>
      <w:rFonts w:asciiTheme="majorHAnsi" w:hAnsiTheme="majorHAnsi" w:eastAsiaTheme="majorEastAsia" w:cstheme="majorBidi"/>
      <w:color w:val="181F32" w:themeColor="accent1" w:themeShade="BF"/>
    </w:rPr>
  </w:style>
  <w:style w:type="paragraph" w:styleId="Heading6">
    <w:name w:val="heading 6"/>
    <w:basedOn w:val="Normal"/>
    <w:next w:val="Normal"/>
    <w:link w:val="Heading6Char"/>
    <w:uiPriority w:val="9"/>
    <w:unhideWhenUsed/>
    <w:rsid w:val="00C905A6"/>
    <w:pPr>
      <w:keepNext/>
      <w:keepLines/>
      <w:spacing w:before="80"/>
      <w:outlineLvl w:val="5"/>
    </w:pPr>
    <w:rPr>
      <w:rFonts w:asciiTheme="majorHAnsi" w:hAnsiTheme="majorHAnsi" w:eastAsiaTheme="majorEastAsia" w:cstheme="majorBidi"/>
      <w:i/>
      <w:color w:val="101421" w:themeColor="accent1" w:themeShade="7F"/>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EE2D60"/>
    <w:rPr>
      <w:rFonts w:ascii="Volvo Novum" w:hAnsi="Volvo Novum" w:eastAsiaTheme="majorEastAsia" w:cstheme="majorBidi"/>
      <w:sz w:val="36"/>
      <w:szCs w:val="32"/>
      <w:lang w:val="fr-FR"/>
    </w:rPr>
  </w:style>
  <w:style w:type="character" w:styleId="Heading2Char" w:customStyle="1">
    <w:name w:val="Heading 2 Char"/>
    <w:basedOn w:val="DefaultParagraphFont"/>
    <w:link w:val="Heading2"/>
    <w:rsid w:val="00EE2D60"/>
    <w:rPr>
      <w:rFonts w:ascii="Volvo Novum" w:hAnsi="Volvo Novum" w:eastAsiaTheme="majorEastAsia" w:cstheme="majorBidi"/>
      <w:sz w:val="28"/>
      <w:szCs w:val="26"/>
      <w:lang w:val="fr-FR"/>
    </w:rPr>
  </w:style>
  <w:style w:type="character" w:styleId="Heading3Char" w:customStyle="1">
    <w:name w:val="Heading 3 Char"/>
    <w:basedOn w:val="DefaultParagraphFont"/>
    <w:link w:val="Heading3"/>
    <w:rsid w:val="00EE2D60"/>
    <w:rPr>
      <w:rFonts w:ascii="Volvo Novum" w:hAnsi="Volvo Novum" w:eastAsiaTheme="majorEastAsia" w:cstheme="majorBidi"/>
      <w:lang w:val="fr-FR"/>
    </w:rPr>
  </w:style>
  <w:style w:type="character" w:styleId="Heading4Char" w:customStyle="1">
    <w:name w:val="Heading 4 Char"/>
    <w:basedOn w:val="DefaultParagraphFont"/>
    <w:link w:val="Heading4"/>
    <w:uiPriority w:val="9"/>
    <w:rsid w:val="007740D0"/>
    <w:rPr>
      <w:rFonts w:asciiTheme="majorHAnsi" w:hAnsiTheme="majorHAnsi" w:eastAsiaTheme="majorEastAsia" w:cstheme="majorBidi"/>
      <w:iCs/>
      <w:lang w:val="en-GB"/>
    </w:rPr>
  </w:style>
  <w:style w:type="character" w:styleId="Heading5Char" w:customStyle="1">
    <w:name w:val="Heading 5 Char"/>
    <w:basedOn w:val="DefaultParagraphFont"/>
    <w:link w:val="Heading5"/>
    <w:uiPriority w:val="9"/>
    <w:rsid w:val="007740D0"/>
    <w:rPr>
      <w:rFonts w:asciiTheme="majorHAnsi" w:hAnsiTheme="majorHAnsi" w:eastAsiaTheme="majorEastAsia" w:cstheme="majorBidi"/>
      <w:color w:val="181F32" w:themeColor="accent1" w:themeShade="BF"/>
      <w:sz w:val="20"/>
      <w:lang w:val="en-GB"/>
    </w:rPr>
  </w:style>
  <w:style w:type="character" w:styleId="Heading6Char" w:customStyle="1">
    <w:name w:val="Heading 6 Char"/>
    <w:basedOn w:val="DefaultParagraphFont"/>
    <w:link w:val="Heading6"/>
    <w:uiPriority w:val="9"/>
    <w:rsid w:val="00C905A6"/>
    <w:rPr>
      <w:rFonts w:asciiTheme="majorHAnsi" w:hAnsiTheme="majorHAnsi" w:eastAsiaTheme="majorEastAsia" w:cstheme="majorBidi"/>
      <w:i/>
      <w:color w:val="101421" w:themeColor="accent1" w:themeShade="7F"/>
      <w:sz w:val="20"/>
    </w:rPr>
  </w:style>
  <w:style w:type="paragraph" w:styleId="Title">
    <w:name w:val="Title"/>
    <w:basedOn w:val="Normal"/>
    <w:next w:val="Normal"/>
    <w:link w:val="TitleChar"/>
    <w:uiPriority w:val="10"/>
    <w:rsid w:val="00963185"/>
    <w:pPr>
      <w:spacing w:before="240" w:after="240"/>
      <w:contextualSpacing/>
    </w:pPr>
    <w:rPr>
      <w:rFonts w:ascii="Volvo Sans Pro" w:hAnsi="Volvo Sans Pro" w:eastAsiaTheme="majorEastAsia" w:cstheme="majorBidi"/>
      <w:caps/>
      <w:spacing w:val="-10"/>
      <w:kern w:val="28"/>
      <w:sz w:val="48"/>
      <w:szCs w:val="56"/>
    </w:rPr>
  </w:style>
  <w:style w:type="character" w:styleId="TitleChar" w:customStyle="1">
    <w:name w:val="Title Char"/>
    <w:basedOn w:val="DefaultParagraphFont"/>
    <w:link w:val="Title"/>
    <w:uiPriority w:val="10"/>
    <w:rsid w:val="00963185"/>
    <w:rPr>
      <w:rFonts w:ascii="Volvo Sans Pro" w:hAnsi="Volvo Sans Pro" w:eastAsiaTheme="majorEastAsia" w:cstheme="majorBidi"/>
      <w:caps/>
      <w:spacing w:val="-10"/>
      <w:kern w:val="28"/>
      <w:sz w:val="48"/>
      <w:szCs w:val="56"/>
    </w:rPr>
  </w:style>
  <w:style w:type="paragraph" w:styleId="ListParagraph">
    <w:name w:val="List Paragraph"/>
    <w:basedOn w:val="Normal"/>
    <w:qFormat/>
    <w:rsid w:val="00C905A6"/>
    <w:pPr>
      <w:numPr>
        <w:numId w:val="1"/>
      </w:numPr>
      <w:ind w:left="426" w:hanging="426"/>
      <w:contextualSpacing/>
    </w:pPr>
  </w:style>
  <w:style w:type="paragraph" w:styleId="Caption">
    <w:name w:val="caption"/>
    <w:basedOn w:val="Normal"/>
    <w:next w:val="Normal"/>
    <w:unhideWhenUsed/>
    <w:qFormat/>
    <w:rsid w:val="003D6ED1"/>
    <w:pPr>
      <w:spacing w:after="200"/>
    </w:pPr>
    <w:rPr>
      <w:b/>
      <w:iCs/>
      <w:sz w:val="16"/>
      <w:szCs w:val="18"/>
    </w:rPr>
  </w:style>
  <w:style w:type="table" w:styleId="TableGrid">
    <w:name w:val="Table Grid"/>
    <w:basedOn w:val="TableNormal"/>
    <w:uiPriority w:val="39"/>
    <w:rsid w:val="00E43D27"/>
    <w:pPr>
      <w:spacing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
    <w:name w:val="Grid Table 1 Light"/>
    <w:basedOn w:val="TableNormal"/>
    <w:uiPriority w:val="46"/>
    <w:rsid w:val="00E43D27"/>
    <w:pPr>
      <w:spacing w:after="0"/>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TOCHeading">
    <w:name w:val="TOC Heading"/>
    <w:basedOn w:val="Normal"/>
    <w:next w:val="Normal"/>
    <w:uiPriority w:val="39"/>
    <w:unhideWhenUsed/>
    <w:qFormat/>
    <w:rsid w:val="001D0BA4"/>
    <w:pPr>
      <w:spacing w:before="240" w:line="259" w:lineRule="auto"/>
    </w:pPr>
    <w:rPr>
      <w:lang w:eastAsia="sv-SE"/>
    </w:rPr>
  </w:style>
  <w:style w:type="paragraph" w:styleId="TOC1">
    <w:name w:val="toc 1"/>
    <w:basedOn w:val="Normal"/>
    <w:next w:val="Normal"/>
    <w:autoRedefine/>
    <w:uiPriority w:val="39"/>
    <w:unhideWhenUsed/>
    <w:rsid w:val="001D0BA4"/>
    <w:pPr>
      <w:spacing w:after="100"/>
    </w:pPr>
  </w:style>
  <w:style w:type="paragraph" w:styleId="TOC2">
    <w:name w:val="toc 2"/>
    <w:basedOn w:val="Normal"/>
    <w:next w:val="Normal"/>
    <w:autoRedefine/>
    <w:uiPriority w:val="39"/>
    <w:unhideWhenUsed/>
    <w:rsid w:val="001D0BA4"/>
    <w:pPr>
      <w:spacing w:after="100"/>
      <w:ind w:left="200"/>
    </w:pPr>
  </w:style>
  <w:style w:type="paragraph" w:styleId="TOC3">
    <w:name w:val="toc 3"/>
    <w:basedOn w:val="Normal"/>
    <w:next w:val="Normal"/>
    <w:autoRedefine/>
    <w:uiPriority w:val="39"/>
    <w:unhideWhenUsed/>
    <w:rsid w:val="001D0BA4"/>
    <w:pPr>
      <w:spacing w:after="100"/>
      <w:ind w:left="400"/>
    </w:pPr>
  </w:style>
  <w:style w:type="character" w:styleId="Hyperlink">
    <w:name w:val="Hyperlink"/>
    <w:basedOn w:val="DefaultParagraphFont"/>
    <w:uiPriority w:val="99"/>
    <w:unhideWhenUsed/>
    <w:rsid w:val="009250F5"/>
    <w:rPr>
      <w:rFonts w:asciiTheme="minorHAnsi" w:hAnsiTheme="minorHAnsi"/>
      <w:color w:val="8DC9BF" w:themeColor="accent3"/>
      <w:u w:val="single"/>
    </w:rPr>
  </w:style>
  <w:style w:type="paragraph" w:styleId="Header">
    <w:name w:val="header"/>
    <w:basedOn w:val="Normal"/>
    <w:link w:val="HeaderChar"/>
    <w:uiPriority w:val="99"/>
    <w:unhideWhenUsed/>
    <w:rsid w:val="00155DBA"/>
    <w:pPr>
      <w:tabs>
        <w:tab w:val="center" w:pos="4536"/>
        <w:tab w:val="right" w:pos="9072"/>
      </w:tabs>
      <w:spacing w:line="240" w:lineRule="auto"/>
    </w:pPr>
  </w:style>
  <w:style w:type="character" w:styleId="HeaderChar" w:customStyle="1">
    <w:name w:val="Header Char"/>
    <w:basedOn w:val="DefaultParagraphFont"/>
    <w:link w:val="Header"/>
    <w:uiPriority w:val="99"/>
    <w:rsid w:val="00155DBA"/>
    <w:rPr>
      <w:sz w:val="20"/>
    </w:rPr>
  </w:style>
  <w:style w:type="paragraph" w:styleId="Footer">
    <w:name w:val="footer"/>
    <w:basedOn w:val="Normal"/>
    <w:link w:val="FooterChar"/>
    <w:unhideWhenUsed/>
    <w:rsid w:val="007740D0"/>
    <w:pPr>
      <w:tabs>
        <w:tab w:val="center" w:pos="4536"/>
        <w:tab w:val="right" w:pos="9072"/>
      </w:tabs>
      <w:spacing w:line="240" w:lineRule="auto"/>
    </w:pPr>
  </w:style>
  <w:style w:type="character" w:styleId="FooterChar" w:customStyle="1">
    <w:name w:val="Footer Char"/>
    <w:basedOn w:val="DefaultParagraphFont"/>
    <w:link w:val="Footer"/>
    <w:rsid w:val="007740D0"/>
    <w:rPr>
      <w:rFonts w:ascii="Volvo Novum" w:hAnsi="Volvo Novum"/>
      <w:sz w:val="20"/>
      <w:lang w:val="en-GB"/>
    </w:rPr>
  </w:style>
  <w:style w:type="character" w:styleId="PlaceholderText">
    <w:name w:val="Placeholder Text"/>
    <w:basedOn w:val="DefaultParagraphFont"/>
    <w:uiPriority w:val="99"/>
    <w:semiHidden/>
    <w:rsid w:val="00310578"/>
    <w:rPr>
      <w:color w:val="808080"/>
    </w:rPr>
  </w:style>
  <w:style w:type="paragraph" w:styleId="Bodycopy" w:customStyle="1">
    <w:name w:val="Body copy"/>
    <w:basedOn w:val="Normal"/>
    <w:link w:val="BodycopyChar"/>
    <w:qFormat/>
    <w:rsid w:val="007740D0"/>
    <w:pPr>
      <w:spacing w:after="120" w:line="240" w:lineRule="auto"/>
    </w:pPr>
    <w:rPr>
      <w:sz w:val="22"/>
      <w:shd w:val="clear" w:color="auto" w:fill="FFFFFF"/>
    </w:rPr>
  </w:style>
  <w:style w:type="character" w:styleId="BodycopyChar" w:customStyle="1">
    <w:name w:val="Body copy Char"/>
    <w:basedOn w:val="DefaultParagraphFont"/>
    <w:link w:val="Bodycopy"/>
    <w:rsid w:val="007740D0"/>
    <w:rPr>
      <w:rFonts w:ascii="Volvo Novum" w:hAnsi="Volvo Novum"/>
      <w:sz w:val="22"/>
      <w:lang w:val="en-GB"/>
    </w:rPr>
  </w:style>
  <w:style w:type="paragraph" w:styleId="Footertext" w:customStyle="1">
    <w:name w:val="Footer text"/>
    <w:basedOn w:val="Normal"/>
    <w:link w:val="FootertextChar"/>
    <w:qFormat/>
    <w:rsid w:val="00C71B5C"/>
    <w:pPr>
      <w:tabs>
        <w:tab w:val="center" w:pos="4536"/>
        <w:tab w:val="right" w:pos="9072"/>
      </w:tabs>
    </w:pPr>
    <w:rPr>
      <w:rFonts w:eastAsia="Arial" w:cs="Times New Roman"/>
      <w:sz w:val="16"/>
      <w:szCs w:val="16"/>
    </w:rPr>
  </w:style>
  <w:style w:type="character" w:styleId="FootertextChar" w:customStyle="1">
    <w:name w:val="Footer text Char"/>
    <w:basedOn w:val="DefaultParagraphFont"/>
    <w:link w:val="Footertext"/>
    <w:rsid w:val="00C71B5C"/>
    <w:rPr>
      <w:rFonts w:ascii="Volvo Novum" w:hAnsi="Volvo Novum" w:eastAsia="Arial" w:cs="Times New Roman"/>
      <w:sz w:val="16"/>
      <w:szCs w:val="16"/>
      <w:lang w:val="en-GB"/>
    </w:rPr>
  </w:style>
  <w:style w:type="paragraph" w:styleId="Press" w:customStyle="1">
    <w:name w:val="Press"/>
    <w:basedOn w:val="Heading4"/>
    <w:autoRedefine/>
    <w:rsid w:val="006A57BE"/>
    <w:pPr>
      <w:keepLines w:val="0"/>
      <w:spacing w:before="300" w:after="600" w:line="240" w:lineRule="auto"/>
      <w:ind w:right="13"/>
    </w:pPr>
    <w:rPr>
      <w:rFonts w:ascii="Volvo Novum SemiLight" w:hAnsi="Volvo Novum SemiLight" w:eastAsia="Times New Roman" w:cs="Times New Roman"/>
      <w:b/>
      <w:iCs w:val="0"/>
      <w:sz w:val="20"/>
      <w:szCs w:val="20"/>
      <w:lang w:val="pt-BR"/>
    </w:rPr>
  </w:style>
  <w:style w:type="character" w:styleId="CommentReference">
    <w:name w:val="annotation reference"/>
    <w:basedOn w:val="DefaultParagraphFont"/>
    <w:uiPriority w:val="99"/>
    <w:semiHidden/>
    <w:unhideWhenUsed/>
    <w:rsid w:val="00C76FFA"/>
    <w:rPr>
      <w:sz w:val="16"/>
      <w:szCs w:val="16"/>
    </w:rPr>
  </w:style>
  <w:style w:type="paragraph" w:styleId="CommentText">
    <w:name w:val="annotation text"/>
    <w:basedOn w:val="Normal"/>
    <w:link w:val="CommentTextChar"/>
    <w:uiPriority w:val="99"/>
    <w:unhideWhenUsed/>
    <w:rsid w:val="00C76FFA"/>
    <w:pPr>
      <w:spacing w:line="240" w:lineRule="auto"/>
    </w:pPr>
    <w:rPr>
      <w:szCs w:val="20"/>
    </w:rPr>
  </w:style>
  <w:style w:type="character" w:styleId="CommentTextChar" w:customStyle="1">
    <w:name w:val="Comment Text Char"/>
    <w:basedOn w:val="DefaultParagraphFont"/>
    <w:link w:val="CommentText"/>
    <w:uiPriority w:val="99"/>
    <w:rsid w:val="00C76FFA"/>
    <w:rPr>
      <w:rFonts w:ascii="Volvo Novum" w:hAnsi="Volvo Novum"/>
      <w:sz w:val="20"/>
      <w:szCs w:val="20"/>
      <w:lang w:val="en-US"/>
    </w:rPr>
  </w:style>
  <w:style w:type="paragraph" w:styleId="CommentSubject">
    <w:name w:val="annotation subject"/>
    <w:basedOn w:val="CommentText"/>
    <w:next w:val="CommentText"/>
    <w:link w:val="CommentSubjectChar"/>
    <w:uiPriority w:val="99"/>
    <w:semiHidden/>
    <w:unhideWhenUsed/>
    <w:rsid w:val="00C76FFA"/>
    <w:rPr>
      <w:b/>
      <w:bCs/>
    </w:rPr>
  </w:style>
  <w:style w:type="character" w:styleId="CommentSubjectChar" w:customStyle="1">
    <w:name w:val="Comment Subject Char"/>
    <w:basedOn w:val="CommentTextChar"/>
    <w:link w:val="CommentSubject"/>
    <w:uiPriority w:val="99"/>
    <w:semiHidden/>
    <w:rsid w:val="00C76FFA"/>
    <w:rPr>
      <w:rFonts w:ascii="Volvo Novum" w:hAnsi="Volvo Novum"/>
      <w:b/>
      <w:bCs/>
      <w:sz w:val="20"/>
      <w:szCs w:val="20"/>
      <w:lang w:val="en-US"/>
    </w:rPr>
  </w:style>
  <w:style w:type="paragraph" w:styleId="Revision">
    <w:name w:val="Revision"/>
    <w:hidden/>
    <w:uiPriority w:val="99"/>
    <w:semiHidden/>
    <w:rsid w:val="00C168E5"/>
    <w:pPr>
      <w:spacing w:after="0"/>
    </w:pPr>
    <w:rPr>
      <w:rFonts w:ascii="Volvo Novum" w:hAnsi="Volvo Novum"/>
      <w:sz w:val="20"/>
      <w:lang w:val="en-US"/>
    </w:rPr>
  </w:style>
  <w:style w:type="paragraph" w:styleId="NormalWeb">
    <w:name w:val="Normal (Web)"/>
    <w:basedOn w:val="Normal"/>
    <w:uiPriority w:val="99"/>
    <w:unhideWhenUsed/>
    <w:rsid w:val="00B80ED1"/>
    <w:pPr>
      <w:spacing w:before="100" w:beforeAutospacing="1" w:after="100" w:afterAutospacing="1" w:line="240" w:lineRule="auto"/>
    </w:pPr>
    <w:rPr>
      <w:rFonts w:ascii="Times New Roman" w:hAnsi="Times New Roman" w:eastAsia="Times New Roman" w:cs="Times New Roman"/>
      <w:sz w:val="24"/>
    </w:rPr>
  </w:style>
  <w:style w:type="character" w:styleId="UnresolvedMention">
    <w:name w:val="Unresolved Mention"/>
    <w:basedOn w:val="DefaultParagraphFont"/>
    <w:uiPriority w:val="99"/>
    <w:semiHidden/>
    <w:unhideWhenUsed/>
    <w:rsid w:val="00EB69C5"/>
    <w:rPr>
      <w:color w:val="605E5C"/>
      <w:shd w:val="clear" w:color="auto" w:fill="E1DFDD"/>
    </w:rPr>
  </w:style>
  <w:style w:type="character" w:styleId="normaltextrun" w:customStyle="1">
    <w:name w:val="normaltextrun"/>
    <w:basedOn w:val="DefaultParagraphFont"/>
    <w:rsid w:val="00CC20C8"/>
  </w:style>
  <w:style w:type="character" w:styleId="eop" w:customStyle="1">
    <w:name w:val="eop"/>
    <w:basedOn w:val="DefaultParagraphFont"/>
    <w:rsid w:val="00CC20C8"/>
  </w:style>
  <w:style w:type="character" w:styleId="FollowedHyperlink">
    <w:name w:val="FollowedHyperlink"/>
    <w:basedOn w:val="DefaultParagraphFont"/>
    <w:uiPriority w:val="99"/>
    <w:semiHidden/>
    <w:unhideWhenUsed/>
    <w:rsid w:val="006007D4"/>
    <w:rPr>
      <w:color w:val="96B0B6" w:themeColor="followedHyperlink"/>
      <w:u w:val="single"/>
    </w:rPr>
  </w:style>
  <w:style w:type="character" w:styleId="ui-provider" w:customStyle="1">
    <w:name w:val="ui-provider"/>
    <w:basedOn w:val="DefaultParagraphFont"/>
    <w:rsid w:val="001C4E4D"/>
  </w:style>
  <w:style w:type="paragraph" w:styleId="paragraph" w:customStyle="1">
    <w:name w:val="paragraph"/>
    <w:basedOn w:val="Normal"/>
    <w:rsid w:val="000E7252"/>
    <w:pPr>
      <w:spacing w:before="100" w:beforeAutospacing="1" w:after="100" w:afterAutospacing="1" w:line="240" w:lineRule="auto"/>
    </w:pPr>
    <w:rPr>
      <w:rFonts w:ascii="Times New Roman" w:hAnsi="Times New Roman" w:eastAsia="Times New Roman" w:cs="Times New Roman"/>
      <w:sz w:val="24"/>
      <w:lang w:val="en-GB" w:eastAsia="en-GB"/>
    </w:rPr>
  </w:style>
  <w:style w:type="character" w:styleId="font-bold" w:customStyle="1">
    <w:name w:val="font-bold"/>
    <w:basedOn w:val="DefaultParagraphFont"/>
    <w:rsid w:val="00BA228E"/>
  </w:style>
  <w:style w:type="character" w:styleId="wacimagecontainer" w:customStyle="1">
    <w:name w:val="wacimagecontainer"/>
    <w:basedOn w:val="DefaultParagraphFont"/>
    <w:rsid w:val="001F74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504088">
      <w:bodyDiv w:val="1"/>
      <w:marLeft w:val="0"/>
      <w:marRight w:val="0"/>
      <w:marTop w:val="0"/>
      <w:marBottom w:val="0"/>
      <w:divBdr>
        <w:top w:val="none" w:sz="0" w:space="0" w:color="auto"/>
        <w:left w:val="none" w:sz="0" w:space="0" w:color="auto"/>
        <w:bottom w:val="none" w:sz="0" w:space="0" w:color="auto"/>
        <w:right w:val="none" w:sz="0" w:space="0" w:color="auto"/>
      </w:divBdr>
    </w:div>
    <w:div w:id="212812783">
      <w:bodyDiv w:val="1"/>
      <w:marLeft w:val="0"/>
      <w:marRight w:val="0"/>
      <w:marTop w:val="0"/>
      <w:marBottom w:val="0"/>
      <w:divBdr>
        <w:top w:val="none" w:sz="0" w:space="0" w:color="auto"/>
        <w:left w:val="none" w:sz="0" w:space="0" w:color="auto"/>
        <w:bottom w:val="none" w:sz="0" w:space="0" w:color="auto"/>
        <w:right w:val="none" w:sz="0" w:space="0" w:color="auto"/>
      </w:divBdr>
    </w:div>
    <w:div w:id="282418985">
      <w:bodyDiv w:val="1"/>
      <w:marLeft w:val="0"/>
      <w:marRight w:val="0"/>
      <w:marTop w:val="0"/>
      <w:marBottom w:val="0"/>
      <w:divBdr>
        <w:top w:val="none" w:sz="0" w:space="0" w:color="auto"/>
        <w:left w:val="none" w:sz="0" w:space="0" w:color="auto"/>
        <w:bottom w:val="none" w:sz="0" w:space="0" w:color="auto"/>
        <w:right w:val="none" w:sz="0" w:space="0" w:color="auto"/>
      </w:divBdr>
    </w:div>
    <w:div w:id="561720422">
      <w:bodyDiv w:val="1"/>
      <w:marLeft w:val="0"/>
      <w:marRight w:val="0"/>
      <w:marTop w:val="0"/>
      <w:marBottom w:val="0"/>
      <w:divBdr>
        <w:top w:val="none" w:sz="0" w:space="0" w:color="auto"/>
        <w:left w:val="none" w:sz="0" w:space="0" w:color="auto"/>
        <w:bottom w:val="none" w:sz="0" w:space="0" w:color="auto"/>
        <w:right w:val="none" w:sz="0" w:space="0" w:color="auto"/>
      </w:divBdr>
      <w:divsChild>
        <w:div w:id="939021307">
          <w:marLeft w:val="0"/>
          <w:marRight w:val="0"/>
          <w:marTop w:val="0"/>
          <w:marBottom w:val="0"/>
          <w:divBdr>
            <w:top w:val="none" w:sz="0" w:space="0" w:color="auto"/>
            <w:left w:val="none" w:sz="0" w:space="0" w:color="auto"/>
            <w:bottom w:val="none" w:sz="0" w:space="0" w:color="auto"/>
            <w:right w:val="none" w:sz="0" w:space="0" w:color="auto"/>
          </w:divBdr>
        </w:div>
        <w:div w:id="1649674672">
          <w:marLeft w:val="0"/>
          <w:marRight w:val="0"/>
          <w:marTop w:val="0"/>
          <w:marBottom w:val="0"/>
          <w:divBdr>
            <w:top w:val="none" w:sz="0" w:space="0" w:color="auto"/>
            <w:left w:val="none" w:sz="0" w:space="0" w:color="auto"/>
            <w:bottom w:val="none" w:sz="0" w:space="0" w:color="auto"/>
            <w:right w:val="none" w:sz="0" w:space="0" w:color="auto"/>
          </w:divBdr>
        </w:div>
      </w:divsChild>
    </w:div>
    <w:div w:id="798374028">
      <w:bodyDiv w:val="1"/>
      <w:marLeft w:val="0"/>
      <w:marRight w:val="0"/>
      <w:marTop w:val="0"/>
      <w:marBottom w:val="0"/>
      <w:divBdr>
        <w:top w:val="none" w:sz="0" w:space="0" w:color="auto"/>
        <w:left w:val="none" w:sz="0" w:space="0" w:color="auto"/>
        <w:bottom w:val="none" w:sz="0" w:space="0" w:color="auto"/>
        <w:right w:val="none" w:sz="0" w:space="0" w:color="auto"/>
      </w:divBdr>
      <w:divsChild>
        <w:div w:id="1296913228">
          <w:marLeft w:val="0"/>
          <w:marRight w:val="0"/>
          <w:marTop w:val="0"/>
          <w:marBottom w:val="0"/>
          <w:divBdr>
            <w:top w:val="none" w:sz="0" w:space="0" w:color="auto"/>
            <w:left w:val="none" w:sz="0" w:space="0" w:color="auto"/>
            <w:bottom w:val="none" w:sz="0" w:space="0" w:color="auto"/>
            <w:right w:val="none" w:sz="0" w:space="0" w:color="auto"/>
          </w:divBdr>
        </w:div>
        <w:div w:id="1312560962">
          <w:marLeft w:val="0"/>
          <w:marRight w:val="0"/>
          <w:marTop w:val="0"/>
          <w:marBottom w:val="0"/>
          <w:divBdr>
            <w:top w:val="none" w:sz="0" w:space="0" w:color="auto"/>
            <w:left w:val="none" w:sz="0" w:space="0" w:color="auto"/>
            <w:bottom w:val="none" w:sz="0" w:space="0" w:color="auto"/>
            <w:right w:val="none" w:sz="0" w:space="0" w:color="auto"/>
          </w:divBdr>
        </w:div>
      </w:divsChild>
    </w:div>
    <w:div w:id="840897782">
      <w:bodyDiv w:val="1"/>
      <w:marLeft w:val="0"/>
      <w:marRight w:val="0"/>
      <w:marTop w:val="0"/>
      <w:marBottom w:val="0"/>
      <w:divBdr>
        <w:top w:val="none" w:sz="0" w:space="0" w:color="auto"/>
        <w:left w:val="none" w:sz="0" w:space="0" w:color="auto"/>
        <w:bottom w:val="none" w:sz="0" w:space="0" w:color="auto"/>
        <w:right w:val="none" w:sz="0" w:space="0" w:color="auto"/>
      </w:divBdr>
    </w:div>
    <w:div w:id="948775795">
      <w:bodyDiv w:val="1"/>
      <w:marLeft w:val="0"/>
      <w:marRight w:val="0"/>
      <w:marTop w:val="0"/>
      <w:marBottom w:val="0"/>
      <w:divBdr>
        <w:top w:val="none" w:sz="0" w:space="0" w:color="auto"/>
        <w:left w:val="none" w:sz="0" w:space="0" w:color="auto"/>
        <w:bottom w:val="none" w:sz="0" w:space="0" w:color="auto"/>
        <w:right w:val="none" w:sz="0" w:space="0" w:color="auto"/>
      </w:divBdr>
      <w:divsChild>
        <w:div w:id="1372729806">
          <w:marLeft w:val="0"/>
          <w:marRight w:val="0"/>
          <w:marTop w:val="0"/>
          <w:marBottom w:val="0"/>
          <w:divBdr>
            <w:top w:val="none" w:sz="0" w:space="0" w:color="auto"/>
            <w:left w:val="none" w:sz="0" w:space="0" w:color="auto"/>
            <w:bottom w:val="none" w:sz="0" w:space="0" w:color="auto"/>
            <w:right w:val="none" w:sz="0" w:space="0" w:color="auto"/>
          </w:divBdr>
        </w:div>
        <w:div w:id="1452086986">
          <w:marLeft w:val="0"/>
          <w:marRight w:val="0"/>
          <w:marTop w:val="0"/>
          <w:marBottom w:val="0"/>
          <w:divBdr>
            <w:top w:val="none" w:sz="0" w:space="0" w:color="auto"/>
            <w:left w:val="none" w:sz="0" w:space="0" w:color="auto"/>
            <w:bottom w:val="none" w:sz="0" w:space="0" w:color="auto"/>
            <w:right w:val="none" w:sz="0" w:space="0" w:color="auto"/>
          </w:divBdr>
        </w:div>
      </w:divsChild>
    </w:div>
    <w:div w:id="1071195553">
      <w:bodyDiv w:val="1"/>
      <w:marLeft w:val="0"/>
      <w:marRight w:val="0"/>
      <w:marTop w:val="0"/>
      <w:marBottom w:val="0"/>
      <w:divBdr>
        <w:top w:val="none" w:sz="0" w:space="0" w:color="auto"/>
        <w:left w:val="none" w:sz="0" w:space="0" w:color="auto"/>
        <w:bottom w:val="none" w:sz="0" w:space="0" w:color="auto"/>
        <w:right w:val="none" w:sz="0" w:space="0" w:color="auto"/>
      </w:divBdr>
    </w:div>
    <w:div w:id="1172767155">
      <w:bodyDiv w:val="1"/>
      <w:marLeft w:val="0"/>
      <w:marRight w:val="0"/>
      <w:marTop w:val="0"/>
      <w:marBottom w:val="0"/>
      <w:divBdr>
        <w:top w:val="none" w:sz="0" w:space="0" w:color="auto"/>
        <w:left w:val="none" w:sz="0" w:space="0" w:color="auto"/>
        <w:bottom w:val="none" w:sz="0" w:space="0" w:color="auto"/>
        <w:right w:val="none" w:sz="0" w:space="0" w:color="auto"/>
      </w:divBdr>
    </w:div>
    <w:div w:id="1223325490">
      <w:bodyDiv w:val="1"/>
      <w:marLeft w:val="0"/>
      <w:marRight w:val="0"/>
      <w:marTop w:val="0"/>
      <w:marBottom w:val="0"/>
      <w:divBdr>
        <w:top w:val="none" w:sz="0" w:space="0" w:color="auto"/>
        <w:left w:val="none" w:sz="0" w:space="0" w:color="auto"/>
        <w:bottom w:val="none" w:sz="0" w:space="0" w:color="auto"/>
        <w:right w:val="none" w:sz="0" w:space="0" w:color="auto"/>
      </w:divBdr>
      <w:divsChild>
        <w:div w:id="1251231327">
          <w:marLeft w:val="-225"/>
          <w:marRight w:val="-225"/>
          <w:marTop w:val="0"/>
          <w:marBottom w:val="0"/>
          <w:divBdr>
            <w:top w:val="none" w:sz="0" w:space="0" w:color="auto"/>
            <w:left w:val="none" w:sz="0" w:space="0" w:color="auto"/>
            <w:bottom w:val="none" w:sz="0" w:space="0" w:color="auto"/>
            <w:right w:val="none" w:sz="0" w:space="0" w:color="auto"/>
          </w:divBdr>
          <w:divsChild>
            <w:div w:id="1953899474">
              <w:marLeft w:val="0"/>
              <w:marRight w:val="0"/>
              <w:marTop w:val="0"/>
              <w:marBottom w:val="0"/>
              <w:divBdr>
                <w:top w:val="none" w:sz="0" w:space="0" w:color="auto"/>
                <w:left w:val="none" w:sz="0" w:space="0" w:color="auto"/>
                <w:bottom w:val="none" w:sz="0" w:space="0" w:color="auto"/>
                <w:right w:val="none" w:sz="0" w:space="0" w:color="auto"/>
              </w:divBdr>
              <w:divsChild>
                <w:div w:id="1407729408">
                  <w:marLeft w:val="0"/>
                  <w:marRight w:val="0"/>
                  <w:marTop w:val="0"/>
                  <w:marBottom w:val="0"/>
                  <w:divBdr>
                    <w:top w:val="none" w:sz="0" w:space="0" w:color="auto"/>
                    <w:left w:val="none" w:sz="0" w:space="0" w:color="auto"/>
                    <w:bottom w:val="none" w:sz="0" w:space="0" w:color="auto"/>
                    <w:right w:val="none" w:sz="0" w:space="0" w:color="auto"/>
                  </w:divBdr>
                  <w:divsChild>
                    <w:div w:id="140974878">
                      <w:marLeft w:val="0"/>
                      <w:marRight w:val="0"/>
                      <w:marTop w:val="0"/>
                      <w:marBottom w:val="0"/>
                      <w:divBdr>
                        <w:top w:val="none" w:sz="0" w:space="0" w:color="auto"/>
                        <w:left w:val="none" w:sz="0" w:space="0" w:color="auto"/>
                        <w:bottom w:val="none" w:sz="0" w:space="0" w:color="auto"/>
                        <w:right w:val="none" w:sz="0" w:space="0" w:color="auto"/>
                      </w:divBdr>
                      <w:divsChild>
                        <w:div w:id="104541601">
                          <w:marLeft w:val="0"/>
                          <w:marRight w:val="0"/>
                          <w:marTop w:val="0"/>
                          <w:marBottom w:val="0"/>
                          <w:divBdr>
                            <w:top w:val="none" w:sz="0" w:space="0" w:color="auto"/>
                            <w:left w:val="none" w:sz="0" w:space="0" w:color="auto"/>
                            <w:bottom w:val="none" w:sz="0" w:space="0" w:color="auto"/>
                            <w:right w:val="none" w:sz="0" w:space="0" w:color="auto"/>
                          </w:divBdr>
                          <w:divsChild>
                            <w:div w:id="901793270">
                              <w:marLeft w:val="0"/>
                              <w:marRight w:val="0"/>
                              <w:marTop w:val="0"/>
                              <w:marBottom w:val="0"/>
                              <w:divBdr>
                                <w:top w:val="none" w:sz="0" w:space="0" w:color="auto"/>
                                <w:left w:val="none" w:sz="0" w:space="0" w:color="auto"/>
                                <w:bottom w:val="none" w:sz="0" w:space="0" w:color="auto"/>
                                <w:right w:val="none" w:sz="0" w:space="0" w:color="auto"/>
                              </w:divBdr>
                              <w:divsChild>
                                <w:div w:id="10428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330272">
          <w:marLeft w:val="0"/>
          <w:marRight w:val="0"/>
          <w:marTop w:val="0"/>
          <w:marBottom w:val="0"/>
          <w:divBdr>
            <w:top w:val="none" w:sz="0" w:space="0" w:color="auto"/>
            <w:left w:val="none" w:sz="0" w:space="0" w:color="auto"/>
            <w:bottom w:val="none" w:sz="0" w:space="0" w:color="auto"/>
            <w:right w:val="none" w:sz="0" w:space="0" w:color="auto"/>
          </w:divBdr>
        </w:div>
      </w:divsChild>
    </w:div>
    <w:div w:id="1443111639">
      <w:bodyDiv w:val="1"/>
      <w:marLeft w:val="0"/>
      <w:marRight w:val="0"/>
      <w:marTop w:val="0"/>
      <w:marBottom w:val="0"/>
      <w:divBdr>
        <w:top w:val="none" w:sz="0" w:space="0" w:color="auto"/>
        <w:left w:val="none" w:sz="0" w:space="0" w:color="auto"/>
        <w:bottom w:val="none" w:sz="0" w:space="0" w:color="auto"/>
        <w:right w:val="none" w:sz="0" w:space="0" w:color="auto"/>
      </w:divBdr>
    </w:div>
    <w:div w:id="1571230352">
      <w:bodyDiv w:val="1"/>
      <w:marLeft w:val="0"/>
      <w:marRight w:val="0"/>
      <w:marTop w:val="0"/>
      <w:marBottom w:val="0"/>
      <w:divBdr>
        <w:top w:val="none" w:sz="0" w:space="0" w:color="auto"/>
        <w:left w:val="none" w:sz="0" w:space="0" w:color="auto"/>
        <w:bottom w:val="none" w:sz="0" w:space="0" w:color="auto"/>
        <w:right w:val="none" w:sz="0" w:space="0" w:color="auto"/>
      </w:divBdr>
    </w:div>
    <w:div w:id="1674264854">
      <w:bodyDiv w:val="1"/>
      <w:marLeft w:val="0"/>
      <w:marRight w:val="0"/>
      <w:marTop w:val="0"/>
      <w:marBottom w:val="0"/>
      <w:divBdr>
        <w:top w:val="none" w:sz="0" w:space="0" w:color="auto"/>
        <w:left w:val="none" w:sz="0" w:space="0" w:color="auto"/>
        <w:bottom w:val="none" w:sz="0" w:space="0" w:color="auto"/>
        <w:right w:val="none" w:sz="0" w:space="0" w:color="auto"/>
      </w:divBdr>
    </w:div>
    <w:div w:id="1898008477">
      <w:bodyDiv w:val="1"/>
      <w:marLeft w:val="0"/>
      <w:marRight w:val="0"/>
      <w:marTop w:val="0"/>
      <w:marBottom w:val="0"/>
      <w:divBdr>
        <w:top w:val="none" w:sz="0" w:space="0" w:color="auto"/>
        <w:left w:val="none" w:sz="0" w:space="0" w:color="auto"/>
        <w:bottom w:val="none" w:sz="0" w:space="0" w:color="auto"/>
        <w:right w:val="none" w:sz="0" w:space="0" w:color="auto"/>
      </w:divBdr>
    </w:div>
    <w:div w:id="1904370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volvoce.com/europe/en/products/electric-machines/l20-electric/" TargetMode="External" Id="rId13" /><Relationship Type="http://schemas.openxmlformats.org/officeDocument/2006/relationships/image" Target="media/image3.jpeg" Id="rId18" /><Relationship Type="http://schemas.openxmlformats.org/officeDocument/2006/relationships/header" Target="header3.xml" Id="rId26" /><Relationship Type="http://schemas.openxmlformats.org/officeDocument/2006/relationships/customXml" Target="../customXml/item3.xml" Id="rId3" /><Relationship Type="http://schemas.openxmlformats.org/officeDocument/2006/relationships/hyperlink" Target="http://www.volvoce.com" TargetMode="External" Id="rId21" /><Relationship Type="http://schemas.openxmlformats.org/officeDocument/2006/relationships/settings" Target="settings.xml" Id="rId7" /><Relationship Type="http://schemas.openxmlformats.org/officeDocument/2006/relationships/hyperlink" Target="https://www.volvoce.com/europe/en/products/electric-machines/ecr18-electric/" TargetMode="External" Id="rId12" /><Relationship Type="http://schemas.openxmlformats.org/officeDocument/2006/relationships/image" Target="media/image2.jpeg"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hyperlink" Target="https://www.volvoce.com/europe/en/products/electric-machines/l120-electric/" TargetMode="External" Id="rId16" /><Relationship Type="http://schemas.openxmlformats.org/officeDocument/2006/relationships/hyperlink" Target="mailto:sandra.jansen@volvo.com" TargetMode="External" Id="rId20" /><Relationship Type="http://schemas.microsoft.com/office/2019/05/relationships/documenttasks" Target="documenttasks/documenttasks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eader" Target="header2.xml" Id="rId24" /><Relationship Type="http://schemas.openxmlformats.org/officeDocument/2006/relationships/numbering" Target="numbering.xml" Id="rId5" /><Relationship Type="http://schemas.openxmlformats.org/officeDocument/2006/relationships/hyperlink" Target="https://www.volvoce.com/europe/en/products/electric-machines/ec230-electric/" TargetMode="External" Id="rId15" /><Relationship Type="http://schemas.openxmlformats.org/officeDocument/2006/relationships/header" Target="header1.xm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image" Target="media/image4.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volvoce.com/europe/en/products/electric-machines/ew240-electric-material-handler/" TargetMode="External" Id="rId14" /><Relationship Type="http://schemas.openxmlformats.org/officeDocument/2006/relationships/hyperlink" Target="https://eur02.safelinks.protection.outlook.com/?url=http%3A%2F%2Fwww.volvoce.com%2F&amp;data=05%7C01%7Casa.alstrom%40volvo.com%7C7395ce039e9841d7a16708dade9e6d4a%7Cf25493ae1c9841d78a330be75f5fe603%7C0%7C0%7C638067069259185814%7CUnknown%7CTWFpbGZsb3d8eyJWIjoiMC4wLjAwMDAiLCJQIjoiV2luMzIiLCJBTiI6Ik1haWwiLCJXVCI6Mn0%3D%7C3000%7C%7C%7C&amp;sdata=bXARFipAmgXmzzGxuJazY8KnjQhjrQrnMnMfbLZ8YZI%3D&amp;reserved=0" TargetMode="External" Id="rId22" /><Relationship Type="http://schemas.openxmlformats.org/officeDocument/2006/relationships/fontTable" Target="fontTable.xml" Id="rId27" /><Relationship Type="http://schemas.microsoft.com/office/2020/10/relationships/intelligence" Target="intelligence2.xml" Id="rId30" /><Relationship Type="http://schemas.openxmlformats.org/officeDocument/2006/relationships/image" Target="/media/image3.png" Id="rId2116241671" /><Relationship Type="http://schemas.openxmlformats.org/officeDocument/2006/relationships/image" Target="/media/image4.png" Id="rId396515262" /><Relationship Type="http://schemas.openxmlformats.org/officeDocument/2006/relationships/image" Target="/media/image5.png" Id="rId1251970508" /><Relationship Type="http://schemas.openxmlformats.org/officeDocument/2006/relationships/image" Target="/media/image6.png" Id="rId1840769010" /></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vi\Desktop\Volvo%20Word\Word\Volvo%20Spread%20general%20-%20with%20Header.dotx" TargetMode="External"/></Relationships>
</file>

<file path=word/documenttasks/documenttasks1.xml><?xml version="1.0" encoding="utf-8"?>
<t:Tasks xmlns:t="http://schemas.microsoft.com/office/tasks/2019/documenttasks" xmlns:oel="http://schemas.microsoft.com/office/2019/extlst">
  <t:Task id="{C8E1DCCA-A495-46BB-92AA-BA845F07DDFB}">
    <t:Anchor>
      <t:Comment id="941791558"/>
    </t:Anchor>
    <t:History>
      <t:Event id="{8B72E435-A956-4035-AD92-B69F84537E31}" time="2025-08-08T06:08:42.034Z">
        <t:Attribution userId="S::catherine.andersson@volvo.com::1c8949a9-3516-42a2-90de-8483efcf4567" userProvider="AD" userName="Catherine Andersson"/>
        <t:Anchor>
          <t:Comment id="941791558"/>
        </t:Anchor>
        <t:Create/>
      </t:Event>
      <t:Event id="{BE226760-1464-4DE7-9EFC-0ADD1089081C}" time="2025-08-08T06:08:42.034Z">
        <t:Attribution userId="S::catherine.andersson@volvo.com::1c8949a9-3516-42a2-90de-8483efcf4567" userProvider="AD" userName="Catherine Andersson"/>
        <t:Anchor>
          <t:Comment id="941791558"/>
        </t:Anchor>
        <t:Assign userId="S::peter.bauer@volvo.com::8f00adbe-e856-450d-951b-6a47010dce45" userProvider="AD" userName="Peter Bauer"/>
      </t:Event>
      <t:Event id="{70AE5F79-25CB-4E9E-837D-B5A0B1DD247F}" time="2025-08-08T06:08:42.034Z">
        <t:Attribution userId="S::catherine.andersson@volvo.com::1c8949a9-3516-42a2-90de-8483efcf4567" userProvider="AD" userName="Catherine Andersson"/>
        <t:Anchor>
          <t:Comment id="941791558"/>
        </t:Anchor>
        <t:SetTitle title="@Peter Bauer do we know what their electricity mix is? if from renewable energy would be good to add"/>
      </t:Event>
    </t:History>
  </t:Task>
</t:Tasks>
</file>

<file path=word/theme/theme1.xml><?xml version="1.0" encoding="utf-8"?>
<a:theme xmlns:a="http://schemas.openxmlformats.org/drawingml/2006/main" name="vcc">
  <a:themeElements>
    <a:clrScheme name="Volvo 2021">
      <a:dk1>
        <a:srgbClr val="000000"/>
      </a:dk1>
      <a:lt1>
        <a:srgbClr val="FFFFFF"/>
      </a:lt1>
      <a:dk2>
        <a:srgbClr val="53565A"/>
      </a:dk2>
      <a:lt2>
        <a:srgbClr val="E8E5E3"/>
      </a:lt2>
      <a:accent1>
        <a:srgbClr val="202A44"/>
      </a:accent1>
      <a:accent2>
        <a:srgbClr val="A7A8A9"/>
      </a:accent2>
      <a:accent3>
        <a:srgbClr val="8DC9BF"/>
      </a:accent3>
      <a:accent4>
        <a:srgbClr val="678C96"/>
      </a:accent4>
      <a:accent5>
        <a:srgbClr val="A8D46B"/>
      </a:accent5>
      <a:accent6>
        <a:srgbClr val="53565A"/>
      </a:accent6>
      <a:hlink>
        <a:srgbClr val="396976"/>
      </a:hlink>
      <a:folHlink>
        <a:srgbClr val="96B0B6"/>
      </a:folHlink>
    </a:clrScheme>
    <a:fontScheme name="Volvo Novum">
      <a:majorFont>
        <a:latin typeface="Volvo Novum"/>
        <a:ea typeface=""/>
        <a:cs typeface=""/>
      </a:majorFont>
      <a:minorFont>
        <a:latin typeface="Volvo Novum"/>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ollaboration Document" ma:contentTypeID="0x0101007A60771C5753A247A9E629B69FD0F51E0800B4658767CB2CE34C97760761EB095E17" ma:contentTypeVersion="24" ma:contentTypeDescription="Create a new document." ma:contentTypeScope="" ma:versionID="e4c2f4951b571d15475112e1546fc65a">
  <xsd:schema xmlns:xsd="http://www.w3.org/2001/XMLSchema" xmlns:xs="http://www.w3.org/2001/XMLSchema" xmlns:p="http://schemas.microsoft.com/office/2006/metadata/properties" xmlns:ns2="717276bf-ddaa-4b02-9272-01295cf91ea5" xmlns:ns3="029b3705-f41d-4711-98e5-09065e45108f" xmlns:ns4="2af3b793-b434-4d1f-abd1-55ce4b5242b1" targetNamespace="http://schemas.microsoft.com/office/2006/metadata/properties" ma:root="true" ma:fieldsID="395a41fd78e1a3717b8f930def6c95cd" ns2:_="" ns3:_="" ns4:_="">
    <xsd:import namespace="717276bf-ddaa-4b02-9272-01295cf91ea5"/>
    <xsd:import namespace="029b3705-f41d-4711-98e5-09065e45108f"/>
    <xsd:import namespace="2af3b793-b434-4d1f-abd1-55ce4b5242b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element ref="ns2:Releas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7276bf-ddaa-4b02-9272-01295cf91e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7bda035-400f-4ee0-8922-1075bdfe8bf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Release" ma:index="23" nillable="true" ma:displayName="Release " ma:description="please choose your release " ma:format="Dropdown" ma:internalName="Release">
      <xsd:simpleType>
        <xsd:restriction base="dms:Choice">
          <xsd:enumeration value="Main release"/>
          <xsd:enumeration value="Product Range release"/>
          <xsd:enumeration value="A50 release"/>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9b3705-f41d-4711-98e5-09065e45108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f3b793-b434-4d1f-abd1-55ce4b5242b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1ab797d-e931-4f07-8656-58810c204536}" ma:internalName="TaxCatchAll" ma:showField="CatchAllData" ma:web="029b3705-f41d-4711-98e5-09065e4510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TURABIAN.XSL" StyleName="Turabian"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2af3b793-b434-4d1f-abd1-55ce4b5242b1" xsi:nil="true"/>
    <lcf76f155ced4ddcb4097134ff3c332f xmlns="717276bf-ddaa-4b02-9272-01295cf91ea5">
      <Terms xmlns="http://schemas.microsoft.com/office/infopath/2007/PartnerControls"/>
    </lcf76f155ced4ddcb4097134ff3c332f>
    <Release xmlns="717276bf-ddaa-4b02-9272-01295cf91ea5" xsi:nil="true"/>
  </documentManagement>
</p:properties>
</file>

<file path=customXml/itemProps1.xml><?xml version="1.0" encoding="utf-8"?>
<ds:datastoreItem xmlns:ds="http://schemas.openxmlformats.org/officeDocument/2006/customXml" ds:itemID="{1A459F90-D3F3-47D7-A294-4F716160DA46}">
  <ds:schemaRefs>
    <ds:schemaRef ds:uri="http://schemas.microsoft.com/sharepoint/v3/contenttype/forms"/>
  </ds:schemaRefs>
</ds:datastoreItem>
</file>

<file path=customXml/itemProps2.xml><?xml version="1.0" encoding="utf-8"?>
<ds:datastoreItem xmlns:ds="http://schemas.openxmlformats.org/officeDocument/2006/customXml" ds:itemID="{F2D0B882-DF91-4769-8D7C-D3AF38B5E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7276bf-ddaa-4b02-9272-01295cf91ea5"/>
    <ds:schemaRef ds:uri="029b3705-f41d-4711-98e5-09065e45108f"/>
    <ds:schemaRef ds:uri="2af3b793-b434-4d1f-abd1-55ce4b524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04A6DB-F9AA-43AA-9BB4-A71315B4FA0C}">
  <ds:schemaRefs>
    <ds:schemaRef ds:uri="http://schemas.openxmlformats.org/officeDocument/2006/bibliography"/>
  </ds:schemaRefs>
</ds:datastoreItem>
</file>

<file path=customXml/itemProps4.xml><?xml version="1.0" encoding="utf-8"?>
<ds:datastoreItem xmlns:ds="http://schemas.openxmlformats.org/officeDocument/2006/customXml" ds:itemID="{E4BB58B3-B1F4-4FE0-BE71-53D31E160067}">
  <ds:schemaRefs>
    <ds:schemaRef ds:uri="http://schemas.microsoft.com/office/2006/metadata/properties"/>
    <ds:schemaRef ds:uri="http://schemas.microsoft.com/office/infopath/2007/PartnerControls"/>
    <ds:schemaRef ds:uri="2af3b793-b434-4d1f-abd1-55ce4b5242b1"/>
    <ds:schemaRef ds:uri="717276bf-ddaa-4b02-9272-01295cf91ea5"/>
  </ds:schemaRefs>
</ds:datastoreItem>
</file>

<file path=docMetadata/LabelInfo.xml><?xml version="1.0" encoding="utf-8"?>
<clbl:labelList xmlns:clbl="http://schemas.microsoft.com/office/2020/mipLabelMetadata">
  <clbl:label id="{4a3d9983-e936-4837-9552-9d9126a92eb0}" enabled="0" method="" siteId="{4a3d9983-e936-4837-9552-9d9126a92eb0}"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Volvo Spread general - with Header</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Sandra Jansen</lastModifiedBy>
  <revision>1362</revision>
  <dcterms:created xsi:type="dcterms:W3CDTF">2024-03-05T21:59:00.0000000Z</dcterms:created>
  <dcterms:modified xsi:type="dcterms:W3CDTF">2025-09-11T04:17:47.8226194Z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0x0101007A60771C5753A247A9E629B69FD0F51E0800B4658767CB2CE34C97760761EB095E17</vt:lpwstr>
  </property>
  <property fmtid="{D5CDD505-2E9C-101B-9397-08002B2CF9AE}" pid="3" name="MSIP_Label_19540963-e559-4020-8a90-fe8a502c2801_Enabled">
    <vt:lpwstr>true</vt:lpwstr>
  </property>
  <property fmtid="{D5CDD505-2E9C-101B-9397-08002B2CF9AE}" pid="4" name="MSIP_Label_19540963-e559-4020-8a90-fe8a502c2801_SetDate">
    <vt:lpwstr>2021-09-29T14:49:00Z</vt:lpwstr>
  </property>
  <property fmtid="{D5CDD505-2E9C-101B-9397-08002B2CF9AE}" pid="5" name="MSIP_Label_19540963-e559-4020-8a90-fe8a502c2801_Method">
    <vt:lpwstr>Standard</vt:lpwstr>
  </property>
  <property fmtid="{D5CDD505-2E9C-101B-9397-08002B2CF9AE}" pid="6" name="MSIP_Label_19540963-e559-4020-8a90-fe8a502c2801_Name">
    <vt:lpwstr>19540963-e559-4020-8a90-fe8a502c2801</vt:lpwstr>
  </property>
  <property fmtid="{D5CDD505-2E9C-101B-9397-08002B2CF9AE}" pid="7" name="MSIP_Label_19540963-e559-4020-8a90-fe8a502c2801_SiteId">
    <vt:lpwstr>f25493ae-1c98-41d7-8a33-0be75f5fe603</vt:lpwstr>
  </property>
  <property fmtid="{D5CDD505-2E9C-101B-9397-08002B2CF9AE}" pid="8" name="MSIP_Label_19540963-e559-4020-8a90-fe8a502c2801_ActionId">
    <vt:lpwstr>ede12d0b-254a-447d-9529-f9ec4123ab1c</vt:lpwstr>
  </property>
  <property fmtid="{D5CDD505-2E9C-101B-9397-08002B2CF9AE}" pid="9" name="MSIP_Label_19540963-e559-4020-8a90-fe8a502c2801_ContentBits">
    <vt:lpwstr>0</vt:lpwstr>
  </property>
  <property fmtid="{D5CDD505-2E9C-101B-9397-08002B2CF9AE}" pid="10" name="MSIP_Label_786dc5db-1f8c-4734-9d46-86d6156fc39f_Enabled">
    <vt:lpwstr>true</vt:lpwstr>
  </property>
  <property fmtid="{D5CDD505-2E9C-101B-9397-08002B2CF9AE}" pid="11" name="MSIP_Label_786dc5db-1f8c-4734-9d46-86d6156fc39f_SetDate">
    <vt:lpwstr>2022-09-05T11:37:24Z</vt:lpwstr>
  </property>
  <property fmtid="{D5CDD505-2E9C-101B-9397-08002B2CF9AE}" pid="12" name="MSIP_Label_786dc5db-1f8c-4734-9d46-86d6156fc39f_Method">
    <vt:lpwstr>Standard</vt:lpwstr>
  </property>
  <property fmtid="{D5CDD505-2E9C-101B-9397-08002B2CF9AE}" pid="13" name="MSIP_Label_786dc5db-1f8c-4734-9d46-86d6156fc39f_Name">
    <vt:lpwstr>Confidential</vt:lpwstr>
  </property>
  <property fmtid="{D5CDD505-2E9C-101B-9397-08002B2CF9AE}" pid="14" name="MSIP_Label_786dc5db-1f8c-4734-9d46-86d6156fc39f_SiteId">
    <vt:lpwstr>e519c2e6-bc6d-4fdf-8d9c-923c2f002385</vt:lpwstr>
  </property>
  <property fmtid="{D5CDD505-2E9C-101B-9397-08002B2CF9AE}" pid="15" name="MSIP_Label_786dc5db-1f8c-4734-9d46-86d6156fc39f_ActionId">
    <vt:lpwstr>491d738d-360b-4ccf-9ebc-ff22416b3112</vt:lpwstr>
  </property>
  <property fmtid="{D5CDD505-2E9C-101B-9397-08002B2CF9AE}" pid="16" name="MSIP_Label_786dc5db-1f8c-4734-9d46-86d6156fc39f_ContentBits">
    <vt:lpwstr>1</vt:lpwstr>
  </property>
  <property fmtid="{D5CDD505-2E9C-101B-9397-08002B2CF9AE}" pid="17" name="MediaServiceImageTags">
    <vt:lpwstr/>
  </property>
</Properties>
</file>