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A5D" w:rsidRPr="002D18CE" w:rsidRDefault="4BFD6ACE" w:rsidP="009567CF">
      <w:pPr>
        <w:pStyle w:val="Press"/>
        <w:rPr>
          <w:b w:val="0"/>
          <w:lang w:val="en-GB"/>
        </w:rPr>
      </w:pPr>
      <w:r w:rsidRPr="25741040">
        <w:rPr>
          <w:b w:val="0"/>
          <w:lang w:val="en-GB"/>
        </w:rPr>
        <w:t xml:space="preserve">P R E S </w:t>
      </w:r>
      <w:proofErr w:type="spellStart"/>
      <w:r w:rsidRPr="25741040">
        <w:rPr>
          <w:b w:val="0"/>
          <w:lang w:val="en-GB"/>
        </w:rPr>
        <w:t>S</w:t>
      </w:r>
      <w:proofErr w:type="spellEnd"/>
      <w:r w:rsidRPr="25741040">
        <w:rPr>
          <w:b w:val="0"/>
          <w:lang w:val="en-GB"/>
        </w:rPr>
        <w:t xml:space="preserve">   I N F O R M A T I O N </w:t>
      </w:r>
    </w:p>
    <w:p w:rsidR="33BA9888" w:rsidRDefault="33BA9888" w:rsidP="25741040">
      <w:pPr>
        <w:pStyle w:val="Heading1"/>
        <w:spacing w:line="259" w:lineRule="auto"/>
        <w:rPr>
          <w:rFonts w:ascii="Volvo Novum Medium" w:hAnsi="Volvo Novum Medium"/>
          <w:lang w:val="en-GB"/>
        </w:rPr>
      </w:pPr>
      <w:proofErr w:type="spellStart"/>
      <w:r w:rsidRPr="25741040">
        <w:rPr>
          <w:rFonts w:ascii="Volvo Novum Medium" w:hAnsi="Volvo Novum Medium"/>
          <w:lang w:val="en-GB"/>
        </w:rPr>
        <w:t>Vemak</w:t>
      </w:r>
      <w:proofErr w:type="spellEnd"/>
      <w:r w:rsidRPr="25741040">
        <w:rPr>
          <w:rFonts w:ascii="Volvo Novum Medium" w:hAnsi="Volvo Novum Medium"/>
          <w:lang w:val="en-GB"/>
        </w:rPr>
        <w:t xml:space="preserve"> trusts Volvo excavators for pipeline projects</w:t>
      </w:r>
    </w:p>
    <w:p w:rsidR="00C51AC5" w:rsidRDefault="00C51AC5" w:rsidP="00C51AC5">
      <w:pPr>
        <w:rPr>
          <w:lang w:val="en-GB"/>
        </w:rPr>
      </w:pPr>
    </w:p>
    <w:p w:rsidR="00964592" w:rsidRDefault="69BFB37C" w:rsidP="25741040">
      <w:pPr>
        <w:spacing w:line="259" w:lineRule="auto"/>
        <w:rPr>
          <w:rFonts w:ascii="Volvo Novum" w:hAnsi="Volvo Novum"/>
          <w:b/>
          <w:bCs/>
          <w:sz w:val="19"/>
          <w:szCs w:val="19"/>
          <w:lang w:val="en-GB"/>
        </w:rPr>
      </w:pPr>
      <w:r w:rsidRPr="25741040">
        <w:rPr>
          <w:rFonts w:ascii="Volvo Novum" w:hAnsi="Volvo Novum"/>
          <w:b/>
          <w:bCs/>
          <w:sz w:val="19"/>
          <w:szCs w:val="19"/>
          <w:lang w:val="en-GB"/>
        </w:rPr>
        <w:t xml:space="preserve">When working on oil and gas pipelines in Turkey, Iraq and Bulgaria, </w:t>
      </w:r>
      <w:proofErr w:type="spellStart"/>
      <w:r w:rsidRPr="25741040">
        <w:rPr>
          <w:rFonts w:ascii="Volvo Novum" w:hAnsi="Volvo Novum"/>
          <w:b/>
          <w:bCs/>
          <w:sz w:val="19"/>
          <w:szCs w:val="19"/>
          <w:lang w:val="en-GB"/>
        </w:rPr>
        <w:t>Vemak</w:t>
      </w:r>
      <w:proofErr w:type="spellEnd"/>
      <w:r w:rsidRPr="25741040">
        <w:rPr>
          <w:rFonts w:ascii="Volvo Novum" w:hAnsi="Volvo Novum"/>
          <w:b/>
          <w:bCs/>
          <w:sz w:val="19"/>
          <w:szCs w:val="19"/>
          <w:lang w:val="en-GB"/>
        </w:rPr>
        <w:t xml:space="preserve"> AS faces some of the toughest terrain and conditions imaginable. But the company is more than up to the task thanks to its long-standing partnership with Volvo and local dealer </w:t>
      </w:r>
      <w:proofErr w:type="spellStart"/>
      <w:r w:rsidRPr="25741040">
        <w:rPr>
          <w:rFonts w:ascii="Volvo Novum" w:hAnsi="Volvo Novum"/>
          <w:b/>
          <w:bCs/>
          <w:sz w:val="19"/>
          <w:szCs w:val="19"/>
          <w:lang w:val="en-GB"/>
        </w:rPr>
        <w:t>Ascendum</w:t>
      </w:r>
      <w:proofErr w:type="spellEnd"/>
      <w:r w:rsidRPr="25741040">
        <w:rPr>
          <w:rFonts w:ascii="Volvo Novum" w:hAnsi="Volvo Novum"/>
          <w:b/>
          <w:bCs/>
          <w:sz w:val="19"/>
          <w:szCs w:val="19"/>
          <w:lang w:val="en-GB"/>
        </w:rPr>
        <w:t>.</w:t>
      </w:r>
    </w:p>
    <w:p w:rsidR="00166C16" w:rsidRDefault="00166C16" w:rsidP="25741040">
      <w:pPr>
        <w:spacing w:line="259" w:lineRule="auto"/>
        <w:rPr>
          <w:rFonts w:ascii="Volvo Novum" w:hAnsi="Volvo Novum"/>
          <w:b/>
          <w:bCs/>
          <w:sz w:val="19"/>
          <w:szCs w:val="19"/>
          <w:lang w:val="en-GB"/>
        </w:rPr>
      </w:pPr>
    </w:p>
    <w:p w:rsidR="00166C16" w:rsidRDefault="00166C16" w:rsidP="00166C16">
      <w:pPr>
        <w:keepNext/>
        <w:spacing w:line="259" w:lineRule="auto"/>
      </w:pPr>
      <w:r w:rsidRPr="00166C16">
        <w:rPr>
          <w:rFonts w:ascii="Volvo Novum" w:hAnsi="Volvo Novum"/>
          <w:b/>
          <w:bCs/>
          <w:noProof/>
          <w:sz w:val="19"/>
          <w:szCs w:val="19"/>
          <w:lang w:val="en-US"/>
        </w:rPr>
        <w:drawing>
          <wp:inline distT="0" distB="0" distL="0" distR="0">
            <wp:extent cx="5220970" cy="3416935"/>
            <wp:effectExtent l="0" t="0" r="0" b="0"/>
            <wp:docPr id="78008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1282" name=""/>
                    <pic:cNvPicPr/>
                  </pic:nvPicPr>
                  <pic:blipFill>
                    <a:blip r:embed="rId11"/>
                    <a:stretch>
                      <a:fillRect/>
                    </a:stretch>
                  </pic:blipFill>
                  <pic:spPr>
                    <a:xfrm>
                      <a:off x="0" y="0"/>
                      <a:ext cx="5220970" cy="3416935"/>
                    </a:xfrm>
                    <a:prstGeom prst="rect">
                      <a:avLst/>
                    </a:prstGeom>
                  </pic:spPr>
                </pic:pic>
              </a:graphicData>
            </a:graphic>
          </wp:inline>
        </w:drawing>
      </w:r>
    </w:p>
    <w:p w:rsidR="00166C16" w:rsidRPr="002D18CE" w:rsidRDefault="00166C16" w:rsidP="00166C16">
      <w:pPr>
        <w:pStyle w:val="Caption"/>
        <w:jc w:val="center"/>
        <w:rPr>
          <w:rFonts w:ascii="Volvo Novum" w:hAnsi="Volvo Novum"/>
          <w:b/>
          <w:bCs/>
          <w:sz w:val="19"/>
          <w:szCs w:val="19"/>
          <w:lang w:val="en-GB"/>
        </w:rPr>
      </w:pPr>
      <w:r>
        <w:t>One of Vemak's Volvo EC350D excavators tackles the tough terrain on a pipeline project.</w:t>
      </w:r>
    </w:p>
    <w:p w:rsidR="00964592" w:rsidRPr="002D18CE" w:rsidRDefault="69BFB37C" w:rsidP="25741040">
      <w:pPr>
        <w:spacing w:line="259" w:lineRule="auto"/>
        <w:jc w:val="both"/>
        <w:rPr>
          <w:rFonts w:ascii="Volvo Novum" w:eastAsia="Volvo Novum" w:hAnsi="Volvo Novum" w:cs="Volvo Novum"/>
          <w:sz w:val="19"/>
          <w:szCs w:val="19"/>
          <w:lang w:val="en-GB"/>
        </w:rPr>
      </w:pP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AS has been in the business of installing high-pressure natural gas and oil pipelines for almost two decades. Since 2003, the family business has worked with Turkey’s national oil and gas company, </w:t>
      </w:r>
      <w:proofErr w:type="spellStart"/>
      <w:r w:rsidRPr="25741040">
        <w:rPr>
          <w:rFonts w:ascii="Volvo Novum" w:eastAsia="Volvo Novum" w:hAnsi="Volvo Novum" w:cs="Volvo Novum"/>
          <w:sz w:val="19"/>
          <w:szCs w:val="19"/>
          <w:lang w:val="en-GB"/>
        </w:rPr>
        <w:t>Botas</w:t>
      </w:r>
      <w:proofErr w:type="spellEnd"/>
      <w:r w:rsidRPr="25741040">
        <w:rPr>
          <w:rFonts w:ascii="Volvo Novum" w:eastAsia="Volvo Novum" w:hAnsi="Volvo Novum" w:cs="Volvo Novum"/>
          <w:sz w:val="19"/>
          <w:szCs w:val="19"/>
          <w:lang w:val="en-GB"/>
        </w:rPr>
        <w:t xml:space="preserve">, to build nearly 2,600 km of pipelines across Turkey. And it’s not just Turkey where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has been active. The company has also worked on part of the Balkan pipeline in Bulgaria and natural gas pipelines in Iraq and is currently constructing a 36 km-long, 48-inch-wide pipeline as part of the West Black Sea project.</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Pr="002D18CE"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When working on projects like these, </w:t>
      </w:r>
      <w:proofErr w:type="spellStart"/>
      <w:r w:rsidRPr="25741040">
        <w:rPr>
          <w:rFonts w:ascii="Volvo Novum" w:eastAsia="Volvo Novum" w:hAnsi="Volvo Novum" w:cs="Volvo Novum"/>
          <w:sz w:val="19"/>
          <w:szCs w:val="19"/>
          <w:lang w:val="en-GB"/>
        </w:rPr>
        <w:t>Vemak's</w:t>
      </w:r>
      <w:proofErr w:type="spellEnd"/>
      <w:r w:rsidRPr="25741040">
        <w:rPr>
          <w:rFonts w:ascii="Volvo Novum" w:eastAsia="Volvo Novum" w:hAnsi="Volvo Novum" w:cs="Volvo Novum"/>
          <w:sz w:val="19"/>
          <w:szCs w:val="19"/>
          <w:lang w:val="en-GB"/>
        </w:rPr>
        <w:t xml:space="preserve"> success depends on having a strong machine fleet. For example, when working on the </w:t>
      </w:r>
      <w:proofErr w:type="spellStart"/>
      <w:r w:rsidRPr="25741040">
        <w:rPr>
          <w:rFonts w:ascii="Volvo Novum" w:eastAsia="Volvo Novum" w:hAnsi="Volvo Novum" w:cs="Volvo Novum"/>
          <w:sz w:val="19"/>
          <w:szCs w:val="19"/>
          <w:lang w:val="en-GB"/>
        </w:rPr>
        <w:t>Kilyos</w:t>
      </w:r>
      <w:proofErr w:type="spellEnd"/>
      <w:r w:rsidRPr="25741040">
        <w:rPr>
          <w:rFonts w:ascii="Volvo Novum" w:eastAsia="Volvo Novum" w:hAnsi="Volvo Novum" w:cs="Volvo Novum"/>
          <w:sz w:val="19"/>
          <w:szCs w:val="19"/>
          <w:lang w:val="en-GB"/>
        </w:rPr>
        <w:t xml:space="preserve"> stream crossing, </w:t>
      </w:r>
      <w:proofErr w:type="spellStart"/>
      <w:r w:rsidRPr="25741040">
        <w:rPr>
          <w:rFonts w:ascii="Volvo Novum" w:eastAsia="Volvo Novum" w:hAnsi="Volvo Novum" w:cs="Volvo Novum"/>
          <w:sz w:val="19"/>
          <w:szCs w:val="19"/>
          <w:lang w:val="en-GB"/>
        </w:rPr>
        <w:t>Vemak's</w:t>
      </w:r>
      <w:proofErr w:type="spellEnd"/>
      <w:r w:rsidRPr="25741040">
        <w:rPr>
          <w:rFonts w:ascii="Volvo Novum" w:eastAsia="Volvo Novum" w:hAnsi="Volvo Novum" w:cs="Volvo Novum"/>
          <w:sz w:val="19"/>
          <w:szCs w:val="19"/>
          <w:lang w:val="en-GB"/>
        </w:rPr>
        <w:t xml:space="preserve"> machines faced 570 m of stream crossing with a water depth of 6 m. </w:t>
      </w:r>
      <w:proofErr w:type="spellStart"/>
      <w:r w:rsidRPr="25741040">
        <w:rPr>
          <w:rFonts w:ascii="Volvo Novum" w:eastAsia="Volvo Novum" w:hAnsi="Volvo Novum" w:cs="Volvo Novum"/>
          <w:sz w:val="19"/>
          <w:szCs w:val="19"/>
          <w:lang w:val="en-GB"/>
        </w:rPr>
        <w:t>Vemak’s</w:t>
      </w:r>
      <w:proofErr w:type="spellEnd"/>
      <w:r w:rsidRPr="25741040">
        <w:rPr>
          <w:rFonts w:ascii="Volvo Novum" w:eastAsia="Volvo Novum" w:hAnsi="Volvo Novum" w:cs="Volvo Novum"/>
          <w:sz w:val="19"/>
          <w:szCs w:val="19"/>
          <w:lang w:val="en-GB"/>
        </w:rPr>
        <w:t xml:space="preserve"> articulated haulers were working in water up to the top of their tires, while the excavators were working in swampy, sandy terrain in water up to the top of their tracks.</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lastRenderedPageBreak/>
        <w:t xml:space="preserve">These challenging conditions require machines that are robust, durable, and comfortable for operators to work in, as well as being fuel-efficient. That's why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works almost exclusively with Volvo excavators and articulated haulers.</w:t>
      </w:r>
    </w:p>
    <w:p w:rsidR="0041497C" w:rsidRDefault="0041497C" w:rsidP="25741040">
      <w:pPr>
        <w:spacing w:line="259" w:lineRule="auto"/>
        <w:jc w:val="both"/>
        <w:rPr>
          <w:rFonts w:ascii="Volvo Novum" w:eastAsia="Volvo Novum" w:hAnsi="Volvo Novum" w:cs="Volvo Novum"/>
          <w:sz w:val="19"/>
          <w:szCs w:val="19"/>
          <w:lang w:val="en-GB"/>
        </w:rPr>
      </w:pPr>
    </w:p>
    <w:p w:rsidR="0041497C" w:rsidRDefault="0041497C" w:rsidP="0041497C">
      <w:pPr>
        <w:keepNext/>
        <w:spacing w:line="259" w:lineRule="auto"/>
        <w:jc w:val="both"/>
      </w:pPr>
      <w:r w:rsidRPr="0041497C">
        <w:rPr>
          <w:rFonts w:ascii="Volvo Novum" w:eastAsia="Volvo Novum" w:hAnsi="Volvo Novum" w:cs="Volvo Novum"/>
          <w:noProof/>
          <w:sz w:val="19"/>
          <w:szCs w:val="19"/>
          <w:lang w:val="en-US"/>
        </w:rPr>
        <w:drawing>
          <wp:inline distT="0" distB="0" distL="0" distR="0">
            <wp:extent cx="5220970" cy="3463290"/>
            <wp:effectExtent l="0" t="0" r="0" b="3810"/>
            <wp:docPr id="1366193346" name="Picture 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93346" name="Picture 1" descr="A picture containing person, person&#10;&#10;Description automatically generated"/>
                    <pic:cNvPicPr/>
                  </pic:nvPicPr>
                  <pic:blipFill>
                    <a:blip r:embed="rId12"/>
                    <a:stretch>
                      <a:fillRect/>
                    </a:stretch>
                  </pic:blipFill>
                  <pic:spPr>
                    <a:xfrm>
                      <a:off x="0" y="0"/>
                      <a:ext cx="5220970" cy="3463290"/>
                    </a:xfrm>
                    <a:prstGeom prst="rect">
                      <a:avLst/>
                    </a:prstGeom>
                  </pic:spPr>
                </pic:pic>
              </a:graphicData>
            </a:graphic>
          </wp:inline>
        </w:drawing>
      </w:r>
    </w:p>
    <w:p w:rsidR="0041497C" w:rsidRPr="002D18CE" w:rsidRDefault="0041497C" w:rsidP="0041497C">
      <w:pPr>
        <w:pStyle w:val="Caption"/>
        <w:jc w:val="center"/>
        <w:rPr>
          <w:rFonts w:ascii="Volvo Novum" w:eastAsia="Volvo Novum" w:hAnsi="Volvo Novum" w:cs="Volvo Novum"/>
          <w:sz w:val="19"/>
          <w:szCs w:val="19"/>
          <w:lang w:val="en-GB"/>
        </w:rPr>
      </w:pPr>
      <w:r>
        <w:t xml:space="preserve">Selami </w:t>
      </w:r>
      <w:r w:rsidRPr="0041497C">
        <w:t>Tozoğlu</w:t>
      </w:r>
      <w:r>
        <w:t>, Vemak board member</w:t>
      </w:r>
    </w:p>
    <w:p w:rsidR="00964592" w:rsidRPr="002D18CE" w:rsidRDefault="6BBBE65C" w:rsidP="25741040">
      <w:pPr>
        <w:spacing w:line="259" w:lineRule="auto"/>
        <w:jc w:val="both"/>
        <w:rPr>
          <w:rFonts w:ascii="Volvo Novum" w:eastAsia="Volvo Novum" w:hAnsi="Volvo Novum" w:cs="Volvo Novum"/>
          <w:b/>
          <w:bCs/>
          <w:sz w:val="19"/>
          <w:szCs w:val="19"/>
          <w:lang w:val="en-GB"/>
        </w:rPr>
      </w:pPr>
      <w:r w:rsidRPr="25741040">
        <w:rPr>
          <w:rFonts w:ascii="Volvo Novum" w:eastAsia="Volvo Novum" w:hAnsi="Volvo Novum" w:cs="Volvo Novum"/>
          <w:b/>
          <w:bCs/>
          <w:sz w:val="19"/>
          <w:szCs w:val="19"/>
          <w:lang w:val="en-GB"/>
        </w:rPr>
        <w:t>From one machine to many</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Pr="002D18CE"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"We first started working with Volvo in 2006, leasing a machine to start with," says </w:t>
      </w:r>
      <w:proofErr w:type="spellStart"/>
      <w:r w:rsidRPr="25741040">
        <w:rPr>
          <w:rFonts w:ascii="Volvo Novum" w:eastAsia="Volvo Novum" w:hAnsi="Volvo Novum" w:cs="Volvo Novum"/>
          <w:sz w:val="19"/>
          <w:szCs w:val="19"/>
          <w:lang w:val="en-GB"/>
        </w:rPr>
        <w:t>Selami</w:t>
      </w:r>
      <w:proofErr w:type="spellEnd"/>
      <w:r w:rsidRPr="25741040">
        <w:rPr>
          <w:rFonts w:ascii="Volvo Novum" w:eastAsia="Volvo Novum" w:hAnsi="Volvo Novum" w:cs="Volvo Novum"/>
          <w:sz w:val="19"/>
          <w:szCs w:val="19"/>
          <w:lang w:val="en-GB"/>
        </w:rPr>
        <w:t xml:space="preserve">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xml:space="preserve">, a member of the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board with general responsibility for purchasing, logistics, and construction sites. "We were so impressed with the fuel efficiency, durability, and operator comfort of the machine that we decided to stick with Volvo ever since."</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Today,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has 40 Volvo excavators, which is 80% of the company's excavator fleet, as well as two Volvo articulated haulers and one Volvo wheel loader.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xml:space="preserve"> notes that Volvo machines are the best brand for articulated haulers, a sentiment he has held since he first started in the industry. One model purchased in 2006 has now been operating for 40,000 hours and is still going strong.</w:t>
      </w:r>
    </w:p>
    <w:p w:rsidR="00356A45" w:rsidRDefault="00356A45" w:rsidP="25741040">
      <w:pPr>
        <w:spacing w:line="259" w:lineRule="auto"/>
        <w:jc w:val="both"/>
        <w:rPr>
          <w:rFonts w:ascii="Volvo Novum" w:eastAsia="Volvo Novum" w:hAnsi="Volvo Novum" w:cs="Volvo Novum"/>
          <w:sz w:val="19"/>
          <w:szCs w:val="19"/>
          <w:lang w:val="en-GB"/>
        </w:rPr>
      </w:pPr>
    </w:p>
    <w:p w:rsidR="00356A45" w:rsidRDefault="00356A45" w:rsidP="00356A45">
      <w:pPr>
        <w:keepNext/>
        <w:spacing w:line="259" w:lineRule="auto"/>
        <w:jc w:val="both"/>
      </w:pPr>
      <w:r w:rsidRPr="00356A45">
        <w:rPr>
          <w:rFonts w:ascii="Volvo Novum" w:eastAsia="Volvo Novum" w:hAnsi="Volvo Novum" w:cs="Volvo Novum"/>
          <w:noProof/>
          <w:sz w:val="19"/>
          <w:szCs w:val="19"/>
          <w:lang w:val="en-US"/>
        </w:rPr>
        <w:lastRenderedPageBreak/>
        <w:drawing>
          <wp:inline distT="0" distB="0" distL="0" distR="0">
            <wp:extent cx="5220970" cy="2743200"/>
            <wp:effectExtent l="0" t="0" r="0" b="0"/>
            <wp:docPr id="177400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03292" name=""/>
                    <pic:cNvPicPr/>
                  </pic:nvPicPr>
                  <pic:blipFill>
                    <a:blip r:embed="rId13"/>
                    <a:stretch>
                      <a:fillRect/>
                    </a:stretch>
                  </pic:blipFill>
                  <pic:spPr>
                    <a:xfrm>
                      <a:off x="0" y="0"/>
                      <a:ext cx="5220970" cy="2743200"/>
                    </a:xfrm>
                    <a:prstGeom prst="rect">
                      <a:avLst/>
                    </a:prstGeom>
                  </pic:spPr>
                </pic:pic>
              </a:graphicData>
            </a:graphic>
          </wp:inline>
        </w:drawing>
      </w:r>
    </w:p>
    <w:p w:rsidR="00356A45" w:rsidRPr="002D18CE" w:rsidRDefault="00891382" w:rsidP="00356A45">
      <w:pPr>
        <w:pStyle w:val="Caption"/>
        <w:jc w:val="center"/>
        <w:rPr>
          <w:rFonts w:ascii="Volvo Novum" w:eastAsia="Volvo Novum" w:hAnsi="Volvo Novum" w:cs="Volvo Novum"/>
          <w:sz w:val="19"/>
          <w:szCs w:val="19"/>
          <w:lang w:val="en-GB"/>
        </w:rPr>
      </w:pPr>
      <w:r>
        <w:t>Vemak runs a large fleet of excavators, 80% of which are Volvo</w:t>
      </w:r>
      <w:r w:rsidR="00356A45">
        <w:t>.</w:t>
      </w:r>
    </w:p>
    <w:p w:rsidR="00964592" w:rsidRPr="002D18CE" w:rsidRDefault="69D2169E" w:rsidP="25741040">
      <w:pPr>
        <w:spacing w:line="259" w:lineRule="auto"/>
        <w:jc w:val="both"/>
        <w:rPr>
          <w:rFonts w:ascii="Volvo Novum" w:eastAsia="Volvo Novum" w:hAnsi="Volvo Novum" w:cs="Volvo Novum"/>
          <w:b/>
          <w:bCs/>
          <w:sz w:val="19"/>
          <w:szCs w:val="19"/>
          <w:lang w:val="en-GB"/>
        </w:rPr>
      </w:pPr>
      <w:r w:rsidRPr="25741040">
        <w:rPr>
          <w:rFonts w:ascii="Volvo Novum" w:eastAsia="Volvo Novum" w:hAnsi="Volvo Novum" w:cs="Volvo Novum"/>
          <w:b/>
          <w:bCs/>
          <w:sz w:val="19"/>
          <w:szCs w:val="19"/>
          <w:lang w:val="en-GB"/>
        </w:rPr>
        <w:t>The operators’ choice</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Pr="002D18CE"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In addition to their robustness, </w:t>
      </w:r>
      <w:proofErr w:type="spellStart"/>
      <w:r w:rsidRPr="25741040">
        <w:rPr>
          <w:rFonts w:ascii="Volvo Novum" w:eastAsia="Volvo Novum" w:hAnsi="Volvo Novum" w:cs="Volvo Novum"/>
          <w:sz w:val="19"/>
          <w:szCs w:val="19"/>
          <w:lang w:val="en-GB"/>
        </w:rPr>
        <w:t>Vemak's</w:t>
      </w:r>
      <w:proofErr w:type="spellEnd"/>
      <w:r w:rsidRPr="25741040">
        <w:rPr>
          <w:rFonts w:ascii="Volvo Novum" w:eastAsia="Volvo Novum" w:hAnsi="Volvo Novum" w:cs="Volvo Novum"/>
          <w:sz w:val="19"/>
          <w:szCs w:val="19"/>
          <w:lang w:val="en-GB"/>
        </w:rPr>
        <w:t xml:space="preserve"> operators appreciate the comfortable cabs in Volvo machines. "Our operators enjoy working with Volvo machines, which is crucial for productivity," explains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"We listen to their feedback, and they tell us that Volvo machines are comfortable, spacious, and easy to operate. That helps us keep the project on schedule."</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Default="69BFB37C" w:rsidP="25741040">
      <w:pPr>
        <w:spacing w:line="259" w:lineRule="auto"/>
        <w:jc w:val="both"/>
        <w:rPr>
          <w:rFonts w:ascii="Volvo Novum" w:eastAsia="Volvo Novum" w:hAnsi="Volvo Novum" w:cs="Volvo Novum"/>
          <w:sz w:val="19"/>
          <w:szCs w:val="19"/>
          <w:lang w:val="en-GB"/>
        </w:rPr>
      </w:pPr>
      <w:r w:rsidRPr="25741040">
        <w:rPr>
          <w:rFonts w:ascii="Calibri" w:eastAsia="Calibri" w:hAnsi="Calibri" w:cs="Calibri"/>
          <w:color w:val="000000" w:themeColor="text1"/>
          <w:sz w:val="22"/>
          <w:szCs w:val="22"/>
          <w:lang w:val="en-GB"/>
        </w:rPr>
        <w:t>And i</w:t>
      </w:r>
      <w:r w:rsidRPr="25741040">
        <w:rPr>
          <w:rFonts w:ascii="Volvo Novum" w:eastAsia="Volvo Novum" w:hAnsi="Volvo Novum" w:cs="Volvo Novum"/>
          <w:sz w:val="19"/>
          <w:szCs w:val="19"/>
          <w:lang w:val="en-GB"/>
        </w:rPr>
        <w:t xml:space="preserve">t’s not only the operators who benefit from Volvo machines’ ease of use, but also </w:t>
      </w:r>
      <w:proofErr w:type="spellStart"/>
      <w:r w:rsidRPr="25741040">
        <w:rPr>
          <w:rFonts w:ascii="Volvo Novum" w:eastAsia="Volvo Novum" w:hAnsi="Volvo Novum" w:cs="Volvo Novum"/>
          <w:sz w:val="19"/>
          <w:szCs w:val="19"/>
          <w:lang w:val="en-GB"/>
        </w:rPr>
        <w:t>Vemak’s</w:t>
      </w:r>
      <w:proofErr w:type="spellEnd"/>
      <w:r w:rsidRPr="25741040">
        <w:rPr>
          <w:rFonts w:ascii="Volvo Novum" w:eastAsia="Volvo Novum" w:hAnsi="Volvo Novum" w:cs="Volvo Novum"/>
          <w:sz w:val="19"/>
          <w:szCs w:val="19"/>
          <w:lang w:val="en-GB"/>
        </w:rPr>
        <w:t xml:space="preserve"> maintenance technicians. "The machines are easy to maintain, which means they are always ready to work," highlights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"That's important for us because we cannot afford to lose time on maintenance, and Volvo machines allow us to do that."</w:t>
      </w:r>
    </w:p>
    <w:p w:rsidR="00DB6328" w:rsidRDefault="00DB6328" w:rsidP="25741040">
      <w:pPr>
        <w:spacing w:line="259" w:lineRule="auto"/>
        <w:jc w:val="both"/>
        <w:rPr>
          <w:rFonts w:ascii="Volvo Novum" w:eastAsia="Volvo Novum" w:hAnsi="Volvo Novum" w:cs="Volvo Novum"/>
          <w:sz w:val="19"/>
          <w:szCs w:val="19"/>
          <w:lang w:val="en-GB"/>
        </w:rPr>
      </w:pPr>
    </w:p>
    <w:p w:rsidR="00964592" w:rsidRPr="002D18CE" w:rsidRDefault="760E933F" w:rsidP="25741040">
      <w:pPr>
        <w:spacing w:line="259" w:lineRule="auto"/>
        <w:jc w:val="both"/>
        <w:rPr>
          <w:rFonts w:ascii="Volvo Novum" w:eastAsia="Volvo Novum" w:hAnsi="Volvo Novum" w:cs="Volvo Novum"/>
          <w:b/>
          <w:bCs/>
          <w:sz w:val="19"/>
          <w:szCs w:val="19"/>
          <w:lang w:val="en-GB"/>
        </w:rPr>
      </w:pPr>
      <w:r w:rsidRPr="25741040">
        <w:rPr>
          <w:rFonts w:ascii="Volvo Novum" w:eastAsia="Volvo Novum" w:hAnsi="Volvo Novum" w:cs="Volvo Novum"/>
          <w:b/>
          <w:bCs/>
          <w:sz w:val="19"/>
          <w:szCs w:val="19"/>
          <w:lang w:val="en-GB"/>
        </w:rPr>
        <w:t xml:space="preserve">Customer service </w:t>
      </w:r>
      <w:proofErr w:type="spellStart"/>
      <w:r w:rsidRPr="25741040">
        <w:rPr>
          <w:rFonts w:ascii="Volvo Novum" w:eastAsia="Volvo Novum" w:hAnsi="Volvo Novum" w:cs="Volvo Novum"/>
          <w:b/>
          <w:bCs/>
          <w:sz w:val="19"/>
          <w:szCs w:val="19"/>
          <w:lang w:val="en-GB"/>
        </w:rPr>
        <w:t>Vemak</w:t>
      </w:r>
      <w:proofErr w:type="spellEnd"/>
      <w:r w:rsidRPr="25741040">
        <w:rPr>
          <w:rFonts w:ascii="Volvo Novum" w:eastAsia="Volvo Novum" w:hAnsi="Volvo Novum" w:cs="Volvo Novum"/>
          <w:b/>
          <w:bCs/>
          <w:sz w:val="19"/>
          <w:szCs w:val="19"/>
          <w:lang w:val="en-GB"/>
        </w:rPr>
        <w:t xml:space="preserve"> can count on </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Pr="002D18CE"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In addition to Volvo machines' quality,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also praises the support the company receives from </w:t>
      </w:r>
      <w:proofErr w:type="spellStart"/>
      <w:r w:rsidRPr="25741040">
        <w:rPr>
          <w:rFonts w:ascii="Volvo Novum" w:eastAsia="Volvo Novum" w:hAnsi="Volvo Novum" w:cs="Volvo Novum"/>
          <w:sz w:val="19"/>
          <w:szCs w:val="19"/>
          <w:lang w:val="en-GB"/>
        </w:rPr>
        <w:t>Ascendum</w:t>
      </w:r>
      <w:proofErr w:type="spellEnd"/>
      <w:r w:rsidRPr="25741040">
        <w:rPr>
          <w:rFonts w:ascii="Volvo Novum" w:eastAsia="Volvo Novum" w:hAnsi="Volvo Novum" w:cs="Volvo Novum"/>
          <w:sz w:val="19"/>
          <w:szCs w:val="19"/>
          <w:lang w:val="en-GB"/>
        </w:rPr>
        <w:t>, Volvo's local dealer in Turkey. "</w:t>
      </w:r>
      <w:proofErr w:type="spellStart"/>
      <w:r w:rsidRPr="25741040">
        <w:rPr>
          <w:rFonts w:ascii="Volvo Novum" w:eastAsia="Volvo Novum" w:hAnsi="Volvo Novum" w:cs="Volvo Novum"/>
          <w:sz w:val="19"/>
          <w:szCs w:val="19"/>
          <w:lang w:val="en-GB"/>
        </w:rPr>
        <w:t>Ascendum</w:t>
      </w:r>
      <w:proofErr w:type="spellEnd"/>
      <w:r w:rsidRPr="25741040">
        <w:rPr>
          <w:rFonts w:ascii="Volvo Novum" w:eastAsia="Volvo Novum" w:hAnsi="Volvo Novum" w:cs="Volvo Novum"/>
          <w:sz w:val="19"/>
          <w:szCs w:val="19"/>
          <w:lang w:val="en-GB"/>
        </w:rPr>
        <w:t xml:space="preserve"> is a reliable partner, and we have been working with them for many years," says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"They provide us with uninterrupted support before and after sales, whenever and wherever we need it. That promotes high uptime, low total cost of ownership and operation, and keeps our projects on schedule."</w:t>
      </w:r>
    </w:p>
    <w:p w:rsidR="00964592" w:rsidRPr="002D18CE" w:rsidRDefault="00964592" w:rsidP="25741040">
      <w:pPr>
        <w:spacing w:line="259" w:lineRule="auto"/>
        <w:jc w:val="both"/>
        <w:rPr>
          <w:rFonts w:ascii="Volvo Novum" w:eastAsia="Volvo Novum" w:hAnsi="Volvo Novum" w:cs="Volvo Novum"/>
          <w:sz w:val="19"/>
          <w:szCs w:val="19"/>
          <w:lang w:val="en-GB"/>
        </w:rPr>
      </w:pPr>
    </w:p>
    <w:p w:rsidR="00964592" w:rsidRDefault="69BFB37C" w:rsidP="25741040">
      <w:pPr>
        <w:spacing w:line="259" w:lineRule="auto"/>
        <w:jc w:val="both"/>
        <w:rPr>
          <w:rFonts w:ascii="Volvo Novum" w:eastAsia="Volvo Novum" w:hAnsi="Volvo Novum" w:cs="Volvo Novum"/>
          <w:sz w:val="19"/>
          <w:szCs w:val="19"/>
          <w:lang w:val="en-GB"/>
        </w:rPr>
      </w:pPr>
      <w:r w:rsidRPr="25741040">
        <w:rPr>
          <w:rFonts w:ascii="Volvo Novum" w:eastAsia="Volvo Novum" w:hAnsi="Volvo Novum" w:cs="Volvo Novum"/>
          <w:sz w:val="19"/>
          <w:szCs w:val="19"/>
          <w:lang w:val="en-GB"/>
        </w:rPr>
        <w:t xml:space="preserve">As </w:t>
      </w:r>
      <w:proofErr w:type="spellStart"/>
      <w:r w:rsidRPr="25741040">
        <w:rPr>
          <w:rFonts w:ascii="Volvo Novum" w:eastAsia="Volvo Novum" w:hAnsi="Volvo Novum" w:cs="Volvo Novum"/>
          <w:sz w:val="19"/>
          <w:szCs w:val="19"/>
          <w:lang w:val="en-GB"/>
        </w:rPr>
        <w:t>Vemak</w:t>
      </w:r>
      <w:proofErr w:type="spellEnd"/>
      <w:r w:rsidRPr="25741040">
        <w:rPr>
          <w:rFonts w:ascii="Volvo Novum" w:eastAsia="Volvo Novum" w:hAnsi="Volvo Novum" w:cs="Volvo Novum"/>
          <w:sz w:val="19"/>
          <w:szCs w:val="19"/>
          <w:lang w:val="en-GB"/>
        </w:rPr>
        <w:t xml:space="preserve"> looks to the future and new pipeline projects, the company is confident in their partnership with Volvo and </w:t>
      </w:r>
      <w:proofErr w:type="spellStart"/>
      <w:r w:rsidRPr="25741040">
        <w:rPr>
          <w:rFonts w:ascii="Volvo Novum" w:eastAsia="Volvo Novum" w:hAnsi="Volvo Novum" w:cs="Volvo Novum"/>
          <w:sz w:val="19"/>
          <w:szCs w:val="19"/>
          <w:lang w:val="en-GB"/>
        </w:rPr>
        <w:t>Ascendum</w:t>
      </w:r>
      <w:proofErr w:type="spellEnd"/>
      <w:r w:rsidRPr="25741040">
        <w:rPr>
          <w:rFonts w:ascii="Volvo Novum" w:eastAsia="Volvo Novum" w:hAnsi="Volvo Novum" w:cs="Volvo Novum"/>
          <w:sz w:val="19"/>
          <w:szCs w:val="19"/>
          <w:lang w:val="en-GB"/>
        </w:rPr>
        <w:t xml:space="preserve">. "We trust Volvo machines, and we trust </w:t>
      </w:r>
      <w:proofErr w:type="spellStart"/>
      <w:r w:rsidRPr="25741040">
        <w:rPr>
          <w:rFonts w:ascii="Volvo Novum" w:eastAsia="Volvo Novum" w:hAnsi="Volvo Novum" w:cs="Volvo Novum"/>
          <w:sz w:val="19"/>
          <w:szCs w:val="19"/>
          <w:lang w:val="en-GB"/>
        </w:rPr>
        <w:t>Ascendum</w:t>
      </w:r>
      <w:proofErr w:type="spellEnd"/>
      <w:r w:rsidRPr="25741040">
        <w:rPr>
          <w:rFonts w:ascii="Volvo Novum" w:eastAsia="Volvo Novum" w:hAnsi="Volvo Novum" w:cs="Volvo Novum"/>
          <w:sz w:val="19"/>
          <w:szCs w:val="19"/>
          <w:lang w:val="en-GB"/>
        </w:rPr>
        <w:t xml:space="preserve"> to support us," concludes </w:t>
      </w:r>
      <w:proofErr w:type="spellStart"/>
      <w:r w:rsidRPr="25741040">
        <w:rPr>
          <w:rFonts w:ascii="Volvo Novum" w:eastAsia="Volvo Novum" w:hAnsi="Volvo Novum" w:cs="Volvo Novum"/>
          <w:sz w:val="19"/>
          <w:szCs w:val="19"/>
          <w:lang w:val="en-GB"/>
        </w:rPr>
        <w:t>Tozoğlu</w:t>
      </w:r>
      <w:proofErr w:type="spellEnd"/>
      <w:r w:rsidRPr="25741040">
        <w:rPr>
          <w:rFonts w:ascii="Volvo Novum" w:eastAsia="Volvo Novum" w:hAnsi="Volvo Novum" w:cs="Volvo Novum"/>
          <w:sz w:val="19"/>
          <w:szCs w:val="19"/>
          <w:lang w:val="en-GB"/>
        </w:rPr>
        <w:t>. "We have been successful in the past, and we will continue to be successful in the future with their help."</w:t>
      </w:r>
    </w:p>
    <w:p w:rsidR="00D86D67" w:rsidRDefault="00D86D67" w:rsidP="25741040">
      <w:pPr>
        <w:spacing w:line="259" w:lineRule="auto"/>
        <w:jc w:val="both"/>
        <w:rPr>
          <w:rFonts w:ascii="Volvo Novum" w:eastAsia="Volvo Novum" w:hAnsi="Volvo Novum" w:cs="Volvo Novum"/>
          <w:sz w:val="19"/>
          <w:szCs w:val="19"/>
          <w:lang w:val="en-GB"/>
        </w:rPr>
      </w:pPr>
    </w:p>
    <w:p w:rsidR="00D86D67" w:rsidRDefault="00D86D67" w:rsidP="00D86D67">
      <w:pPr>
        <w:keepNext/>
        <w:spacing w:line="259" w:lineRule="auto"/>
        <w:jc w:val="both"/>
      </w:pPr>
      <w:r w:rsidRPr="00D86D67">
        <w:rPr>
          <w:rFonts w:ascii="Volvo Novum" w:eastAsia="Volvo Novum" w:hAnsi="Volvo Novum" w:cs="Volvo Novum"/>
          <w:noProof/>
          <w:sz w:val="19"/>
          <w:szCs w:val="19"/>
          <w:lang w:val="en-US"/>
        </w:rPr>
        <w:lastRenderedPageBreak/>
        <w:drawing>
          <wp:inline distT="0" distB="0" distL="0" distR="0">
            <wp:extent cx="5220970" cy="3406775"/>
            <wp:effectExtent l="0" t="0" r="0" b="3175"/>
            <wp:docPr id="1245104110" name="Picture 1" descr="A group of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4110" name="Picture 1" descr="A group of men posing for a picture&#10;&#10;Description automatically generated"/>
                    <pic:cNvPicPr/>
                  </pic:nvPicPr>
                  <pic:blipFill>
                    <a:blip r:embed="rId14"/>
                    <a:stretch>
                      <a:fillRect/>
                    </a:stretch>
                  </pic:blipFill>
                  <pic:spPr>
                    <a:xfrm>
                      <a:off x="0" y="0"/>
                      <a:ext cx="5220970" cy="3406775"/>
                    </a:xfrm>
                    <a:prstGeom prst="rect">
                      <a:avLst/>
                    </a:prstGeom>
                  </pic:spPr>
                </pic:pic>
              </a:graphicData>
            </a:graphic>
          </wp:inline>
        </w:drawing>
      </w:r>
    </w:p>
    <w:p w:rsidR="00FE35BC" w:rsidRPr="00FE35BC" w:rsidRDefault="00D86D67" w:rsidP="00FE35BC">
      <w:pPr>
        <w:pStyle w:val="Caption"/>
        <w:jc w:val="center"/>
        <w:rPr>
          <w:rFonts w:eastAsia="Volvo Novum"/>
        </w:rPr>
      </w:pPr>
      <w:r>
        <w:t>From left:</w:t>
      </w:r>
      <w:r w:rsidR="00FE35BC" w:rsidRPr="00FE35BC">
        <w:t xml:space="preserve"> Başer Aslan</w:t>
      </w:r>
      <w:r w:rsidR="00FE35BC">
        <w:t xml:space="preserve">, </w:t>
      </w:r>
      <w:r w:rsidR="00FE35BC" w:rsidRPr="00FE35BC">
        <w:t>Sales Manager</w:t>
      </w:r>
      <w:r w:rsidR="00FE35BC">
        <w:t xml:space="preserve">, Ascendum; </w:t>
      </w:r>
      <w:r w:rsidR="00FE35BC" w:rsidRPr="00FE35BC">
        <w:t>Selami Tozoğlu</w:t>
      </w:r>
      <w:r w:rsidR="00FE35BC">
        <w:t xml:space="preserve">, Board Member, Vemak; </w:t>
      </w:r>
      <w:r w:rsidR="00FE35BC" w:rsidRPr="00FE35BC">
        <w:t>Efkan Torun</w:t>
      </w:r>
      <w:r w:rsidR="00FE35BC">
        <w:t xml:space="preserve">, </w:t>
      </w:r>
      <w:r w:rsidR="00FE35BC" w:rsidRPr="00FE35BC">
        <w:t>Sales Consultant</w:t>
      </w:r>
      <w:r w:rsidR="00FE35BC">
        <w:t>, Ascendum; Berker Bayrak, Sales Support Engineer, Ascendum</w:t>
      </w:r>
    </w:p>
    <w:p w:rsidR="00366486" w:rsidRPr="002D18CE" w:rsidRDefault="00366486" w:rsidP="5BA98348">
      <w:pPr>
        <w:jc w:val="center"/>
        <w:rPr>
          <w:lang w:val="en-GB"/>
        </w:rPr>
      </w:pPr>
      <w:proofErr w:type="gramStart"/>
      <w:r w:rsidRPr="5BA98348">
        <w:rPr>
          <w:rFonts w:ascii="Volvo Novum" w:hAnsi="Volvo Novum" w:cs="Arial"/>
          <w:sz w:val="19"/>
          <w:szCs w:val="19"/>
          <w:lang w:val="en-GB"/>
        </w:rPr>
        <w:t>Ends.</w:t>
      </w:r>
      <w:proofErr w:type="gramEnd"/>
    </w:p>
    <w:p w:rsidR="5BA98348" w:rsidRDefault="5BA98348" w:rsidP="5BA98348">
      <w:pPr>
        <w:jc w:val="both"/>
        <w:rPr>
          <w:lang w:val="en-GB"/>
        </w:rPr>
      </w:pPr>
    </w:p>
    <w:p w:rsidR="056E46F6" w:rsidRPr="002D18CE" w:rsidRDefault="005A5712" w:rsidP="7689C074">
      <w:pPr>
        <w:jc w:val="both"/>
        <w:rPr>
          <w:rFonts w:ascii="Volvo Novum" w:eastAsia="Volvo Novum" w:hAnsi="Volvo Novum" w:cs="Volvo Novum"/>
          <w:sz w:val="19"/>
          <w:szCs w:val="19"/>
          <w:lang w:val="en-GB"/>
        </w:rPr>
      </w:pPr>
      <w:r>
        <w:rPr>
          <w:rFonts w:ascii="Volvo Novum" w:eastAsia="Volvo Novum" w:hAnsi="Volvo Novum" w:cs="Volvo Novum"/>
          <w:sz w:val="19"/>
          <w:szCs w:val="19"/>
          <w:lang w:val="en-GB"/>
        </w:rPr>
        <w:t>June</w:t>
      </w:r>
      <w:r w:rsidR="056E46F6" w:rsidRPr="25741040">
        <w:rPr>
          <w:rFonts w:ascii="Volvo Novum" w:eastAsia="Volvo Novum" w:hAnsi="Volvo Novum" w:cs="Volvo Novum"/>
          <w:sz w:val="19"/>
          <w:szCs w:val="19"/>
          <w:lang w:val="en-GB"/>
        </w:rPr>
        <w:t xml:space="preserve"> 202</w:t>
      </w:r>
      <w:r w:rsidR="00D12D3B" w:rsidRPr="25741040">
        <w:rPr>
          <w:rFonts w:ascii="Volvo Novum" w:eastAsia="Volvo Novum" w:hAnsi="Volvo Novum" w:cs="Volvo Novum"/>
          <w:sz w:val="19"/>
          <w:szCs w:val="19"/>
          <w:lang w:val="en-GB"/>
        </w:rPr>
        <w:t>3</w:t>
      </w:r>
    </w:p>
    <w:p w:rsidR="056E46F6" w:rsidRPr="002D18CE" w:rsidRDefault="056E46F6" w:rsidP="6B5D0716">
      <w:pPr>
        <w:jc w:val="both"/>
        <w:rPr>
          <w:lang w:val="en-GB"/>
        </w:rPr>
      </w:pPr>
      <w:r w:rsidRPr="002D18CE">
        <w:rPr>
          <w:rFonts w:ascii="Volvo Novum" w:eastAsia="Volvo Novum" w:hAnsi="Volvo Novum" w:cs="Volvo Novum"/>
          <w:sz w:val="19"/>
          <w:szCs w:val="19"/>
          <w:lang w:val="en-GB"/>
        </w:rPr>
        <w:t xml:space="preserve"> </w:t>
      </w:r>
    </w:p>
    <w:p w:rsidR="056E46F6" w:rsidRPr="002D18CE" w:rsidRDefault="056E46F6" w:rsidP="6B5D0716">
      <w:pPr>
        <w:jc w:val="both"/>
        <w:rPr>
          <w:lang w:val="en-GB"/>
        </w:rPr>
      </w:pPr>
      <w:r w:rsidRPr="002D18CE">
        <w:rPr>
          <w:rFonts w:ascii="Volvo Novum" w:eastAsia="Volvo Novum" w:hAnsi="Volvo Novum" w:cs="Volvo Novum"/>
          <w:i/>
          <w:iCs/>
          <w:sz w:val="19"/>
          <w:szCs w:val="19"/>
          <w:lang w:val="en-GB"/>
        </w:rPr>
        <w:t>Journalists with enquiries, please contact:</w:t>
      </w:r>
    </w:p>
    <w:p w:rsidR="056E46F6" w:rsidRPr="002D18CE" w:rsidRDefault="056E46F6" w:rsidP="6B5D0716">
      <w:pPr>
        <w:jc w:val="both"/>
        <w:rPr>
          <w:lang w:val="en-GB"/>
        </w:rPr>
      </w:pPr>
      <w:r w:rsidRPr="002D18CE">
        <w:rPr>
          <w:rFonts w:ascii="Volvo Novum" w:eastAsia="Volvo Novum" w:hAnsi="Volvo Novum" w:cs="Volvo Novum"/>
          <w:i/>
          <w:iCs/>
          <w:sz w:val="19"/>
          <w:szCs w:val="19"/>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0"/>
        <w:gridCol w:w="3105"/>
      </w:tblGrid>
      <w:tr w:rsidR="6B5D0716" w:rsidRPr="002D18CE" w:rsidTr="00EA5207">
        <w:tc>
          <w:tcPr>
            <w:tcW w:w="5100" w:type="dxa"/>
          </w:tcPr>
          <w:p w:rsidR="6B5D0716" w:rsidRPr="002D18CE" w:rsidRDefault="6B5D0716" w:rsidP="6B5D0716">
            <w:pPr>
              <w:spacing w:line="257" w:lineRule="auto"/>
              <w:jc w:val="both"/>
              <w:rPr>
                <w:lang w:val="en-GB"/>
              </w:rPr>
            </w:pPr>
            <w:r w:rsidRPr="002D18CE">
              <w:rPr>
                <w:rFonts w:ascii="Volvo Novum Medium" w:eastAsia="Volvo Novum Medium" w:hAnsi="Volvo Novum Medium" w:cs="Volvo Novum Medium"/>
                <w:sz w:val="19"/>
                <w:szCs w:val="19"/>
                <w:lang w:val="en-GB"/>
              </w:rPr>
              <w:t xml:space="preserve">Anne </w:t>
            </w:r>
            <w:proofErr w:type="spellStart"/>
            <w:r w:rsidRPr="002D18CE">
              <w:rPr>
                <w:rFonts w:ascii="Volvo Novum Medium" w:eastAsia="Volvo Novum Medium" w:hAnsi="Volvo Novum Medium" w:cs="Volvo Novum Medium"/>
                <w:sz w:val="19"/>
                <w:szCs w:val="19"/>
                <w:lang w:val="en-GB"/>
              </w:rPr>
              <w:t>Bast</w:t>
            </w:r>
            <w:proofErr w:type="spellEnd"/>
          </w:p>
          <w:p w:rsidR="6B5D0716" w:rsidRPr="002D18CE" w:rsidRDefault="6B5D0716" w:rsidP="6B5D0716">
            <w:pPr>
              <w:jc w:val="both"/>
              <w:rPr>
                <w:lang w:val="en-GB"/>
              </w:rPr>
            </w:pPr>
            <w:r w:rsidRPr="002D18CE">
              <w:rPr>
                <w:rFonts w:ascii="Volvo Novum" w:eastAsia="Volvo Novum" w:hAnsi="Volvo Novum" w:cs="Volvo Novum"/>
                <w:sz w:val="19"/>
                <w:szCs w:val="19"/>
                <w:lang w:val="en-GB"/>
              </w:rPr>
              <w:t>Head of Brand, Marketing &amp; Corporate Communication</w:t>
            </w:r>
          </w:p>
          <w:p w:rsidR="6B5D0716" w:rsidRPr="002D18CE" w:rsidRDefault="6B5D0716" w:rsidP="6B5D0716">
            <w:pPr>
              <w:jc w:val="both"/>
              <w:rPr>
                <w:lang w:val="en-GB"/>
              </w:rPr>
            </w:pPr>
            <w:r w:rsidRPr="002D18CE">
              <w:rPr>
                <w:rFonts w:ascii="Volvo Novum" w:eastAsia="Volvo Novum" w:hAnsi="Volvo Novum" w:cs="Volvo Novum"/>
                <w:sz w:val="19"/>
                <w:szCs w:val="19"/>
                <w:lang w:val="en-GB"/>
              </w:rPr>
              <w:t>Region Europe &amp; Region International</w:t>
            </w:r>
          </w:p>
          <w:p w:rsidR="6B5D0716" w:rsidRPr="002D18CE" w:rsidRDefault="6B5D0716" w:rsidP="6B5D0716">
            <w:pPr>
              <w:jc w:val="both"/>
              <w:rPr>
                <w:lang w:val="en-GB"/>
              </w:rPr>
            </w:pPr>
            <w:r w:rsidRPr="002D18CE">
              <w:rPr>
                <w:rFonts w:ascii="Volvo Novum" w:eastAsia="Volvo Novum" w:hAnsi="Volvo Novum" w:cs="Volvo Novum"/>
                <w:sz w:val="19"/>
                <w:szCs w:val="19"/>
                <w:lang w:val="en-GB"/>
              </w:rPr>
              <w:t>Volvo Construction Equipment</w:t>
            </w:r>
          </w:p>
          <w:p w:rsidR="6B5D0716" w:rsidRPr="002D18CE" w:rsidRDefault="002D29DC" w:rsidP="6B5D0716">
            <w:pPr>
              <w:spacing w:line="257" w:lineRule="auto"/>
              <w:jc w:val="both"/>
              <w:rPr>
                <w:lang w:val="en-GB"/>
              </w:rPr>
            </w:pPr>
            <w:hyperlink r:id="rId15">
              <w:r w:rsidR="6B5D0716" w:rsidRPr="002D18CE">
                <w:rPr>
                  <w:rStyle w:val="Hyperlink"/>
                  <w:rFonts w:ascii="Volvo Novum" w:eastAsia="Volvo Novum" w:hAnsi="Volvo Novum" w:cs="Volvo Novum"/>
                  <w:sz w:val="19"/>
                  <w:szCs w:val="19"/>
                  <w:lang w:val="en-GB"/>
                </w:rPr>
                <w:t>anne.bast@volvo.com</w:t>
              </w:r>
            </w:hyperlink>
          </w:p>
        </w:tc>
        <w:tc>
          <w:tcPr>
            <w:tcW w:w="3105" w:type="dxa"/>
          </w:tcPr>
          <w:p w:rsidR="6B5D0716" w:rsidRPr="00872392" w:rsidRDefault="6B5D0716" w:rsidP="6B5D0716">
            <w:pPr>
              <w:jc w:val="both"/>
              <w:rPr>
                <w:lang w:val="fr-FR"/>
              </w:rPr>
            </w:pPr>
            <w:r w:rsidRPr="00872392">
              <w:rPr>
                <w:rFonts w:ascii="Volvo Novum Medium" w:eastAsia="Volvo Novum Medium" w:hAnsi="Volvo Novum Medium" w:cs="Volvo Novum Medium"/>
                <w:sz w:val="19"/>
                <w:szCs w:val="19"/>
                <w:lang w:val="fr-FR"/>
              </w:rPr>
              <w:t>Hannah Kitchener</w:t>
            </w:r>
          </w:p>
          <w:p w:rsidR="6B5D0716" w:rsidRPr="00872392" w:rsidRDefault="6B5D0716" w:rsidP="6B5D0716">
            <w:pPr>
              <w:jc w:val="both"/>
              <w:rPr>
                <w:lang w:val="fr-FR"/>
              </w:rPr>
            </w:pPr>
            <w:r w:rsidRPr="00872392">
              <w:rPr>
                <w:rFonts w:ascii="Volvo Novum" w:eastAsia="Volvo Novum" w:hAnsi="Volvo Novum" w:cs="Volvo Novum"/>
                <w:sz w:val="19"/>
                <w:szCs w:val="19"/>
                <w:lang w:val="fr-FR"/>
              </w:rPr>
              <w:t>PR Support</w:t>
            </w:r>
          </w:p>
          <w:p w:rsidR="6B5D0716" w:rsidRPr="00872392" w:rsidRDefault="6B5D0716" w:rsidP="6B5D0716">
            <w:pPr>
              <w:jc w:val="both"/>
              <w:rPr>
                <w:lang w:val="fr-FR"/>
              </w:rPr>
            </w:pPr>
            <w:r w:rsidRPr="00872392">
              <w:rPr>
                <w:rFonts w:ascii="Volvo Novum" w:eastAsia="Volvo Novum" w:hAnsi="Volvo Novum" w:cs="Volvo Novum"/>
                <w:sz w:val="19"/>
                <w:szCs w:val="19"/>
                <w:lang w:val="fr-FR"/>
              </w:rPr>
              <w:t>SE10</w:t>
            </w:r>
          </w:p>
          <w:p w:rsidR="6B5D0716" w:rsidRPr="00872392" w:rsidRDefault="6B5D0716" w:rsidP="6B5D0716">
            <w:pPr>
              <w:jc w:val="both"/>
              <w:rPr>
                <w:lang w:val="fr-FR"/>
              </w:rPr>
            </w:pPr>
            <w:r w:rsidRPr="00872392">
              <w:rPr>
                <w:rFonts w:ascii="Volvo Novum" w:eastAsia="Volvo Novum" w:hAnsi="Volvo Novum" w:cs="Volvo Novum"/>
                <w:sz w:val="19"/>
                <w:szCs w:val="19"/>
                <w:lang w:val="fr-FR"/>
              </w:rPr>
              <w:t>+44 7432 296296</w:t>
            </w:r>
          </w:p>
          <w:p w:rsidR="6B5D0716" w:rsidRPr="002D18CE" w:rsidRDefault="002D29DC" w:rsidP="6B5D0716">
            <w:pPr>
              <w:jc w:val="both"/>
              <w:rPr>
                <w:lang w:val="en-GB"/>
              </w:rPr>
            </w:pPr>
            <w:hyperlink r:id="rId16">
              <w:r w:rsidR="6B5D0716" w:rsidRPr="002D18CE">
                <w:rPr>
                  <w:rStyle w:val="Hyperlink"/>
                  <w:rFonts w:ascii="Volvo Novum" w:eastAsia="Volvo Novum" w:hAnsi="Volvo Novum" w:cs="Volvo Novum"/>
                  <w:sz w:val="19"/>
                  <w:szCs w:val="19"/>
                  <w:lang w:val="en-GB"/>
                </w:rPr>
                <w:t>hannah.kitchener@se10.com</w:t>
              </w:r>
            </w:hyperlink>
          </w:p>
        </w:tc>
      </w:tr>
    </w:tbl>
    <w:p w:rsidR="056E46F6" w:rsidRPr="002D18CE" w:rsidRDefault="056E46F6" w:rsidP="6B5D0716">
      <w:pPr>
        <w:jc w:val="both"/>
        <w:rPr>
          <w:lang w:val="en-GB"/>
        </w:rPr>
      </w:pPr>
      <w:r w:rsidRPr="002D18CE">
        <w:rPr>
          <w:rFonts w:ascii="Volvo Novum" w:eastAsia="Volvo Novum" w:hAnsi="Volvo Novum" w:cs="Volvo Novum"/>
          <w:i/>
          <w:iCs/>
          <w:sz w:val="19"/>
          <w:szCs w:val="19"/>
          <w:lang w:val="en-GB"/>
        </w:rPr>
        <w:t xml:space="preserve"> </w:t>
      </w:r>
    </w:p>
    <w:p w:rsidR="056E46F6" w:rsidRPr="002D18CE" w:rsidRDefault="056E46F6" w:rsidP="6B5D0716">
      <w:pPr>
        <w:jc w:val="both"/>
        <w:rPr>
          <w:lang w:val="en-GB"/>
        </w:rPr>
      </w:pPr>
      <w:r w:rsidRPr="5BA98348">
        <w:rPr>
          <w:rFonts w:ascii="Volvo Novum Medium" w:eastAsia="Volvo Novum Medium" w:hAnsi="Volvo Novum Medium" w:cs="Volvo Novum Medium"/>
          <w:sz w:val="16"/>
          <w:szCs w:val="16"/>
          <w:lang w:val="en-GB"/>
        </w:rPr>
        <w:t xml:space="preserve">For more information, please visit the </w:t>
      </w:r>
      <w:hyperlink r:id="rId17">
        <w:r w:rsidRPr="5BA98348">
          <w:rPr>
            <w:rStyle w:val="Hyperlink"/>
            <w:rFonts w:ascii="Volvo Novum Medium" w:eastAsia="Volvo Novum Medium" w:hAnsi="Volvo Novum Medium" w:cs="Volvo Novum Medium"/>
            <w:sz w:val="16"/>
            <w:szCs w:val="16"/>
            <w:lang w:val="en-GB"/>
          </w:rPr>
          <w:t>Volvo CE Africa</w:t>
        </w:r>
      </w:hyperlink>
      <w:r w:rsidRPr="5BA98348">
        <w:rPr>
          <w:rFonts w:ascii="Volvo Novum Medium" w:eastAsia="Volvo Novum Medium" w:hAnsi="Volvo Novum Medium" w:cs="Volvo Novum Medium"/>
          <w:sz w:val="16"/>
          <w:szCs w:val="16"/>
          <w:lang w:val="en-GB"/>
        </w:rPr>
        <w:t xml:space="preserve">  website.</w:t>
      </w:r>
    </w:p>
    <w:p w:rsidR="056E46F6" w:rsidRPr="002D18CE" w:rsidRDefault="056E46F6" w:rsidP="6B5D0716">
      <w:pPr>
        <w:jc w:val="both"/>
        <w:rPr>
          <w:lang w:val="en-GB"/>
        </w:rPr>
      </w:pPr>
      <w:r w:rsidRPr="002D18CE">
        <w:rPr>
          <w:rFonts w:ascii="Volvo Novum Medium" w:eastAsia="Volvo Novum Medium" w:hAnsi="Volvo Novum Medium" w:cs="Volvo Novum Medium"/>
          <w:sz w:val="16"/>
          <w:szCs w:val="16"/>
          <w:lang w:val="en-GB"/>
        </w:rPr>
        <w:t xml:space="preserve"> </w:t>
      </w:r>
    </w:p>
    <w:p w:rsidR="056E46F6" w:rsidRPr="002D18CE" w:rsidRDefault="056E46F6" w:rsidP="6B5D0716">
      <w:pPr>
        <w:jc w:val="both"/>
        <w:rPr>
          <w:lang w:val="en-GB"/>
        </w:rPr>
      </w:pPr>
      <w:r w:rsidRPr="002D18CE">
        <w:rPr>
          <w:rFonts w:ascii="Volvo Novum Medium" w:eastAsia="Volvo Novum Medium" w:hAnsi="Volvo Novum Medium" w:cs="Volvo Novum Medium"/>
          <w:sz w:val="16"/>
          <w:szCs w:val="16"/>
          <w:lang w:val="en-GB"/>
        </w:rPr>
        <w:t xml:space="preserve">For frequent updates, follow us on </w:t>
      </w:r>
    </w:p>
    <w:p w:rsidR="056E46F6" w:rsidRPr="002D18CE" w:rsidRDefault="056E46F6" w:rsidP="6B5D0716">
      <w:pPr>
        <w:jc w:val="both"/>
        <w:rPr>
          <w:lang w:val="en-GB"/>
        </w:rPr>
      </w:pPr>
      <w:r w:rsidRPr="002D18CE">
        <w:rPr>
          <w:rFonts w:ascii="Volvo Novum" w:eastAsia="Volvo Novum" w:hAnsi="Volvo Novum" w:cs="Volvo Novum"/>
          <w:sz w:val="16"/>
          <w:szCs w:val="16"/>
          <w:lang w:val="en-GB"/>
        </w:rPr>
        <w:t xml:space="preserve">Twitter: </w:t>
      </w:r>
      <w:hyperlink r:id="rId18">
        <w:r w:rsidRPr="002D18CE">
          <w:rPr>
            <w:rStyle w:val="Hyperlink"/>
            <w:rFonts w:ascii="Volvo Novum" w:eastAsia="Volvo Novum" w:hAnsi="Volvo Novum" w:cs="Volvo Novum"/>
            <w:sz w:val="16"/>
            <w:szCs w:val="16"/>
            <w:lang w:val="en-GB"/>
          </w:rPr>
          <w:t>@</w:t>
        </w:r>
        <w:proofErr w:type="spellStart"/>
        <w:r w:rsidRPr="002D18CE">
          <w:rPr>
            <w:rStyle w:val="Hyperlink"/>
            <w:rFonts w:ascii="Volvo Novum" w:eastAsia="Volvo Novum" w:hAnsi="Volvo Novum" w:cs="Volvo Novum"/>
            <w:sz w:val="16"/>
            <w:szCs w:val="16"/>
            <w:lang w:val="en-GB"/>
          </w:rPr>
          <w:t>VolvoCEGlobal</w:t>
        </w:r>
        <w:proofErr w:type="spellEnd"/>
      </w:hyperlink>
    </w:p>
    <w:p w:rsidR="056E46F6" w:rsidRPr="002D18CE" w:rsidRDefault="056E46F6" w:rsidP="6B5D0716">
      <w:pPr>
        <w:jc w:val="both"/>
        <w:rPr>
          <w:lang w:val="en-GB"/>
        </w:rPr>
      </w:pPr>
      <w:r w:rsidRPr="002D18CE">
        <w:rPr>
          <w:rFonts w:ascii="Volvo Novum" w:eastAsia="Volvo Novum" w:hAnsi="Volvo Novum" w:cs="Volvo Novum"/>
          <w:sz w:val="16"/>
          <w:szCs w:val="16"/>
          <w:lang w:val="en-GB"/>
        </w:rPr>
        <w:t>LinkedIn: @</w:t>
      </w:r>
      <w:proofErr w:type="spellStart"/>
      <w:r w:rsidRPr="002D18CE">
        <w:rPr>
          <w:rFonts w:ascii="Volvo Novum" w:eastAsia="Volvo Novum" w:hAnsi="Volvo Novum" w:cs="Volvo Novum"/>
          <w:sz w:val="16"/>
          <w:szCs w:val="16"/>
          <w:lang w:val="en-GB"/>
        </w:rPr>
        <w:t>VolvoConstructionEquipment</w:t>
      </w:r>
      <w:proofErr w:type="spellEnd"/>
      <w:r w:rsidRPr="002D18CE">
        <w:rPr>
          <w:rFonts w:ascii="Volvo Novum" w:eastAsia="Volvo Novum" w:hAnsi="Volvo Novum" w:cs="Volvo Novum"/>
          <w:sz w:val="16"/>
          <w:szCs w:val="16"/>
          <w:lang w:val="en-GB"/>
        </w:rPr>
        <w:t xml:space="preserve"> </w:t>
      </w:r>
    </w:p>
    <w:p w:rsidR="056E46F6" w:rsidRPr="002D18CE" w:rsidRDefault="056E46F6" w:rsidP="6B5D0716">
      <w:pPr>
        <w:jc w:val="both"/>
        <w:rPr>
          <w:lang w:val="en-GB"/>
        </w:rPr>
      </w:pPr>
      <w:proofErr w:type="spellStart"/>
      <w:r w:rsidRPr="002D18CE">
        <w:rPr>
          <w:rFonts w:ascii="Volvo Novum" w:eastAsia="Volvo Novum" w:hAnsi="Volvo Novum" w:cs="Volvo Novum"/>
          <w:sz w:val="16"/>
          <w:szCs w:val="16"/>
          <w:lang w:val="en-GB"/>
        </w:rPr>
        <w:t>Facebook</w:t>
      </w:r>
      <w:proofErr w:type="spellEnd"/>
      <w:r w:rsidRPr="002D18CE">
        <w:rPr>
          <w:rFonts w:ascii="Volvo Novum" w:eastAsia="Volvo Novum" w:hAnsi="Volvo Novum" w:cs="Volvo Novum"/>
          <w:sz w:val="16"/>
          <w:szCs w:val="16"/>
          <w:lang w:val="en-GB"/>
        </w:rPr>
        <w:t>: @</w:t>
      </w:r>
      <w:proofErr w:type="spellStart"/>
      <w:r w:rsidRPr="002D18CE">
        <w:rPr>
          <w:rFonts w:ascii="Volvo Novum" w:eastAsia="Volvo Novum" w:hAnsi="Volvo Novum" w:cs="Volvo Novum"/>
          <w:sz w:val="16"/>
          <w:szCs w:val="16"/>
          <w:lang w:val="en-GB"/>
        </w:rPr>
        <w:t>VolvoCEEMEA</w:t>
      </w:r>
      <w:proofErr w:type="spellEnd"/>
    </w:p>
    <w:p w:rsidR="056E46F6" w:rsidRPr="002D18CE" w:rsidRDefault="056E46F6" w:rsidP="6B5D0716">
      <w:pPr>
        <w:jc w:val="both"/>
        <w:rPr>
          <w:lang w:val="en-GB"/>
        </w:rPr>
      </w:pPr>
      <w:proofErr w:type="spellStart"/>
      <w:r w:rsidRPr="002D18CE">
        <w:rPr>
          <w:rFonts w:ascii="Volvo Novum" w:eastAsia="Volvo Novum" w:hAnsi="Volvo Novum" w:cs="Volvo Novum"/>
          <w:sz w:val="16"/>
          <w:szCs w:val="16"/>
          <w:lang w:val="en-GB"/>
        </w:rPr>
        <w:t>Instagram</w:t>
      </w:r>
      <w:proofErr w:type="spellEnd"/>
      <w:r w:rsidRPr="002D18CE">
        <w:rPr>
          <w:rFonts w:ascii="Volvo Novum" w:eastAsia="Volvo Novum" w:hAnsi="Volvo Novum" w:cs="Volvo Novum"/>
          <w:sz w:val="16"/>
          <w:szCs w:val="16"/>
          <w:lang w:val="en-GB"/>
        </w:rPr>
        <w:t>: @</w:t>
      </w:r>
      <w:proofErr w:type="spellStart"/>
      <w:r w:rsidRPr="002D18CE">
        <w:rPr>
          <w:rFonts w:ascii="Volvo Novum" w:eastAsia="Volvo Novum" w:hAnsi="Volvo Novum" w:cs="Volvo Novum"/>
          <w:sz w:val="16"/>
          <w:szCs w:val="16"/>
          <w:lang w:val="en-GB"/>
        </w:rPr>
        <w:t>volvoce_emea</w:t>
      </w:r>
      <w:proofErr w:type="spellEnd"/>
    </w:p>
    <w:p w:rsidR="056E46F6" w:rsidRPr="002D18CE" w:rsidRDefault="056E46F6" w:rsidP="6B5D0716">
      <w:pPr>
        <w:jc w:val="both"/>
        <w:rPr>
          <w:lang w:val="en-GB"/>
        </w:rPr>
      </w:pPr>
      <w:r w:rsidRPr="002D18CE">
        <w:rPr>
          <w:rFonts w:ascii="Volvo Novum" w:eastAsia="Volvo Novum" w:hAnsi="Volvo Novum" w:cs="Volvo Novum"/>
          <w:sz w:val="16"/>
          <w:szCs w:val="16"/>
          <w:lang w:val="en-GB"/>
        </w:rPr>
        <w:t>YouTube: @</w:t>
      </w:r>
      <w:proofErr w:type="spellStart"/>
      <w:r w:rsidRPr="002D18CE">
        <w:rPr>
          <w:rFonts w:ascii="Volvo Novum" w:eastAsia="Volvo Novum" w:hAnsi="Volvo Novum" w:cs="Volvo Novum"/>
          <w:sz w:val="16"/>
          <w:szCs w:val="16"/>
          <w:lang w:val="en-GB"/>
        </w:rPr>
        <w:t>VCEEurope</w:t>
      </w:r>
      <w:proofErr w:type="spellEnd"/>
    </w:p>
    <w:p w:rsidR="056E46F6" w:rsidRPr="002D18CE" w:rsidRDefault="056E46F6" w:rsidP="6B5D0716">
      <w:pPr>
        <w:jc w:val="both"/>
        <w:rPr>
          <w:lang w:val="en-GB"/>
        </w:rPr>
      </w:pPr>
      <w:r w:rsidRPr="002D18CE">
        <w:rPr>
          <w:rFonts w:ascii="Volvo Novum" w:eastAsia="Volvo Novum" w:hAnsi="Volvo Novum" w:cs="Volvo Novum"/>
          <w:sz w:val="16"/>
          <w:szCs w:val="16"/>
          <w:lang w:val="en-GB"/>
        </w:rPr>
        <w:t xml:space="preserve"> </w:t>
      </w:r>
    </w:p>
    <w:p w:rsidR="056E46F6" w:rsidRPr="002D18CE" w:rsidRDefault="056E46F6" w:rsidP="25741040">
      <w:pPr>
        <w:jc w:val="both"/>
        <w:rPr>
          <w:rFonts w:ascii="Volvo Novum" w:eastAsia="Volvo Novum" w:hAnsi="Volvo Novum" w:cs="Volvo Novum"/>
          <w:sz w:val="16"/>
          <w:szCs w:val="16"/>
          <w:lang w:val="en-GB"/>
        </w:rPr>
      </w:pPr>
      <w:r w:rsidRPr="25741040">
        <w:rPr>
          <w:rFonts w:ascii="Volvo Novum" w:eastAsia="Volvo Novum" w:hAnsi="Volvo Novum" w:cs="Volvo Novum"/>
          <w:sz w:val="16"/>
          <w:szCs w:val="16"/>
          <w:lang w:val="en-GB"/>
        </w:rPr>
        <w:t xml:space="preserve">Volvo Construction Equipment (Volvo CE) is a </w:t>
      </w:r>
      <w:r w:rsidR="3FF55A14" w:rsidRPr="25741040">
        <w:rPr>
          <w:rFonts w:ascii="Volvo Novum" w:eastAsia="Volvo Novum" w:hAnsi="Volvo Novum" w:cs="Volvo Novum"/>
          <w:sz w:val="16"/>
          <w:szCs w:val="16"/>
          <w:lang w:val="en-GB"/>
        </w:rPr>
        <w:t>global leader in construction solutions, delivering premium products and services that combine power and performance with a more sustainable way of working. We are a company driven by people and together we have a purpose: to build the world we want to live in. Founded in 1832 and with a distribution network across every major market, our many dedicated experts around the world are fulfilli</w:t>
      </w:r>
      <w:r w:rsidR="31F75DB7" w:rsidRPr="25741040">
        <w:rPr>
          <w:rFonts w:ascii="Volvo Novum" w:eastAsia="Volvo Novum" w:hAnsi="Volvo Novum" w:cs="Volvo Novum"/>
          <w:sz w:val="16"/>
          <w:szCs w:val="16"/>
          <w:lang w:val="en-GB"/>
        </w:rPr>
        <w:t xml:space="preserve">ng our shared purpose through a focus on sustainability, </w:t>
      </w:r>
      <w:proofErr w:type="spellStart"/>
      <w:r w:rsidR="31F75DB7" w:rsidRPr="25741040">
        <w:rPr>
          <w:rFonts w:ascii="Volvo Novum" w:eastAsia="Volvo Novum" w:hAnsi="Volvo Novum" w:cs="Volvo Novum"/>
          <w:sz w:val="16"/>
          <w:szCs w:val="16"/>
          <w:lang w:val="en-GB"/>
        </w:rPr>
        <w:t>electromobility</w:t>
      </w:r>
      <w:proofErr w:type="spellEnd"/>
      <w:r w:rsidR="31F75DB7" w:rsidRPr="25741040">
        <w:rPr>
          <w:rFonts w:ascii="Volvo Novum" w:eastAsia="Volvo Novum" w:hAnsi="Volvo Novum" w:cs="Volvo Novum"/>
          <w:sz w:val="16"/>
          <w:szCs w:val="16"/>
          <w:lang w:val="en-GB"/>
        </w:rPr>
        <w:t xml:space="preserve"> and services. As well as our expanding range of electric machines and charging solutions, Volvo CE provides industry-leading haulers, loaders, excavators and much more, all built to suit the demands of our customers’ varied construction and infrastructure needs</w:t>
      </w:r>
      <w:r w:rsidR="767EA72A" w:rsidRPr="25741040">
        <w:rPr>
          <w:rFonts w:ascii="Volvo Novum" w:eastAsia="Volvo Novum" w:hAnsi="Volvo Novum" w:cs="Volvo Novum"/>
          <w:sz w:val="16"/>
          <w:szCs w:val="16"/>
          <w:lang w:val="en-GB"/>
        </w:rPr>
        <w:t xml:space="preserve">. Volvo CE benefits from being connected to the Volvo Group, which also offers, trucks, buses, power solutions for marine </w:t>
      </w:r>
      <w:r w:rsidR="767EA72A" w:rsidRPr="25741040">
        <w:rPr>
          <w:rFonts w:ascii="Volvo Novum" w:eastAsia="Volvo Novum" w:hAnsi="Volvo Novum" w:cs="Volvo Novum"/>
          <w:sz w:val="16"/>
          <w:szCs w:val="16"/>
          <w:lang w:val="en-GB"/>
        </w:rPr>
        <w:lastRenderedPageBreak/>
        <w:t xml:space="preserve">and industrial applications, financing and services that increase our customers’ uptime and productivity. Through its holistic perspective, Volvo Group is committed to shaping the future landscape of sustainable transport </w:t>
      </w:r>
      <w:r w:rsidR="43A5BADB" w:rsidRPr="25741040">
        <w:rPr>
          <w:rFonts w:ascii="Volvo Novum" w:eastAsia="Volvo Novum" w:hAnsi="Volvo Novum" w:cs="Volvo Novum"/>
          <w:sz w:val="16"/>
          <w:szCs w:val="16"/>
          <w:lang w:val="en-GB"/>
        </w:rPr>
        <w:t>and infrastructure solutions. For further company information and to explore our values further, please visit www.volvoce.com</w:t>
      </w:r>
    </w:p>
    <w:p w:rsidR="6B5D0716" w:rsidRPr="002D18CE" w:rsidRDefault="6B5D0716" w:rsidP="6B5D0716">
      <w:pPr>
        <w:jc w:val="center"/>
        <w:rPr>
          <w:lang w:val="en-GB"/>
        </w:rPr>
      </w:pPr>
    </w:p>
    <w:sectPr w:rsidR="6B5D0716" w:rsidRPr="002D18CE" w:rsidSect="0065596F">
      <w:headerReference w:type="default" r:id="rId19"/>
      <w:footerReference w:type="default" r:id="rId20"/>
      <w:headerReference w:type="first" r:id="rId21"/>
      <w:footerReference w:type="first" r:id="rId22"/>
      <w:pgSz w:w="11906" w:h="16838"/>
      <w:pgMar w:top="2269" w:right="1841" w:bottom="2269" w:left="1843" w:header="709" w:footer="284"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916" w:rsidRDefault="00040916">
      <w:r>
        <w:separator/>
      </w:r>
    </w:p>
  </w:endnote>
  <w:endnote w:type="continuationSeparator" w:id="0">
    <w:p w:rsidR="00040916" w:rsidRDefault="00040916">
      <w:r>
        <w:continuationSeparator/>
      </w:r>
    </w:p>
  </w:endnote>
  <w:endnote w:type="continuationNotice" w:id="1">
    <w:p w:rsidR="00040916" w:rsidRDefault="0004091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altName w:val="Calibri"/>
    <w:panose1 w:val="020B0503040502060204"/>
    <w:charset w:val="00"/>
    <w:family w:val="swiss"/>
    <w:notTrueType/>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54594688-5CB9-4E79-BBC1-184E94E7372B}"/>
  </w:font>
  <w:font w:name="Volvo Sans Pro">
    <w:altName w:val="Cambria"/>
    <w:panose1 w:val="020B0504030504040204"/>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vo Novum SemiLight">
    <w:altName w:val="Calibri"/>
    <w:panose1 w:val="00000000000000000000"/>
    <w:charset w:val="00"/>
    <w:family w:val="swiss"/>
    <w:notTrueType/>
    <w:pitch w:val="variable"/>
    <w:sig w:usb0="A00000EF" w:usb1="5000204B"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Volvo Novum Medium">
    <w:altName w:val="Calibri"/>
    <w:panose1 w:val="00000000000000000000"/>
    <w:charset w:val="00"/>
    <w:family w:val="swiss"/>
    <w:notTrueType/>
    <w:pitch w:val="variable"/>
    <w:sig w:usb0="A00000EF" w:usb1="5000204B"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486" w:rsidRPr="00642613" w:rsidRDefault="00366486" w:rsidP="00366486">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tblPr>
    <w:tblGrid>
      <w:gridCol w:w="2664"/>
      <w:gridCol w:w="1588"/>
      <w:gridCol w:w="1588"/>
      <w:gridCol w:w="1588"/>
      <w:gridCol w:w="1134"/>
    </w:tblGrid>
    <w:tr w:rsidR="00366486" w:rsidRPr="00642613" w:rsidTr="00C85578">
      <w:tc>
        <w:tcPr>
          <w:tcW w:w="2664" w:type="dxa"/>
          <w:tcBorders>
            <w:top w:val="single" w:sz="4" w:space="0" w:color="000000"/>
          </w:tcBorders>
          <w:shd w:val="clear" w:color="auto" w:fill="auto"/>
        </w:tcPr>
        <w:p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Sweden</w:t>
          </w:r>
        </w:p>
        <w:p w:rsidR="00366486" w:rsidRPr="00642613" w:rsidRDefault="00366486" w:rsidP="00366486">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rsidR="00366486" w:rsidRPr="00642613" w:rsidRDefault="00366486" w:rsidP="00366486">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rsidR="00366486" w:rsidRPr="00642613" w:rsidRDefault="00366486" w:rsidP="00366486">
          <w:pPr>
            <w:pStyle w:val="VolvoAddress"/>
            <w:rPr>
              <w:rFonts w:ascii="Volvo Novum Medium" w:hAnsi="Volvo Novum Medium" w:cs="Arial"/>
              <w:sz w:val="16"/>
              <w:szCs w:val="16"/>
            </w:rPr>
          </w:pPr>
        </w:p>
      </w:tc>
    </w:tr>
  </w:tbl>
  <w:p w:rsidR="00C372CD" w:rsidRPr="0096605D" w:rsidRDefault="00C372CD" w:rsidP="007D6FA1">
    <w:pPr>
      <w:pStyle w:val="Footer"/>
      <w:ind w:right="700"/>
      <w:jc w:val="center"/>
      <w:rPr>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FB" w:rsidRPr="00642613" w:rsidRDefault="00695BFB" w:rsidP="00695BFB">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tblPr>
    <w:tblGrid>
      <w:gridCol w:w="2664"/>
      <w:gridCol w:w="1588"/>
      <w:gridCol w:w="1588"/>
      <w:gridCol w:w="1588"/>
      <w:gridCol w:w="1134"/>
    </w:tblGrid>
    <w:tr w:rsidR="00695BFB" w:rsidRPr="00642613" w:rsidTr="00C85578">
      <w:tc>
        <w:tcPr>
          <w:tcW w:w="2664" w:type="dxa"/>
          <w:tcBorders>
            <w:top w:val="single" w:sz="4" w:space="0" w:color="000000"/>
          </w:tcBorders>
          <w:shd w:val="clear" w:color="auto" w:fill="auto"/>
        </w:tcPr>
        <w:p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Sweden</w:t>
          </w:r>
        </w:p>
        <w:p w:rsidR="00695BFB" w:rsidRPr="00642613" w:rsidRDefault="00695BFB" w:rsidP="00695BFB">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rsidR="00695BFB" w:rsidRPr="00642613" w:rsidRDefault="00695BFB" w:rsidP="00695BFB">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rsidR="00695BFB" w:rsidRPr="00642613" w:rsidRDefault="00695BFB" w:rsidP="00695BFB">
          <w:pPr>
            <w:pStyle w:val="VolvoAddress"/>
            <w:rPr>
              <w:rFonts w:ascii="Volvo Novum Medium" w:hAnsi="Volvo Novum Medium" w:cs="Arial"/>
              <w:sz w:val="16"/>
              <w:szCs w:val="16"/>
            </w:rPr>
          </w:pPr>
        </w:p>
      </w:tc>
    </w:tr>
  </w:tbl>
  <w:p w:rsidR="00695BFB" w:rsidRPr="00695BFB" w:rsidRDefault="00695BFB" w:rsidP="00695BFB">
    <w:pPr>
      <w:pStyle w:val="Footer"/>
      <w:rPr>
        <w:rFonts w:ascii="Volvo Novum" w:hAnsi="Volvo Novum"/>
        <w:sz w:val="16"/>
        <w:szCs w:val="16"/>
      </w:rPr>
    </w:pPr>
  </w:p>
  <w:p w:rsidR="00695BFB" w:rsidRDefault="00695BFB" w:rsidP="00695BFB">
    <w:pPr>
      <w:pStyle w:val="Footer"/>
    </w:pPr>
  </w:p>
  <w:p w:rsidR="00C372CD" w:rsidRPr="00CC253E" w:rsidRDefault="00C372CD">
    <w:pPr>
      <w:pStyle w:val="Footer"/>
      <w:rPr>
        <w:rFonts w:ascii="Volvo Novum" w:hAnsi="Volvo Novum"/>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916" w:rsidRDefault="00040916">
      <w:r>
        <w:separator/>
      </w:r>
    </w:p>
  </w:footnote>
  <w:footnote w:type="continuationSeparator" w:id="0">
    <w:p w:rsidR="00040916" w:rsidRDefault="00040916">
      <w:r>
        <w:continuationSeparator/>
      </w:r>
    </w:p>
  </w:footnote>
  <w:footnote w:type="continuationNotice" w:id="1">
    <w:p w:rsidR="00040916" w:rsidRDefault="0004091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CD" w:rsidRPr="00FE7FB5" w:rsidRDefault="00B65995">
    <w:pPr>
      <w:pStyle w:val="Header"/>
    </w:pPr>
    <w:r w:rsidRPr="00AF69E3">
      <w:rPr>
        <w:noProof/>
        <w:lang w:val="en-US"/>
      </w:rPr>
      <w:drawing>
        <wp:anchor distT="0" distB="0" distL="114300" distR="114300" simplePos="0" relativeHeight="251658240" behindDoc="0" locked="1" layoutInCell="1" allowOverlap="0">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CD" w:rsidRPr="00FE7FB5" w:rsidRDefault="00AF7B99">
    <w:pPr>
      <w:pStyle w:val="Header"/>
    </w:pPr>
    <w:r>
      <w:rPr>
        <w:noProof/>
        <w:lang w:val="en-US"/>
      </w:rPr>
      <w:drawing>
        <wp:anchor distT="0" distB="0" distL="114300" distR="114300" simplePos="0" relativeHeight="251658241" behindDoc="0" locked="1" layoutInCell="1" allowOverlap="1">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1080000" cy="90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09664BE"/>
    <w:lvl w:ilvl="0">
      <w:start w:val="1"/>
      <w:numFmt w:val="decimal"/>
      <w:lvlText w:val="%1."/>
      <w:lvlJc w:val="left"/>
      <w:pPr>
        <w:tabs>
          <w:tab w:val="num" w:pos="360"/>
        </w:tabs>
        <w:ind w:left="360" w:hanging="360"/>
      </w:pPr>
    </w:lvl>
  </w:abstractNum>
  <w:abstractNum w:abstractNumId="1">
    <w:nsid w:val="017809BB"/>
    <w:multiLevelType w:val="hybridMultilevel"/>
    <w:tmpl w:val="FF9EE0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03B85CC2"/>
    <w:multiLevelType w:val="hybridMultilevel"/>
    <w:tmpl w:val="A08CBD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98B261C"/>
    <w:multiLevelType w:val="hybridMultilevel"/>
    <w:tmpl w:val="D1AC5B4A"/>
    <w:lvl w:ilvl="0" w:tplc="BFB63DDA">
      <w:start w:val="1"/>
      <w:numFmt w:val="decimal"/>
      <w:lvlText w:val="%1."/>
      <w:lvlJc w:val="left"/>
      <w:pPr>
        <w:ind w:left="720" w:hanging="360"/>
      </w:pPr>
    </w:lvl>
    <w:lvl w:ilvl="1" w:tplc="460A7356">
      <w:start w:val="1"/>
      <w:numFmt w:val="lowerLetter"/>
      <w:lvlText w:val="%2."/>
      <w:lvlJc w:val="left"/>
      <w:pPr>
        <w:ind w:left="1440" w:hanging="360"/>
      </w:pPr>
    </w:lvl>
    <w:lvl w:ilvl="2" w:tplc="078CC0EA">
      <w:start w:val="1"/>
      <w:numFmt w:val="lowerRoman"/>
      <w:lvlText w:val="%3."/>
      <w:lvlJc w:val="right"/>
      <w:pPr>
        <w:ind w:left="2160" w:hanging="180"/>
      </w:pPr>
    </w:lvl>
    <w:lvl w:ilvl="3" w:tplc="8076A652">
      <w:start w:val="1"/>
      <w:numFmt w:val="decimal"/>
      <w:lvlText w:val="%4."/>
      <w:lvlJc w:val="left"/>
      <w:pPr>
        <w:ind w:left="2880" w:hanging="360"/>
      </w:pPr>
    </w:lvl>
    <w:lvl w:ilvl="4" w:tplc="24C4DF98">
      <w:start w:val="1"/>
      <w:numFmt w:val="lowerLetter"/>
      <w:lvlText w:val="%5."/>
      <w:lvlJc w:val="left"/>
      <w:pPr>
        <w:ind w:left="3600" w:hanging="360"/>
      </w:pPr>
    </w:lvl>
    <w:lvl w:ilvl="5" w:tplc="49188FFC">
      <w:start w:val="1"/>
      <w:numFmt w:val="lowerRoman"/>
      <w:lvlText w:val="%6."/>
      <w:lvlJc w:val="right"/>
      <w:pPr>
        <w:ind w:left="4320" w:hanging="180"/>
      </w:pPr>
    </w:lvl>
    <w:lvl w:ilvl="6" w:tplc="3872CB3C">
      <w:start w:val="1"/>
      <w:numFmt w:val="decimal"/>
      <w:lvlText w:val="%7."/>
      <w:lvlJc w:val="left"/>
      <w:pPr>
        <w:ind w:left="5040" w:hanging="360"/>
      </w:pPr>
    </w:lvl>
    <w:lvl w:ilvl="7" w:tplc="51DA891A">
      <w:start w:val="1"/>
      <w:numFmt w:val="lowerLetter"/>
      <w:lvlText w:val="%8."/>
      <w:lvlJc w:val="left"/>
      <w:pPr>
        <w:ind w:left="5760" w:hanging="360"/>
      </w:pPr>
    </w:lvl>
    <w:lvl w:ilvl="8" w:tplc="4D52A6DA">
      <w:start w:val="1"/>
      <w:numFmt w:val="lowerRoman"/>
      <w:lvlText w:val="%9."/>
      <w:lvlJc w:val="right"/>
      <w:pPr>
        <w:ind w:left="6480" w:hanging="180"/>
      </w:pPr>
    </w:lvl>
  </w:abstractNum>
  <w:abstractNum w:abstractNumId="4">
    <w:nsid w:val="0C717382"/>
    <w:multiLevelType w:val="hybridMultilevel"/>
    <w:tmpl w:val="191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BE2E91"/>
    <w:multiLevelType w:val="hybridMultilevel"/>
    <w:tmpl w:val="FFFFFFFF"/>
    <w:lvl w:ilvl="0" w:tplc="57A82C9E">
      <w:start w:val="1"/>
      <w:numFmt w:val="decimal"/>
      <w:lvlText w:val="%1."/>
      <w:lvlJc w:val="left"/>
      <w:pPr>
        <w:ind w:left="720" w:hanging="360"/>
      </w:pPr>
    </w:lvl>
    <w:lvl w:ilvl="1" w:tplc="EFCE60AC">
      <w:start w:val="1"/>
      <w:numFmt w:val="lowerLetter"/>
      <w:lvlText w:val="%2."/>
      <w:lvlJc w:val="left"/>
      <w:pPr>
        <w:ind w:left="1440" w:hanging="360"/>
      </w:pPr>
    </w:lvl>
    <w:lvl w:ilvl="2" w:tplc="45A89806">
      <w:start w:val="1"/>
      <w:numFmt w:val="lowerRoman"/>
      <w:lvlText w:val="%3."/>
      <w:lvlJc w:val="right"/>
      <w:pPr>
        <w:ind w:left="2160" w:hanging="180"/>
      </w:pPr>
    </w:lvl>
    <w:lvl w:ilvl="3" w:tplc="AC12C7A2">
      <w:start w:val="1"/>
      <w:numFmt w:val="decimal"/>
      <w:lvlText w:val="%4."/>
      <w:lvlJc w:val="left"/>
      <w:pPr>
        <w:ind w:left="2880" w:hanging="360"/>
      </w:pPr>
    </w:lvl>
    <w:lvl w:ilvl="4" w:tplc="318E8630">
      <w:start w:val="1"/>
      <w:numFmt w:val="lowerLetter"/>
      <w:lvlText w:val="%5."/>
      <w:lvlJc w:val="left"/>
      <w:pPr>
        <w:ind w:left="3600" w:hanging="360"/>
      </w:pPr>
    </w:lvl>
    <w:lvl w:ilvl="5" w:tplc="4EBE2D12">
      <w:start w:val="1"/>
      <w:numFmt w:val="lowerRoman"/>
      <w:lvlText w:val="%6."/>
      <w:lvlJc w:val="right"/>
      <w:pPr>
        <w:ind w:left="4320" w:hanging="180"/>
      </w:pPr>
    </w:lvl>
    <w:lvl w:ilvl="6" w:tplc="6632076C">
      <w:start w:val="1"/>
      <w:numFmt w:val="decimal"/>
      <w:lvlText w:val="%7."/>
      <w:lvlJc w:val="left"/>
      <w:pPr>
        <w:ind w:left="5040" w:hanging="360"/>
      </w:pPr>
    </w:lvl>
    <w:lvl w:ilvl="7" w:tplc="0D1C3A96">
      <w:start w:val="1"/>
      <w:numFmt w:val="lowerLetter"/>
      <w:lvlText w:val="%8."/>
      <w:lvlJc w:val="left"/>
      <w:pPr>
        <w:ind w:left="5760" w:hanging="360"/>
      </w:pPr>
    </w:lvl>
    <w:lvl w:ilvl="8" w:tplc="1EDA0F3A">
      <w:start w:val="1"/>
      <w:numFmt w:val="lowerRoman"/>
      <w:lvlText w:val="%9."/>
      <w:lvlJc w:val="right"/>
      <w:pPr>
        <w:ind w:left="6480" w:hanging="180"/>
      </w:pPr>
    </w:lvl>
  </w:abstractNum>
  <w:abstractNum w:abstractNumId="6">
    <w:nsid w:val="10897A64"/>
    <w:multiLevelType w:val="hybridMultilevel"/>
    <w:tmpl w:val="571E8B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11132A47"/>
    <w:multiLevelType w:val="hybridMultilevel"/>
    <w:tmpl w:val="3C6C5E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3100050"/>
    <w:multiLevelType w:val="hybridMultilevel"/>
    <w:tmpl w:val="3DE61412"/>
    <w:lvl w:ilvl="0" w:tplc="08090001">
      <w:start w:val="1"/>
      <w:numFmt w:val="bullet"/>
      <w:lvlText w:val=""/>
      <w:lvlJc w:val="left"/>
      <w:pPr>
        <w:ind w:left="2968" w:hanging="360"/>
      </w:pPr>
      <w:rPr>
        <w:rFonts w:ascii="Symbol" w:hAnsi="Symbo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9">
    <w:nsid w:val="15855063"/>
    <w:multiLevelType w:val="hybridMultilevel"/>
    <w:tmpl w:val="4A84334E"/>
    <w:lvl w:ilvl="0" w:tplc="4BE27000">
      <w:start w:val="1"/>
      <w:numFmt w:val="decimal"/>
      <w:lvlText w:val="%1."/>
      <w:lvlJc w:val="left"/>
      <w:pPr>
        <w:ind w:left="720" w:hanging="360"/>
      </w:pPr>
      <w:rPr>
        <w:rFonts w:ascii="Volvo Novum" w:eastAsia="Times New Roman" w:hAnsi="Volvo Novum"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2C5141"/>
    <w:multiLevelType w:val="multilevel"/>
    <w:tmpl w:val="FCBE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6F59B7"/>
    <w:multiLevelType w:val="hybridMultilevel"/>
    <w:tmpl w:val="0B4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9DE392"/>
    <w:multiLevelType w:val="hybridMultilevel"/>
    <w:tmpl w:val="5406F6D4"/>
    <w:lvl w:ilvl="0" w:tplc="D806F3BC">
      <w:start w:val="6"/>
      <w:numFmt w:val="decimal"/>
      <w:lvlText w:val="%1."/>
      <w:lvlJc w:val="left"/>
      <w:pPr>
        <w:ind w:left="720" w:hanging="360"/>
      </w:pPr>
      <w:rPr>
        <w:rFonts w:ascii="Calibri" w:hAnsi="Calibri" w:hint="default"/>
      </w:rPr>
    </w:lvl>
    <w:lvl w:ilvl="1" w:tplc="3630511E">
      <w:start w:val="1"/>
      <w:numFmt w:val="lowerLetter"/>
      <w:lvlText w:val="%2."/>
      <w:lvlJc w:val="left"/>
      <w:pPr>
        <w:ind w:left="1440" w:hanging="360"/>
      </w:pPr>
    </w:lvl>
    <w:lvl w:ilvl="2" w:tplc="6ED0BFB2">
      <w:start w:val="1"/>
      <w:numFmt w:val="lowerRoman"/>
      <w:lvlText w:val="%3."/>
      <w:lvlJc w:val="right"/>
      <w:pPr>
        <w:ind w:left="2160" w:hanging="180"/>
      </w:pPr>
    </w:lvl>
    <w:lvl w:ilvl="3" w:tplc="C53C094E">
      <w:start w:val="1"/>
      <w:numFmt w:val="decimal"/>
      <w:lvlText w:val="%4."/>
      <w:lvlJc w:val="left"/>
      <w:pPr>
        <w:ind w:left="2880" w:hanging="360"/>
      </w:pPr>
    </w:lvl>
    <w:lvl w:ilvl="4" w:tplc="6D5E1092">
      <w:start w:val="1"/>
      <w:numFmt w:val="lowerLetter"/>
      <w:lvlText w:val="%5."/>
      <w:lvlJc w:val="left"/>
      <w:pPr>
        <w:ind w:left="3600" w:hanging="360"/>
      </w:pPr>
    </w:lvl>
    <w:lvl w:ilvl="5" w:tplc="277E6ADA">
      <w:start w:val="1"/>
      <w:numFmt w:val="lowerRoman"/>
      <w:lvlText w:val="%6."/>
      <w:lvlJc w:val="right"/>
      <w:pPr>
        <w:ind w:left="4320" w:hanging="180"/>
      </w:pPr>
    </w:lvl>
    <w:lvl w:ilvl="6" w:tplc="C82E1CFC">
      <w:start w:val="1"/>
      <w:numFmt w:val="decimal"/>
      <w:lvlText w:val="%7."/>
      <w:lvlJc w:val="left"/>
      <w:pPr>
        <w:ind w:left="5040" w:hanging="360"/>
      </w:pPr>
    </w:lvl>
    <w:lvl w:ilvl="7" w:tplc="339AECBC">
      <w:start w:val="1"/>
      <w:numFmt w:val="lowerLetter"/>
      <w:lvlText w:val="%8."/>
      <w:lvlJc w:val="left"/>
      <w:pPr>
        <w:ind w:left="5760" w:hanging="360"/>
      </w:pPr>
    </w:lvl>
    <w:lvl w:ilvl="8" w:tplc="907ED0E0">
      <w:start w:val="1"/>
      <w:numFmt w:val="lowerRoman"/>
      <w:lvlText w:val="%9."/>
      <w:lvlJc w:val="right"/>
      <w:pPr>
        <w:ind w:left="6480" w:hanging="180"/>
      </w:pPr>
    </w:lvl>
  </w:abstractNum>
  <w:abstractNum w:abstractNumId="13">
    <w:nsid w:val="1E88745E"/>
    <w:multiLevelType w:val="hybridMultilevel"/>
    <w:tmpl w:val="FB080D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1F193984"/>
    <w:multiLevelType w:val="hybridMultilevel"/>
    <w:tmpl w:val="9E86F756"/>
    <w:lvl w:ilvl="0" w:tplc="286AE456">
      <w:start w:val="1"/>
      <w:numFmt w:val="bullet"/>
      <w:lvlText w:val=""/>
      <w:lvlJc w:val="left"/>
      <w:pPr>
        <w:ind w:left="720" w:hanging="360"/>
      </w:pPr>
      <w:rPr>
        <w:rFonts w:ascii="Symbol" w:hAnsi="Symbol" w:hint="default"/>
      </w:rPr>
    </w:lvl>
    <w:lvl w:ilvl="1" w:tplc="590C93CC">
      <w:start w:val="1"/>
      <w:numFmt w:val="bullet"/>
      <w:lvlText w:val="o"/>
      <w:lvlJc w:val="left"/>
      <w:pPr>
        <w:ind w:left="1440" w:hanging="360"/>
      </w:pPr>
      <w:rPr>
        <w:rFonts w:ascii="Courier New" w:hAnsi="Courier New" w:hint="default"/>
      </w:rPr>
    </w:lvl>
    <w:lvl w:ilvl="2" w:tplc="A6D00106">
      <w:start w:val="1"/>
      <w:numFmt w:val="bullet"/>
      <w:lvlText w:val=""/>
      <w:lvlJc w:val="left"/>
      <w:pPr>
        <w:ind w:left="2160" w:hanging="360"/>
      </w:pPr>
      <w:rPr>
        <w:rFonts w:ascii="Wingdings" w:hAnsi="Wingdings" w:hint="default"/>
      </w:rPr>
    </w:lvl>
    <w:lvl w:ilvl="3" w:tplc="846ED3D8">
      <w:start w:val="1"/>
      <w:numFmt w:val="bullet"/>
      <w:lvlText w:val=""/>
      <w:lvlJc w:val="left"/>
      <w:pPr>
        <w:ind w:left="2880" w:hanging="360"/>
      </w:pPr>
      <w:rPr>
        <w:rFonts w:ascii="Symbol" w:hAnsi="Symbol" w:hint="default"/>
      </w:rPr>
    </w:lvl>
    <w:lvl w:ilvl="4" w:tplc="856AC2E4">
      <w:start w:val="1"/>
      <w:numFmt w:val="bullet"/>
      <w:lvlText w:val="o"/>
      <w:lvlJc w:val="left"/>
      <w:pPr>
        <w:ind w:left="3600" w:hanging="360"/>
      </w:pPr>
      <w:rPr>
        <w:rFonts w:ascii="Courier New" w:hAnsi="Courier New" w:hint="default"/>
      </w:rPr>
    </w:lvl>
    <w:lvl w:ilvl="5" w:tplc="4DBEF358">
      <w:start w:val="1"/>
      <w:numFmt w:val="bullet"/>
      <w:lvlText w:val=""/>
      <w:lvlJc w:val="left"/>
      <w:pPr>
        <w:ind w:left="4320" w:hanging="360"/>
      </w:pPr>
      <w:rPr>
        <w:rFonts w:ascii="Wingdings" w:hAnsi="Wingdings" w:hint="default"/>
      </w:rPr>
    </w:lvl>
    <w:lvl w:ilvl="6" w:tplc="1BD05FBE">
      <w:start w:val="1"/>
      <w:numFmt w:val="bullet"/>
      <w:lvlText w:val=""/>
      <w:lvlJc w:val="left"/>
      <w:pPr>
        <w:ind w:left="5040" w:hanging="360"/>
      </w:pPr>
      <w:rPr>
        <w:rFonts w:ascii="Symbol" w:hAnsi="Symbol" w:hint="default"/>
      </w:rPr>
    </w:lvl>
    <w:lvl w:ilvl="7" w:tplc="843EBB06">
      <w:start w:val="1"/>
      <w:numFmt w:val="bullet"/>
      <w:lvlText w:val="o"/>
      <w:lvlJc w:val="left"/>
      <w:pPr>
        <w:ind w:left="5760" w:hanging="360"/>
      </w:pPr>
      <w:rPr>
        <w:rFonts w:ascii="Courier New" w:hAnsi="Courier New" w:hint="default"/>
      </w:rPr>
    </w:lvl>
    <w:lvl w:ilvl="8" w:tplc="8F067EEE">
      <w:start w:val="1"/>
      <w:numFmt w:val="bullet"/>
      <w:lvlText w:val=""/>
      <w:lvlJc w:val="left"/>
      <w:pPr>
        <w:ind w:left="6480" w:hanging="360"/>
      </w:pPr>
      <w:rPr>
        <w:rFonts w:ascii="Wingdings" w:hAnsi="Wingdings" w:hint="default"/>
      </w:rPr>
    </w:lvl>
  </w:abstractNum>
  <w:abstractNum w:abstractNumId="15">
    <w:nsid w:val="2724376F"/>
    <w:multiLevelType w:val="hybridMultilevel"/>
    <w:tmpl w:val="B770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8438B4"/>
    <w:multiLevelType w:val="multilevel"/>
    <w:tmpl w:val="FEB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F80D1E"/>
    <w:multiLevelType w:val="hybridMultilevel"/>
    <w:tmpl w:val="C31EFE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2E1233F8"/>
    <w:multiLevelType w:val="multilevel"/>
    <w:tmpl w:val="01D2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516DE1"/>
    <w:multiLevelType w:val="hybridMultilevel"/>
    <w:tmpl w:val="279A8C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0">
    <w:nsid w:val="34F1D594"/>
    <w:multiLevelType w:val="hybridMultilevel"/>
    <w:tmpl w:val="4932847E"/>
    <w:lvl w:ilvl="0" w:tplc="53020256">
      <w:start w:val="1"/>
      <w:numFmt w:val="decimal"/>
      <w:lvlText w:val="%1."/>
      <w:lvlJc w:val="left"/>
      <w:pPr>
        <w:ind w:left="720" w:hanging="360"/>
      </w:pPr>
      <w:rPr>
        <w:rFonts w:ascii="Calibri" w:hAnsi="Calibri" w:hint="default"/>
      </w:rPr>
    </w:lvl>
    <w:lvl w:ilvl="1" w:tplc="117071FC">
      <w:start w:val="1"/>
      <w:numFmt w:val="lowerLetter"/>
      <w:lvlText w:val="%2."/>
      <w:lvlJc w:val="left"/>
      <w:pPr>
        <w:ind w:left="1440" w:hanging="360"/>
      </w:pPr>
    </w:lvl>
    <w:lvl w:ilvl="2" w:tplc="4F5E5B9C">
      <w:start w:val="1"/>
      <w:numFmt w:val="lowerRoman"/>
      <w:lvlText w:val="%3."/>
      <w:lvlJc w:val="right"/>
      <w:pPr>
        <w:ind w:left="2160" w:hanging="180"/>
      </w:pPr>
    </w:lvl>
    <w:lvl w:ilvl="3" w:tplc="FE9C5198">
      <w:start w:val="1"/>
      <w:numFmt w:val="decimal"/>
      <w:lvlText w:val="%4."/>
      <w:lvlJc w:val="left"/>
      <w:pPr>
        <w:ind w:left="2880" w:hanging="360"/>
      </w:pPr>
    </w:lvl>
    <w:lvl w:ilvl="4" w:tplc="8C3C7C98">
      <w:start w:val="1"/>
      <w:numFmt w:val="lowerLetter"/>
      <w:lvlText w:val="%5."/>
      <w:lvlJc w:val="left"/>
      <w:pPr>
        <w:ind w:left="3600" w:hanging="360"/>
      </w:pPr>
    </w:lvl>
    <w:lvl w:ilvl="5" w:tplc="5F64045A">
      <w:start w:val="1"/>
      <w:numFmt w:val="lowerRoman"/>
      <w:lvlText w:val="%6."/>
      <w:lvlJc w:val="right"/>
      <w:pPr>
        <w:ind w:left="4320" w:hanging="180"/>
      </w:pPr>
    </w:lvl>
    <w:lvl w:ilvl="6" w:tplc="63F07944">
      <w:start w:val="1"/>
      <w:numFmt w:val="decimal"/>
      <w:lvlText w:val="%7."/>
      <w:lvlJc w:val="left"/>
      <w:pPr>
        <w:ind w:left="5040" w:hanging="360"/>
      </w:pPr>
    </w:lvl>
    <w:lvl w:ilvl="7" w:tplc="AD448090">
      <w:start w:val="1"/>
      <w:numFmt w:val="lowerLetter"/>
      <w:lvlText w:val="%8."/>
      <w:lvlJc w:val="left"/>
      <w:pPr>
        <w:ind w:left="5760" w:hanging="360"/>
      </w:pPr>
    </w:lvl>
    <w:lvl w:ilvl="8" w:tplc="76BEF3F4">
      <w:start w:val="1"/>
      <w:numFmt w:val="lowerRoman"/>
      <w:lvlText w:val="%9."/>
      <w:lvlJc w:val="right"/>
      <w:pPr>
        <w:ind w:left="6480" w:hanging="180"/>
      </w:pPr>
    </w:lvl>
  </w:abstractNum>
  <w:abstractNum w:abstractNumId="21">
    <w:nsid w:val="358619FF"/>
    <w:multiLevelType w:val="hybridMultilevel"/>
    <w:tmpl w:val="37C87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2AEEC7"/>
    <w:multiLevelType w:val="hybridMultilevel"/>
    <w:tmpl w:val="4BE02A64"/>
    <w:lvl w:ilvl="0" w:tplc="8D987B14">
      <w:start w:val="4"/>
      <w:numFmt w:val="decimal"/>
      <w:lvlText w:val="%1."/>
      <w:lvlJc w:val="left"/>
      <w:pPr>
        <w:ind w:left="720" w:hanging="360"/>
      </w:pPr>
      <w:rPr>
        <w:rFonts w:ascii="Calibri" w:hAnsi="Calibri" w:hint="default"/>
      </w:rPr>
    </w:lvl>
    <w:lvl w:ilvl="1" w:tplc="0B82C350">
      <w:start w:val="1"/>
      <w:numFmt w:val="lowerLetter"/>
      <w:lvlText w:val="%2."/>
      <w:lvlJc w:val="left"/>
      <w:pPr>
        <w:ind w:left="1440" w:hanging="360"/>
      </w:pPr>
    </w:lvl>
    <w:lvl w:ilvl="2" w:tplc="82EC3F32">
      <w:start w:val="1"/>
      <w:numFmt w:val="lowerRoman"/>
      <w:lvlText w:val="%3."/>
      <w:lvlJc w:val="right"/>
      <w:pPr>
        <w:ind w:left="2160" w:hanging="180"/>
      </w:pPr>
    </w:lvl>
    <w:lvl w:ilvl="3" w:tplc="CF1E67AE">
      <w:start w:val="1"/>
      <w:numFmt w:val="decimal"/>
      <w:lvlText w:val="%4."/>
      <w:lvlJc w:val="left"/>
      <w:pPr>
        <w:ind w:left="2880" w:hanging="360"/>
      </w:pPr>
    </w:lvl>
    <w:lvl w:ilvl="4" w:tplc="EBEEBFB0">
      <w:start w:val="1"/>
      <w:numFmt w:val="lowerLetter"/>
      <w:lvlText w:val="%5."/>
      <w:lvlJc w:val="left"/>
      <w:pPr>
        <w:ind w:left="3600" w:hanging="360"/>
      </w:pPr>
    </w:lvl>
    <w:lvl w:ilvl="5" w:tplc="588A33D0">
      <w:start w:val="1"/>
      <w:numFmt w:val="lowerRoman"/>
      <w:lvlText w:val="%6."/>
      <w:lvlJc w:val="right"/>
      <w:pPr>
        <w:ind w:left="4320" w:hanging="180"/>
      </w:pPr>
    </w:lvl>
    <w:lvl w:ilvl="6" w:tplc="14DA3F18">
      <w:start w:val="1"/>
      <w:numFmt w:val="decimal"/>
      <w:lvlText w:val="%7."/>
      <w:lvlJc w:val="left"/>
      <w:pPr>
        <w:ind w:left="5040" w:hanging="360"/>
      </w:pPr>
    </w:lvl>
    <w:lvl w:ilvl="7" w:tplc="029A2558">
      <w:start w:val="1"/>
      <w:numFmt w:val="lowerLetter"/>
      <w:lvlText w:val="%8."/>
      <w:lvlJc w:val="left"/>
      <w:pPr>
        <w:ind w:left="5760" w:hanging="360"/>
      </w:pPr>
    </w:lvl>
    <w:lvl w:ilvl="8" w:tplc="2954C09A">
      <w:start w:val="1"/>
      <w:numFmt w:val="lowerRoman"/>
      <w:lvlText w:val="%9."/>
      <w:lvlJc w:val="right"/>
      <w:pPr>
        <w:ind w:left="6480" w:hanging="180"/>
      </w:pPr>
    </w:lvl>
  </w:abstractNum>
  <w:abstractNum w:abstractNumId="23">
    <w:nsid w:val="38153FD0"/>
    <w:multiLevelType w:val="hybridMultilevel"/>
    <w:tmpl w:val="FFFFFFFF"/>
    <w:lvl w:ilvl="0" w:tplc="8C5C1966">
      <w:start w:val="1"/>
      <w:numFmt w:val="bullet"/>
      <w:lvlText w:val=""/>
      <w:lvlJc w:val="left"/>
      <w:pPr>
        <w:ind w:left="720" w:hanging="360"/>
      </w:pPr>
      <w:rPr>
        <w:rFonts w:ascii="Symbol" w:hAnsi="Symbol" w:hint="default"/>
      </w:rPr>
    </w:lvl>
    <w:lvl w:ilvl="1" w:tplc="9F109744">
      <w:start w:val="1"/>
      <w:numFmt w:val="bullet"/>
      <w:lvlText w:val="o"/>
      <w:lvlJc w:val="left"/>
      <w:pPr>
        <w:ind w:left="1440" w:hanging="360"/>
      </w:pPr>
      <w:rPr>
        <w:rFonts w:ascii="Courier New" w:hAnsi="Courier New" w:hint="default"/>
      </w:rPr>
    </w:lvl>
    <w:lvl w:ilvl="2" w:tplc="79DC5C60">
      <w:start w:val="1"/>
      <w:numFmt w:val="bullet"/>
      <w:lvlText w:val=""/>
      <w:lvlJc w:val="left"/>
      <w:pPr>
        <w:ind w:left="2160" w:hanging="360"/>
      </w:pPr>
      <w:rPr>
        <w:rFonts w:ascii="Wingdings" w:hAnsi="Wingdings" w:hint="default"/>
      </w:rPr>
    </w:lvl>
    <w:lvl w:ilvl="3" w:tplc="4C6A1286">
      <w:start w:val="1"/>
      <w:numFmt w:val="bullet"/>
      <w:lvlText w:val=""/>
      <w:lvlJc w:val="left"/>
      <w:pPr>
        <w:ind w:left="2880" w:hanging="360"/>
      </w:pPr>
      <w:rPr>
        <w:rFonts w:ascii="Symbol" w:hAnsi="Symbol" w:hint="default"/>
      </w:rPr>
    </w:lvl>
    <w:lvl w:ilvl="4" w:tplc="F17820B8">
      <w:start w:val="1"/>
      <w:numFmt w:val="bullet"/>
      <w:lvlText w:val="o"/>
      <w:lvlJc w:val="left"/>
      <w:pPr>
        <w:ind w:left="3600" w:hanging="360"/>
      </w:pPr>
      <w:rPr>
        <w:rFonts w:ascii="Courier New" w:hAnsi="Courier New" w:hint="default"/>
      </w:rPr>
    </w:lvl>
    <w:lvl w:ilvl="5" w:tplc="9CF4A310">
      <w:start w:val="1"/>
      <w:numFmt w:val="bullet"/>
      <w:lvlText w:val=""/>
      <w:lvlJc w:val="left"/>
      <w:pPr>
        <w:ind w:left="4320" w:hanging="360"/>
      </w:pPr>
      <w:rPr>
        <w:rFonts w:ascii="Wingdings" w:hAnsi="Wingdings" w:hint="default"/>
      </w:rPr>
    </w:lvl>
    <w:lvl w:ilvl="6" w:tplc="389042A6">
      <w:start w:val="1"/>
      <w:numFmt w:val="bullet"/>
      <w:lvlText w:val=""/>
      <w:lvlJc w:val="left"/>
      <w:pPr>
        <w:ind w:left="5040" w:hanging="360"/>
      </w:pPr>
      <w:rPr>
        <w:rFonts w:ascii="Symbol" w:hAnsi="Symbol" w:hint="default"/>
      </w:rPr>
    </w:lvl>
    <w:lvl w:ilvl="7" w:tplc="33E659B0">
      <w:start w:val="1"/>
      <w:numFmt w:val="bullet"/>
      <w:lvlText w:val="o"/>
      <w:lvlJc w:val="left"/>
      <w:pPr>
        <w:ind w:left="5760" w:hanging="360"/>
      </w:pPr>
      <w:rPr>
        <w:rFonts w:ascii="Courier New" w:hAnsi="Courier New" w:hint="default"/>
      </w:rPr>
    </w:lvl>
    <w:lvl w:ilvl="8" w:tplc="2AF2FBDE">
      <w:start w:val="1"/>
      <w:numFmt w:val="bullet"/>
      <w:lvlText w:val=""/>
      <w:lvlJc w:val="left"/>
      <w:pPr>
        <w:ind w:left="6480" w:hanging="360"/>
      </w:pPr>
      <w:rPr>
        <w:rFonts w:ascii="Wingdings" w:hAnsi="Wingdings" w:hint="default"/>
      </w:rPr>
    </w:lvl>
  </w:abstractNum>
  <w:abstractNum w:abstractNumId="24">
    <w:nsid w:val="38D33529"/>
    <w:multiLevelType w:val="hybridMultilevel"/>
    <w:tmpl w:val="2D3477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nsid w:val="39B16EC8"/>
    <w:multiLevelType w:val="hybridMultilevel"/>
    <w:tmpl w:val="2508E8EE"/>
    <w:lvl w:ilvl="0" w:tplc="13DAF93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6EEF50E"/>
    <w:multiLevelType w:val="hybridMultilevel"/>
    <w:tmpl w:val="05D04808"/>
    <w:lvl w:ilvl="0" w:tplc="EC6A3164">
      <w:start w:val="1"/>
      <w:numFmt w:val="bullet"/>
      <w:lvlText w:val=""/>
      <w:lvlJc w:val="left"/>
      <w:pPr>
        <w:ind w:left="1080" w:hanging="360"/>
      </w:pPr>
      <w:rPr>
        <w:rFonts w:ascii="Symbol" w:hAnsi="Symbol" w:hint="default"/>
      </w:rPr>
    </w:lvl>
    <w:lvl w:ilvl="1" w:tplc="19ECE03A">
      <w:start w:val="1"/>
      <w:numFmt w:val="bullet"/>
      <w:lvlText w:val="o"/>
      <w:lvlJc w:val="left"/>
      <w:pPr>
        <w:ind w:left="1800" w:hanging="360"/>
      </w:pPr>
      <w:rPr>
        <w:rFonts w:ascii="Courier New" w:hAnsi="Courier New" w:hint="default"/>
      </w:rPr>
    </w:lvl>
    <w:lvl w:ilvl="2" w:tplc="952AD642">
      <w:start w:val="1"/>
      <w:numFmt w:val="bullet"/>
      <w:lvlText w:val=""/>
      <w:lvlJc w:val="left"/>
      <w:pPr>
        <w:ind w:left="2520" w:hanging="360"/>
      </w:pPr>
      <w:rPr>
        <w:rFonts w:ascii="Wingdings" w:hAnsi="Wingdings" w:hint="default"/>
      </w:rPr>
    </w:lvl>
    <w:lvl w:ilvl="3" w:tplc="2B443BDC">
      <w:start w:val="1"/>
      <w:numFmt w:val="bullet"/>
      <w:lvlText w:val=""/>
      <w:lvlJc w:val="left"/>
      <w:pPr>
        <w:ind w:left="3240" w:hanging="360"/>
      </w:pPr>
      <w:rPr>
        <w:rFonts w:ascii="Symbol" w:hAnsi="Symbol" w:hint="default"/>
      </w:rPr>
    </w:lvl>
    <w:lvl w:ilvl="4" w:tplc="B9B02F42">
      <w:start w:val="1"/>
      <w:numFmt w:val="bullet"/>
      <w:lvlText w:val="o"/>
      <w:lvlJc w:val="left"/>
      <w:pPr>
        <w:ind w:left="3960" w:hanging="360"/>
      </w:pPr>
      <w:rPr>
        <w:rFonts w:ascii="Courier New" w:hAnsi="Courier New" w:hint="default"/>
      </w:rPr>
    </w:lvl>
    <w:lvl w:ilvl="5" w:tplc="6AF267A8">
      <w:start w:val="1"/>
      <w:numFmt w:val="bullet"/>
      <w:lvlText w:val=""/>
      <w:lvlJc w:val="left"/>
      <w:pPr>
        <w:ind w:left="4680" w:hanging="360"/>
      </w:pPr>
      <w:rPr>
        <w:rFonts w:ascii="Wingdings" w:hAnsi="Wingdings" w:hint="default"/>
      </w:rPr>
    </w:lvl>
    <w:lvl w:ilvl="6" w:tplc="13E8F6D6">
      <w:start w:val="1"/>
      <w:numFmt w:val="bullet"/>
      <w:lvlText w:val=""/>
      <w:lvlJc w:val="left"/>
      <w:pPr>
        <w:ind w:left="5400" w:hanging="360"/>
      </w:pPr>
      <w:rPr>
        <w:rFonts w:ascii="Symbol" w:hAnsi="Symbol" w:hint="default"/>
      </w:rPr>
    </w:lvl>
    <w:lvl w:ilvl="7" w:tplc="36EA0CB8">
      <w:start w:val="1"/>
      <w:numFmt w:val="bullet"/>
      <w:lvlText w:val="o"/>
      <w:lvlJc w:val="left"/>
      <w:pPr>
        <w:ind w:left="6120" w:hanging="360"/>
      </w:pPr>
      <w:rPr>
        <w:rFonts w:ascii="Courier New" w:hAnsi="Courier New" w:hint="default"/>
      </w:rPr>
    </w:lvl>
    <w:lvl w:ilvl="8" w:tplc="2BD4F33C">
      <w:start w:val="1"/>
      <w:numFmt w:val="bullet"/>
      <w:lvlText w:val=""/>
      <w:lvlJc w:val="left"/>
      <w:pPr>
        <w:ind w:left="6840" w:hanging="360"/>
      </w:pPr>
      <w:rPr>
        <w:rFonts w:ascii="Wingdings" w:hAnsi="Wingdings" w:hint="default"/>
      </w:rPr>
    </w:lvl>
  </w:abstractNum>
  <w:abstractNum w:abstractNumId="27">
    <w:nsid w:val="478C2B1A"/>
    <w:multiLevelType w:val="hybridMultilevel"/>
    <w:tmpl w:val="3780B9F0"/>
    <w:lvl w:ilvl="0" w:tplc="9E70CA80">
      <w:start w:val="2"/>
      <w:numFmt w:val="decimal"/>
      <w:lvlText w:val="%1."/>
      <w:lvlJc w:val="left"/>
      <w:pPr>
        <w:ind w:left="720" w:hanging="360"/>
      </w:pPr>
      <w:rPr>
        <w:rFonts w:ascii="Calibri" w:hAnsi="Calibri" w:hint="default"/>
      </w:rPr>
    </w:lvl>
    <w:lvl w:ilvl="1" w:tplc="27680664">
      <w:start w:val="1"/>
      <w:numFmt w:val="lowerLetter"/>
      <w:lvlText w:val="%2."/>
      <w:lvlJc w:val="left"/>
      <w:pPr>
        <w:ind w:left="1440" w:hanging="360"/>
      </w:pPr>
    </w:lvl>
    <w:lvl w:ilvl="2" w:tplc="8D00A95C">
      <w:start w:val="1"/>
      <w:numFmt w:val="lowerRoman"/>
      <w:lvlText w:val="%3."/>
      <w:lvlJc w:val="right"/>
      <w:pPr>
        <w:ind w:left="2160" w:hanging="180"/>
      </w:pPr>
    </w:lvl>
    <w:lvl w:ilvl="3" w:tplc="CDEC8666">
      <w:start w:val="1"/>
      <w:numFmt w:val="decimal"/>
      <w:lvlText w:val="%4."/>
      <w:lvlJc w:val="left"/>
      <w:pPr>
        <w:ind w:left="2880" w:hanging="360"/>
      </w:pPr>
    </w:lvl>
    <w:lvl w:ilvl="4" w:tplc="64CEA262">
      <w:start w:val="1"/>
      <w:numFmt w:val="lowerLetter"/>
      <w:lvlText w:val="%5."/>
      <w:lvlJc w:val="left"/>
      <w:pPr>
        <w:ind w:left="3600" w:hanging="360"/>
      </w:pPr>
    </w:lvl>
    <w:lvl w:ilvl="5" w:tplc="10B65968">
      <w:start w:val="1"/>
      <w:numFmt w:val="lowerRoman"/>
      <w:lvlText w:val="%6."/>
      <w:lvlJc w:val="right"/>
      <w:pPr>
        <w:ind w:left="4320" w:hanging="180"/>
      </w:pPr>
    </w:lvl>
    <w:lvl w:ilvl="6" w:tplc="7E867C46">
      <w:start w:val="1"/>
      <w:numFmt w:val="decimal"/>
      <w:lvlText w:val="%7."/>
      <w:lvlJc w:val="left"/>
      <w:pPr>
        <w:ind w:left="5040" w:hanging="360"/>
      </w:pPr>
    </w:lvl>
    <w:lvl w:ilvl="7" w:tplc="05B8A878">
      <w:start w:val="1"/>
      <w:numFmt w:val="lowerLetter"/>
      <w:lvlText w:val="%8."/>
      <w:lvlJc w:val="left"/>
      <w:pPr>
        <w:ind w:left="5760" w:hanging="360"/>
      </w:pPr>
    </w:lvl>
    <w:lvl w:ilvl="8" w:tplc="954E44F2">
      <w:start w:val="1"/>
      <w:numFmt w:val="lowerRoman"/>
      <w:lvlText w:val="%9."/>
      <w:lvlJc w:val="right"/>
      <w:pPr>
        <w:ind w:left="6480" w:hanging="180"/>
      </w:pPr>
    </w:lvl>
  </w:abstractNum>
  <w:abstractNum w:abstractNumId="28">
    <w:nsid w:val="4AB5587D"/>
    <w:multiLevelType w:val="hybridMultilevel"/>
    <w:tmpl w:val="D48A35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4B5E1BB2"/>
    <w:multiLevelType w:val="hybridMultilevel"/>
    <w:tmpl w:val="6A2A6CC8"/>
    <w:lvl w:ilvl="0" w:tplc="3776271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4BD15DBB"/>
    <w:multiLevelType w:val="multilevel"/>
    <w:tmpl w:val="52388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A968D3"/>
    <w:multiLevelType w:val="hybridMultilevel"/>
    <w:tmpl w:val="456EF03C"/>
    <w:lvl w:ilvl="0" w:tplc="ED067E06">
      <w:start w:val="3"/>
      <w:numFmt w:val="decimal"/>
      <w:lvlText w:val="%1."/>
      <w:lvlJc w:val="left"/>
      <w:pPr>
        <w:ind w:left="720" w:hanging="360"/>
      </w:pPr>
      <w:rPr>
        <w:rFonts w:ascii="Calibri" w:hAnsi="Calibri" w:hint="default"/>
      </w:rPr>
    </w:lvl>
    <w:lvl w:ilvl="1" w:tplc="0D026E6C">
      <w:start w:val="1"/>
      <w:numFmt w:val="lowerLetter"/>
      <w:lvlText w:val="%2."/>
      <w:lvlJc w:val="left"/>
      <w:pPr>
        <w:ind w:left="1440" w:hanging="360"/>
      </w:pPr>
    </w:lvl>
    <w:lvl w:ilvl="2" w:tplc="BBB6A69A">
      <w:start w:val="1"/>
      <w:numFmt w:val="lowerRoman"/>
      <w:lvlText w:val="%3."/>
      <w:lvlJc w:val="right"/>
      <w:pPr>
        <w:ind w:left="2160" w:hanging="180"/>
      </w:pPr>
    </w:lvl>
    <w:lvl w:ilvl="3" w:tplc="035AF2B8">
      <w:start w:val="1"/>
      <w:numFmt w:val="decimal"/>
      <w:lvlText w:val="%4."/>
      <w:lvlJc w:val="left"/>
      <w:pPr>
        <w:ind w:left="2880" w:hanging="360"/>
      </w:pPr>
    </w:lvl>
    <w:lvl w:ilvl="4" w:tplc="4470FBC6">
      <w:start w:val="1"/>
      <w:numFmt w:val="lowerLetter"/>
      <w:lvlText w:val="%5."/>
      <w:lvlJc w:val="left"/>
      <w:pPr>
        <w:ind w:left="3600" w:hanging="360"/>
      </w:pPr>
    </w:lvl>
    <w:lvl w:ilvl="5" w:tplc="789A1E3E">
      <w:start w:val="1"/>
      <w:numFmt w:val="lowerRoman"/>
      <w:lvlText w:val="%6."/>
      <w:lvlJc w:val="right"/>
      <w:pPr>
        <w:ind w:left="4320" w:hanging="180"/>
      </w:pPr>
    </w:lvl>
    <w:lvl w:ilvl="6" w:tplc="BC105314">
      <w:start w:val="1"/>
      <w:numFmt w:val="decimal"/>
      <w:lvlText w:val="%7."/>
      <w:lvlJc w:val="left"/>
      <w:pPr>
        <w:ind w:left="5040" w:hanging="360"/>
      </w:pPr>
    </w:lvl>
    <w:lvl w:ilvl="7" w:tplc="9CFCED1A">
      <w:start w:val="1"/>
      <w:numFmt w:val="lowerLetter"/>
      <w:lvlText w:val="%8."/>
      <w:lvlJc w:val="left"/>
      <w:pPr>
        <w:ind w:left="5760" w:hanging="360"/>
      </w:pPr>
    </w:lvl>
    <w:lvl w:ilvl="8" w:tplc="8E8CF7AC">
      <w:start w:val="1"/>
      <w:numFmt w:val="lowerRoman"/>
      <w:lvlText w:val="%9."/>
      <w:lvlJc w:val="right"/>
      <w:pPr>
        <w:ind w:left="6480" w:hanging="180"/>
      </w:pPr>
    </w:lvl>
  </w:abstractNum>
  <w:abstractNum w:abstractNumId="32">
    <w:nsid w:val="51893A5B"/>
    <w:multiLevelType w:val="multilevel"/>
    <w:tmpl w:val="FE34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2F30B5A"/>
    <w:multiLevelType w:val="multilevel"/>
    <w:tmpl w:val="6434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7191A1C"/>
    <w:multiLevelType w:val="hybridMultilevel"/>
    <w:tmpl w:val="AFE2F24E"/>
    <w:lvl w:ilvl="0" w:tplc="2C7E645A">
      <w:start w:val="1"/>
      <w:numFmt w:val="bullet"/>
      <w:lvlText w:val=""/>
      <w:lvlJc w:val="left"/>
      <w:pPr>
        <w:ind w:left="720" w:hanging="360"/>
      </w:pPr>
      <w:rPr>
        <w:rFonts w:ascii="Symbol" w:hAnsi="Symbol" w:hint="default"/>
      </w:rPr>
    </w:lvl>
    <w:lvl w:ilvl="1" w:tplc="2F18F35A">
      <w:start w:val="1"/>
      <w:numFmt w:val="bullet"/>
      <w:lvlText w:val="o"/>
      <w:lvlJc w:val="left"/>
      <w:pPr>
        <w:ind w:left="1440" w:hanging="360"/>
      </w:pPr>
      <w:rPr>
        <w:rFonts w:ascii="Courier New" w:hAnsi="Courier New" w:hint="default"/>
      </w:rPr>
    </w:lvl>
    <w:lvl w:ilvl="2" w:tplc="52C02414">
      <w:start w:val="1"/>
      <w:numFmt w:val="bullet"/>
      <w:lvlText w:val=""/>
      <w:lvlJc w:val="left"/>
      <w:pPr>
        <w:ind w:left="2160" w:hanging="360"/>
      </w:pPr>
      <w:rPr>
        <w:rFonts w:ascii="Wingdings" w:hAnsi="Wingdings" w:hint="default"/>
      </w:rPr>
    </w:lvl>
    <w:lvl w:ilvl="3" w:tplc="7DF46578">
      <w:start w:val="1"/>
      <w:numFmt w:val="bullet"/>
      <w:lvlText w:val=""/>
      <w:lvlJc w:val="left"/>
      <w:pPr>
        <w:ind w:left="2880" w:hanging="360"/>
      </w:pPr>
      <w:rPr>
        <w:rFonts w:ascii="Symbol" w:hAnsi="Symbol" w:hint="default"/>
      </w:rPr>
    </w:lvl>
    <w:lvl w:ilvl="4" w:tplc="2444B1E2">
      <w:start w:val="1"/>
      <w:numFmt w:val="bullet"/>
      <w:lvlText w:val="o"/>
      <w:lvlJc w:val="left"/>
      <w:pPr>
        <w:ind w:left="3600" w:hanging="360"/>
      </w:pPr>
      <w:rPr>
        <w:rFonts w:ascii="Courier New" w:hAnsi="Courier New" w:hint="default"/>
      </w:rPr>
    </w:lvl>
    <w:lvl w:ilvl="5" w:tplc="ABA082C0">
      <w:start w:val="1"/>
      <w:numFmt w:val="bullet"/>
      <w:lvlText w:val=""/>
      <w:lvlJc w:val="left"/>
      <w:pPr>
        <w:ind w:left="4320" w:hanging="360"/>
      </w:pPr>
      <w:rPr>
        <w:rFonts w:ascii="Wingdings" w:hAnsi="Wingdings" w:hint="default"/>
      </w:rPr>
    </w:lvl>
    <w:lvl w:ilvl="6" w:tplc="958A66C0">
      <w:start w:val="1"/>
      <w:numFmt w:val="bullet"/>
      <w:lvlText w:val=""/>
      <w:lvlJc w:val="left"/>
      <w:pPr>
        <w:ind w:left="5040" w:hanging="360"/>
      </w:pPr>
      <w:rPr>
        <w:rFonts w:ascii="Symbol" w:hAnsi="Symbol" w:hint="default"/>
      </w:rPr>
    </w:lvl>
    <w:lvl w:ilvl="7" w:tplc="477E244A">
      <w:start w:val="1"/>
      <w:numFmt w:val="bullet"/>
      <w:lvlText w:val="o"/>
      <w:lvlJc w:val="left"/>
      <w:pPr>
        <w:ind w:left="5760" w:hanging="360"/>
      </w:pPr>
      <w:rPr>
        <w:rFonts w:ascii="Courier New" w:hAnsi="Courier New" w:hint="default"/>
      </w:rPr>
    </w:lvl>
    <w:lvl w:ilvl="8" w:tplc="6D828968">
      <w:start w:val="1"/>
      <w:numFmt w:val="bullet"/>
      <w:lvlText w:val=""/>
      <w:lvlJc w:val="left"/>
      <w:pPr>
        <w:ind w:left="6480" w:hanging="360"/>
      </w:pPr>
      <w:rPr>
        <w:rFonts w:ascii="Wingdings" w:hAnsi="Wingdings" w:hint="default"/>
      </w:rPr>
    </w:lvl>
  </w:abstractNum>
  <w:abstractNum w:abstractNumId="35">
    <w:nsid w:val="59C8072C"/>
    <w:multiLevelType w:val="hybridMultilevel"/>
    <w:tmpl w:val="0D0AA1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9D87212"/>
    <w:multiLevelType w:val="hybridMultilevel"/>
    <w:tmpl w:val="1C789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1789B8C"/>
    <w:multiLevelType w:val="hybridMultilevel"/>
    <w:tmpl w:val="98BA96D4"/>
    <w:lvl w:ilvl="0" w:tplc="DFD4478C">
      <w:start w:val="5"/>
      <w:numFmt w:val="decimal"/>
      <w:lvlText w:val="%1."/>
      <w:lvlJc w:val="left"/>
      <w:pPr>
        <w:ind w:left="720" w:hanging="360"/>
      </w:pPr>
      <w:rPr>
        <w:rFonts w:ascii="Calibri" w:hAnsi="Calibri" w:hint="default"/>
      </w:rPr>
    </w:lvl>
    <w:lvl w:ilvl="1" w:tplc="13060A28">
      <w:start w:val="1"/>
      <w:numFmt w:val="lowerLetter"/>
      <w:lvlText w:val="%2."/>
      <w:lvlJc w:val="left"/>
      <w:pPr>
        <w:ind w:left="1440" w:hanging="360"/>
      </w:pPr>
    </w:lvl>
    <w:lvl w:ilvl="2" w:tplc="158AA782">
      <w:start w:val="1"/>
      <w:numFmt w:val="lowerRoman"/>
      <w:lvlText w:val="%3."/>
      <w:lvlJc w:val="right"/>
      <w:pPr>
        <w:ind w:left="2160" w:hanging="180"/>
      </w:pPr>
    </w:lvl>
    <w:lvl w:ilvl="3" w:tplc="C6007DCC">
      <w:start w:val="1"/>
      <w:numFmt w:val="decimal"/>
      <w:lvlText w:val="%4."/>
      <w:lvlJc w:val="left"/>
      <w:pPr>
        <w:ind w:left="2880" w:hanging="360"/>
      </w:pPr>
    </w:lvl>
    <w:lvl w:ilvl="4" w:tplc="6D3C0550">
      <w:start w:val="1"/>
      <w:numFmt w:val="lowerLetter"/>
      <w:lvlText w:val="%5."/>
      <w:lvlJc w:val="left"/>
      <w:pPr>
        <w:ind w:left="3600" w:hanging="360"/>
      </w:pPr>
    </w:lvl>
    <w:lvl w:ilvl="5" w:tplc="1904ECBA">
      <w:start w:val="1"/>
      <w:numFmt w:val="lowerRoman"/>
      <w:lvlText w:val="%6."/>
      <w:lvlJc w:val="right"/>
      <w:pPr>
        <w:ind w:left="4320" w:hanging="180"/>
      </w:pPr>
    </w:lvl>
    <w:lvl w:ilvl="6" w:tplc="31607BBC">
      <w:start w:val="1"/>
      <w:numFmt w:val="decimal"/>
      <w:lvlText w:val="%7."/>
      <w:lvlJc w:val="left"/>
      <w:pPr>
        <w:ind w:left="5040" w:hanging="360"/>
      </w:pPr>
    </w:lvl>
    <w:lvl w:ilvl="7" w:tplc="6D362BCC">
      <w:start w:val="1"/>
      <w:numFmt w:val="lowerLetter"/>
      <w:lvlText w:val="%8."/>
      <w:lvlJc w:val="left"/>
      <w:pPr>
        <w:ind w:left="5760" w:hanging="360"/>
      </w:pPr>
    </w:lvl>
    <w:lvl w:ilvl="8" w:tplc="B6C09284">
      <w:start w:val="1"/>
      <w:numFmt w:val="lowerRoman"/>
      <w:lvlText w:val="%9."/>
      <w:lvlJc w:val="right"/>
      <w:pPr>
        <w:ind w:left="6480" w:hanging="180"/>
      </w:pPr>
    </w:lvl>
  </w:abstractNum>
  <w:abstractNum w:abstractNumId="38">
    <w:nsid w:val="67322673"/>
    <w:multiLevelType w:val="hybridMultilevel"/>
    <w:tmpl w:val="A826622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E3B14DD"/>
    <w:multiLevelType w:val="hybridMultilevel"/>
    <w:tmpl w:val="2DF6A0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A4C7D17"/>
    <w:multiLevelType w:val="hybridMultilevel"/>
    <w:tmpl w:val="5FB4F076"/>
    <w:lvl w:ilvl="0" w:tplc="86A847A4">
      <w:start w:val="1"/>
      <w:numFmt w:val="decimal"/>
      <w:lvlText w:val="%1."/>
      <w:lvlJc w:val="left"/>
      <w:pPr>
        <w:ind w:left="720" w:hanging="360"/>
      </w:pPr>
    </w:lvl>
    <w:lvl w:ilvl="1" w:tplc="C100BA64">
      <w:start w:val="1"/>
      <w:numFmt w:val="lowerLetter"/>
      <w:lvlText w:val="%2."/>
      <w:lvlJc w:val="left"/>
      <w:pPr>
        <w:ind w:left="1440" w:hanging="360"/>
      </w:pPr>
    </w:lvl>
    <w:lvl w:ilvl="2" w:tplc="2B721D40">
      <w:start w:val="1"/>
      <w:numFmt w:val="lowerRoman"/>
      <w:lvlText w:val="%3."/>
      <w:lvlJc w:val="right"/>
      <w:pPr>
        <w:ind w:left="2160" w:hanging="180"/>
      </w:pPr>
    </w:lvl>
    <w:lvl w:ilvl="3" w:tplc="9944480E">
      <w:start w:val="1"/>
      <w:numFmt w:val="decimal"/>
      <w:lvlText w:val="%4."/>
      <w:lvlJc w:val="left"/>
      <w:pPr>
        <w:ind w:left="2880" w:hanging="360"/>
      </w:pPr>
    </w:lvl>
    <w:lvl w:ilvl="4" w:tplc="BA2011C0">
      <w:start w:val="1"/>
      <w:numFmt w:val="lowerLetter"/>
      <w:lvlText w:val="%5."/>
      <w:lvlJc w:val="left"/>
      <w:pPr>
        <w:ind w:left="3600" w:hanging="360"/>
      </w:pPr>
    </w:lvl>
    <w:lvl w:ilvl="5" w:tplc="41C81A20">
      <w:start w:val="1"/>
      <w:numFmt w:val="lowerRoman"/>
      <w:lvlText w:val="%6."/>
      <w:lvlJc w:val="right"/>
      <w:pPr>
        <w:ind w:left="4320" w:hanging="180"/>
      </w:pPr>
    </w:lvl>
    <w:lvl w:ilvl="6" w:tplc="B2ECAF8A">
      <w:start w:val="1"/>
      <w:numFmt w:val="decimal"/>
      <w:lvlText w:val="%7."/>
      <w:lvlJc w:val="left"/>
      <w:pPr>
        <w:ind w:left="5040" w:hanging="360"/>
      </w:pPr>
    </w:lvl>
    <w:lvl w:ilvl="7" w:tplc="B8BCADBC">
      <w:start w:val="1"/>
      <w:numFmt w:val="lowerLetter"/>
      <w:lvlText w:val="%8."/>
      <w:lvlJc w:val="left"/>
      <w:pPr>
        <w:ind w:left="5760" w:hanging="360"/>
      </w:pPr>
    </w:lvl>
    <w:lvl w:ilvl="8" w:tplc="A6AE1092">
      <w:start w:val="1"/>
      <w:numFmt w:val="lowerRoman"/>
      <w:lvlText w:val="%9."/>
      <w:lvlJc w:val="right"/>
      <w:pPr>
        <w:ind w:left="6480" w:hanging="180"/>
      </w:pPr>
    </w:lvl>
  </w:abstractNum>
  <w:num w:numId="1">
    <w:abstractNumId w:val="12"/>
  </w:num>
  <w:num w:numId="2">
    <w:abstractNumId w:val="37"/>
  </w:num>
  <w:num w:numId="3">
    <w:abstractNumId w:val="22"/>
  </w:num>
  <w:num w:numId="4">
    <w:abstractNumId w:val="31"/>
  </w:num>
  <w:num w:numId="5">
    <w:abstractNumId w:val="27"/>
  </w:num>
  <w:num w:numId="6">
    <w:abstractNumId w:val="20"/>
  </w:num>
  <w:num w:numId="7">
    <w:abstractNumId w:val="26"/>
  </w:num>
  <w:num w:numId="8">
    <w:abstractNumId w:val="3"/>
  </w:num>
  <w:num w:numId="9">
    <w:abstractNumId w:val="34"/>
  </w:num>
  <w:num w:numId="10">
    <w:abstractNumId w:val="14"/>
  </w:num>
  <w:num w:numId="11">
    <w:abstractNumId w:val="40"/>
  </w:num>
  <w:num w:numId="12">
    <w:abstractNumId w:val="0"/>
  </w:num>
  <w:num w:numId="13">
    <w:abstractNumId w:val="25"/>
  </w:num>
  <w:num w:numId="14">
    <w:abstractNumId w:val="35"/>
  </w:num>
  <w:num w:numId="15">
    <w:abstractNumId w:val="36"/>
  </w:num>
  <w:num w:numId="16">
    <w:abstractNumId w:val="11"/>
  </w:num>
  <w:num w:numId="17">
    <w:abstractNumId w:val="15"/>
  </w:num>
  <w:num w:numId="18">
    <w:abstractNumId w:val="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5"/>
  </w:num>
  <w:num w:numId="22">
    <w:abstractNumId w:val="32"/>
  </w:num>
  <w:num w:numId="23">
    <w:abstractNumId w:val="33"/>
  </w:num>
  <w:num w:numId="24">
    <w:abstractNumId w:val="10"/>
  </w:num>
  <w:num w:numId="25">
    <w:abstractNumId w:val="18"/>
  </w:num>
  <w:num w:numId="26">
    <w:abstractNumId w:val="16"/>
  </w:num>
  <w:num w:numId="27">
    <w:abstractNumId w:val="9"/>
  </w:num>
  <w:num w:numId="28">
    <w:abstractNumId w:val="3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0"/>
  </w:num>
  <w:num w:numId="32">
    <w:abstractNumId w:val="21"/>
  </w:num>
  <w:num w:numId="33">
    <w:abstractNumId w:val="39"/>
  </w:num>
  <w:num w:numId="34">
    <w:abstractNumId w:val="28"/>
  </w:num>
  <w:num w:numId="35">
    <w:abstractNumId w:val="17"/>
  </w:num>
  <w:num w:numId="36">
    <w:abstractNumId w:val="7"/>
  </w:num>
  <w:num w:numId="37">
    <w:abstractNumId w:val="8"/>
  </w:num>
  <w:num w:numId="38">
    <w:abstractNumId w:val="13"/>
  </w:num>
  <w:num w:numId="39">
    <w:abstractNumId w:val="1"/>
  </w:num>
  <w:num w:numId="40">
    <w:abstractNumId w:val="6"/>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aveSubset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1021"/>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8"/>
  </w:hdrShapeDefaults>
  <w:footnotePr>
    <w:footnote w:id="-1"/>
    <w:footnote w:id="0"/>
    <w:footnote w:id="1"/>
  </w:footnotePr>
  <w:endnotePr>
    <w:endnote w:id="-1"/>
    <w:endnote w:id="0"/>
    <w:endnote w:id="1"/>
  </w:endnotePr>
  <w:compat/>
  <w:rsids>
    <w:rsidRoot w:val="005848FF"/>
    <w:rsid w:val="000019B4"/>
    <w:rsid w:val="0000241B"/>
    <w:rsid w:val="00010743"/>
    <w:rsid w:val="00012C0C"/>
    <w:rsid w:val="00013BFC"/>
    <w:rsid w:val="00015B8F"/>
    <w:rsid w:val="00016380"/>
    <w:rsid w:val="0002047C"/>
    <w:rsid w:val="000214E9"/>
    <w:rsid w:val="00024058"/>
    <w:rsid w:val="0003603C"/>
    <w:rsid w:val="00037C0B"/>
    <w:rsid w:val="00037D15"/>
    <w:rsid w:val="00040916"/>
    <w:rsid w:val="00043F0D"/>
    <w:rsid w:val="00044F5C"/>
    <w:rsid w:val="0004516A"/>
    <w:rsid w:val="000504FE"/>
    <w:rsid w:val="000507E7"/>
    <w:rsid w:val="00052D0F"/>
    <w:rsid w:val="000540B8"/>
    <w:rsid w:val="00064A79"/>
    <w:rsid w:val="0006505D"/>
    <w:rsid w:val="00070BDA"/>
    <w:rsid w:val="000732F0"/>
    <w:rsid w:val="0007394C"/>
    <w:rsid w:val="000751B2"/>
    <w:rsid w:val="000752D9"/>
    <w:rsid w:val="000754DD"/>
    <w:rsid w:val="00083C01"/>
    <w:rsid w:val="00090522"/>
    <w:rsid w:val="00096798"/>
    <w:rsid w:val="000A053F"/>
    <w:rsid w:val="000A2C51"/>
    <w:rsid w:val="000A35C4"/>
    <w:rsid w:val="000A60EA"/>
    <w:rsid w:val="000A61DC"/>
    <w:rsid w:val="000B246D"/>
    <w:rsid w:val="000B36A7"/>
    <w:rsid w:val="000C0E09"/>
    <w:rsid w:val="000C4A1B"/>
    <w:rsid w:val="000C4E24"/>
    <w:rsid w:val="000D1D1A"/>
    <w:rsid w:val="000D1F3D"/>
    <w:rsid w:val="000D4232"/>
    <w:rsid w:val="000D519B"/>
    <w:rsid w:val="000E19AB"/>
    <w:rsid w:val="000E3F2D"/>
    <w:rsid w:val="000E4850"/>
    <w:rsid w:val="000F1458"/>
    <w:rsid w:val="000F6AFB"/>
    <w:rsid w:val="001027AF"/>
    <w:rsid w:val="001056BA"/>
    <w:rsid w:val="00106250"/>
    <w:rsid w:val="0010748F"/>
    <w:rsid w:val="00107A04"/>
    <w:rsid w:val="0011124D"/>
    <w:rsid w:val="00117212"/>
    <w:rsid w:val="0012038C"/>
    <w:rsid w:val="00121576"/>
    <w:rsid w:val="00122329"/>
    <w:rsid w:val="001224B8"/>
    <w:rsid w:val="00126362"/>
    <w:rsid w:val="00130F09"/>
    <w:rsid w:val="00131191"/>
    <w:rsid w:val="00133EB2"/>
    <w:rsid w:val="00135DF4"/>
    <w:rsid w:val="0013796A"/>
    <w:rsid w:val="001421E2"/>
    <w:rsid w:val="00142ABE"/>
    <w:rsid w:val="001435D8"/>
    <w:rsid w:val="001446D0"/>
    <w:rsid w:val="001453F2"/>
    <w:rsid w:val="001465EA"/>
    <w:rsid w:val="00146C89"/>
    <w:rsid w:val="00147501"/>
    <w:rsid w:val="001505D9"/>
    <w:rsid w:val="001506AA"/>
    <w:rsid w:val="00150842"/>
    <w:rsid w:val="00150A45"/>
    <w:rsid w:val="00150B92"/>
    <w:rsid w:val="00152864"/>
    <w:rsid w:val="00152F92"/>
    <w:rsid w:val="00153530"/>
    <w:rsid w:val="001559C9"/>
    <w:rsid w:val="001571B3"/>
    <w:rsid w:val="00157C18"/>
    <w:rsid w:val="00166C16"/>
    <w:rsid w:val="0016784C"/>
    <w:rsid w:val="00177E78"/>
    <w:rsid w:val="001833C1"/>
    <w:rsid w:val="001940C0"/>
    <w:rsid w:val="0019430F"/>
    <w:rsid w:val="001A385B"/>
    <w:rsid w:val="001A641B"/>
    <w:rsid w:val="001A6B83"/>
    <w:rsid w:val="001B5202"/>
    <w:rsid w:val="001C233F"/>
    <w:rsid w:val="001C244E"/>
    <w:rsid w:val="001C4B46"/>
    <w:rsid w:val="001D3610"/>
    <w:rsid w:val="001D45F2"/>
    <w:rsid w:val="001E2AD2"/>
    <w:rsid w:val="001E41B1"/>
    <w:rsid w:val="001F15E0"/>
    <w:rsid w:val="001F4275"/>
    <w:rsid w:val="001F6603"/>
    <w:rsid w:val="001F6C97"/>
    <w:rsid w:val="001F7838"/>
    <w:rsid w:val="002005E8"/>
    <w:rsid w:val="00203982"/>
    <w:rsid w:val="00204349"/>
    <w:rsid w:val="002050BF"/>
    <w:rsid w:val="0021159C"/>
    <w:rsid w:val="00213A54"/>
    <w:rsid w:val="00213D94"/>
    <w:rsid w:val="00215923"/>
    <w:rsid w:val="0021639E"/>
    <w:rsid w:val="002205A9"/>
    <w:rsid w:val="0022336E"/>
    <w:rsid w:val="002251D9"/>
    <w:rsid w:val="00230224"/>
    <w:rsid w:val="002315DE"/>
    <w:rsid w:val="00231A2B"/>
    <w:rsid w:val="0023384D"/>
    <w:rsid w:val="00235F6C"/>
    <w:rsid w:val="00241E85"/>
    <w:rsid w:val="00244621"/>
    <w:rsid w:val="002455D7"/>
    <w:rsid w:val="00246A98"/>
    <w:rsid w:val="002476C5"/>
    <w:rsid w:val="00247A96"/>
    <w:rsid w:val="00251760"/>
    <w:rsid w:val="00252F1C"/>
    <w:rsid w:val="00254652"/>
    <w:rsid w:val="0027152F"/>
    <w:rsid w:val="002763D9"/>
    <w:rsid w:val="00280A0B"/>
    <w:rsid w:val="002868D9"/>
    <w:rsid w:val="00287828"/>
    <w:rsid w:val="00292777"/>
    <w:rsid w:val="00294DCF"/>
    <w:rsid w:val="0029667D"/>
    <w:rsid w:val="002A50BC"/>
    <w:rsid w:val="002A6032"/>
    <w:rsid w:val="002A7F3E"/>
    <w:rsid w:val="002B1042"/>
    <w:rsid w:val="002B1FB6"/>
    <w:rsid w:val="002B522A"/>
    <w:rsid w:val="002B5731"/>
    <w:rsid w:val="002B638F"/>
    <w:rsid w:val="002C025D"/>
    <w:rsid w:val="002C0F76"/>
    <w:rsid w:val="002C406E"/>
    <w:rsid w:val="002C41F0"/>
    <w:rsid w:val="002C50C7"/>
    <w:rsid w:val="002C5241"/>
    <w:rsid w:val="002D127A"/>
    <w:rsid w:val="002D18CE"/>
    <w:rsid w:val="002D29DC"/>
    <w:rsid w:val="002D5D3C"/>
    <w:rsid w:val="002E0D79"/>
    <w:rsid w:val="002E2524"/>
    <w:rsid w:val="002F39BE"/>
    <w:rsid w:val="00310DE6"/>
    <w:rsid w:val="00310E32"/>
    <w:rsid w:val="00312642"/>
    <w:rsid w:val="003131E8"/>
    <w:rsid w:val="00313248"/>
    <w:rsid w:val="00315143"/>
    <w:rsid w:val="00321718"/>
    <w:rsid w:val="00322A4C"/>
    <w:rsid w:val="00325909"/>
    <w:rsid w:val="00332105"/>
    <w:rsid w:val="0033723F"/>
    <w:rsid w:val="00337F4F"/>
    <w:rsid w:val="00341180"/>
    <w:rsid w:val="00345ACA"/>
    <w:rsid w:val="00345EF7"/>
    <w:rsid w:val="00347DC0"/>
    <w:rsid w:val="0035288C"/>
    <w:rsid w:val="00352DFF"/>
    <w:rsid w:val="00353DCE"/>
    <w:rsid w:val="00356A45"/>
    <w:rsid w:val="00357637"/>
    <w:rsid w:val="00362F20"/>
    <w:rsid w:val="00363198"/>
    <w:rsid w:val="0036464F"/>
    <w:rsid w:val="00366486"/>
    <w:rsid w:val="00366B93"/>
    <w:rsid w:val="00367397"/>
    <w:rsid w:val="00372983"/>
    <w:rsid w:val="00372D78"/>
    <w:rsid w:val="00374031"/>
    <w:rsid w:val="00374B97"/>
    <w:rsid w:val="00377C06"/>
    <w:rsid w:val="00391299"/>
    <w:rsid w:val="0039374E"/>
    <w:rsid w:val="00394A1C"/>
    <w:rsid w:val="00395EFB"/>
    <w:rsid w:val="00397555"/>
    <w:rsid w:val="00397A12"/>
    <w:rsid w:val="003A1F46"/>
    <w:rsid w:val="003A7218"/>
    <w:rsid w:val="003B0163"/>
    <w:rsid w:val="003B1125"/>
    <w:rsid w:val="003B3347"/>
    <w:rsid w:val="003B4699"/>
    <w:rsid w:val="003B4C88"/>
    <w:rsid w:val="003C1C3E"/>
    <w:rsid w:val="003C2258"/>
    <w:rsid w:val="003C4C1D"/>
    <w:rsid w:val="003C5703"/>
    <w:rsid w:val="003C6C1B"/>
    <w:rsid w:val="003D2105"/>
    <w:rsid w:val="003D2434"/>
    <w:rsid w:val="003E2534"/>
    <w:rsid w:val="003E4B52"/>
    <w:rsid w:val="003E7732"/>
    <w:rsid w:val="003E7AC3"/>
    <w:rsid w:val="003E7DCB"/>
    <w:rsid w:val="003F00D5"/>
    <w:rsid w:val="003F0382"/>
    <w:rsid w:val="003F3143"/>
    <w:rsid w:val="003F58E9"/>
    <w:rsid w:val="00400771"/>
    <w:rsid w:val="00400936"/>
    <w:rsid w:val="004027FB"/>
    <w:rsid w:val="0040636C"/>
    <w:rsid w:val="00410692"/>
    <w:rsid w:val="00410E28"/>
    <w:rsid w:val="00412595"/>
    <w:rsid w:val="0041497C"/>
    <w:rsid w:val="00415F0F"/>
    <w:rsid w:val="00422F4E"/>
    <w:rsid w:val="0042371E"/>
    <w:rsid w:val="00423D09"/>
    <w:rsid w:val="0043058E"/>
    <w:rsid w:val="004349EC"/>
    <w:rsid w:val="004412DD"/>
    <w:rsid w:val="00441823"/>
    <w:rsid w:val="00442705"/>
    <w:rsid w:val="0044481C"/>
    <w:rsid w:val="004477D5"/>
    <w:rsid w:val="00450C4E"/>
    <w:rsid w:val="00451A4A"/>
    <w:rsid w:val="00451C65"/>
    <w:rsid w:val="00451C6D"/>
    <w:rsid w:val="0045562D"/>
    <w:rsid w:val="00456A79"/>
    <w:rsid w:val="00457674"/>
    <w:rsid w:val="00457B50"/>
    <w:rsid w:val="00460691"/>
    <w:rsid w:val="0046478C"/>
    <w:rsid w:val="00472682"/>
    <w:rsid w:val="00480D15"/>
    <w:rsid w:val="004810A5"/>
    <w:rsid w:val="00490ADD"/>
    <w:rsid w:val="00490DA3"/>
    <w:rsid w:val="00495C89"/>
    <w:rsid w:val="00495EC9"/>
    <w:rsid w:val="00497DEE"/>
    <w:rsid w:val="004A0A98"/>
    <w:rsid w:val="004A3A5D"/>
    <w:rsid w:val="004B0A00"/>
    <w:rsid w:val="004B3E0E"/>
    <w:rsid w:val="004B7458"/>
    <w:rsid w:val="004B7617"/>
    <w:rsid w:val="004C05BB"/>
    <w:rsid w:val="004C138F"/>
    <w:rsid w:val="004C62FE"/>
    <w:rsid w:val="004D5BE1"/>
    <w:rsid w:val="004D79EB"/>
    <w:rsid w:val="004E0088"/>
    <w:rsid w:val="004E0F8B"/>
    <w:rsid w:val="004E1B22"/>
    <w:rsid w:val="004E2734"/>
    <w:rsid w:val="004E552C"/>
    <w:rsid w:val="004F0B32"/>
    <w:rsid w:val="004F6CFE"/>
    <w:rsid w:val="00500307"/>
    <w:rsid w:val="00522C97"/>
    <w:rsid w:val="00527CA4"/>
    <w:rsid w:val="005307A6"/>
    <w:rsid w:val="00531B85"/>
    <w:rsid w:val="00531D45"/>
    <w:rsid w:val="00533EAD"/>
    <w:rsid w:val="005354E1"/>
    <w:rsid w:val="005368D8"/>
    <w:rsid w:val="00537B6E"/>
    <w:rsid w:val="00547C77"/>
    <w:rsid w:val="00550A1E"/>
    <w:rsid w:val="00552F4F"/>
    <w:rsid w:val="00557488"/>
    <w:rsid w:val="005578BD"/>
    <w:rsid w:val="00561D91"/>
    <w:rsid w:val="005620FA"/>
    <w:rsid w:val="0056475A"/>
    <w:rsid w:val="00565766"/>
    <w:rsid w:val="0057068A"/>
    <w:rsid w:val="00571BBF"/>
    <w:rsid w:val="00572CC0"/>
    <w:rsid w:val="00573223"/>
    <w:rsid w:val="00573A7D"/>
    <w:rsid w:val="005835E0"/>
    <w:rsid w:val="00584256"/>
    <w:rsid w:val="005848FF"/>
    <w:rsid w:val="00586E9D"/>
    <w:rsid w:val="00591F38"/>
    <w:rsid w:val="005945E6"/>
    <w:rsid w:val="005965A2"/>
    <w:rsid w:val="0059677F"/>
    <w:rsid w:val="005A14F3"/>
    <w:rsid w:val="005A18B9"/>
    <w:rsid w:val="005A2F46"/>
    <w:rsid w:val="005A310A"/>
    <w:rsid w:val="005A3145"/>
    <w:rsid w:val="005A3DCB"/>
    <w:rsid w:val="005A5712"/>
    <w:rsid w:val="005A6D7C"/>
    <w:rsid w:val="005B0BE5"/>
    <w:rsid w:val="005B1C6E"/>
    <w:rsid w:val="005B5FD3"/>
    <w:rsid w:val="005B618D"/>
    <w:rsid w:val="005B64E6"/>
    <w:rsid w:val="005B68A5"/>
    <w:rsid w:val="005C1429"/>
    <w:rsid w:val="005C461C"/>
    <w:rsid w:val="005C4E54"/>
    <w:rsid w:val="005C7C53"/>
    <w:rsid w:val="005D2009"/>
    <w:rsid w:val="005D7DE4"/>
    <w:rsid w:val="005E431D"/>
    <w:rsid w:val="005F06EE"/>
    <w:rsid w:val="005F0E40"/>
    <w:rsid w:val="005F1891"/>
    <w:rsid w:val="005F2132"/>
    <w:rsid w:val="005F3E14"/>
    <w:rsid w:val="00600DE1"/>
    <w:rsid w:val="006027DE"/>
    <w:rsid w:val="00604053"/>
    <w:rsid w:val="00605631"/>
    <w:rsid w:val="006127E2"/>
    <w:rsid w:val="00613EFA"/>
    <w:rsid w:val="0061447C"/>
    <w:rsid w:val="0061674F"/>
    <w:rsid w:val="006208CE"/>
    <w:rsid w:val="006233F3"/>
    <w:rsid w:val="00630EC8"/>
    <w:rsid w:val="0063287F"/>
    <w:rsid w:val="00632AD9"/>
    <w:rsid w:val="006334B5"/>
    <w:rsid w:val="00636BEE"/>
    <w:rsid w:val="00636D40"/>
    <w:rsid w:val="00637227"/>
    <w:rsid w:val="0064054C"/>
    <w:rsid w:val="0064173A"/>
    <w:rsid w:val="00642613"/>
    <w:rsid w:val="00644DD0"/>
    <w:rsid w:val="0065596F"/>
    <w:rsid w:val="00655FF2"/>
    <w:rsid w:val="00656A45"/>
    <w:rsid w:val="0066139C"/>
    <w:rsid w:val="006621AB"/>
    <w:rsid w:val="00664C8A"/>
    <w:rsid w:val="00671B98"/>
    <w:rsid w:val="00677082"/>
    <w:rsid w:val="00682FCE"/>
    <w:rsid w:val="006853DB"/>
    <w:rsid w:val="00687E8E"/>
    <w:rsid w:val="00695BFB"/>
    <w:rsid w:val="006A0D4C"/>
    <w:rsid w:val="006A2503"/>
    <w:rsid w:val="006A25D5"/>
    <w:rsid w:val="006A2E1E"/>
    <w:rsid w:val="006A4BFB"/>
    <w:rsid w:val="006B294B"/>
    <w:rsid w:val="006B3448"/>
    <w:rsid w:val="006B60EB"/>
    <w:rsid w:val="006B6170"/>
    <w:rsid w:val="006B6880"/>
    <w:rsid w:val="006B7BDE"/>
    <w:rsid w:val="006B7E79"/>
    <w:rsid w:val="006B7EFC"/>
    <w:rsid w:val="006C01E8"/>
    <w:rsid w:val="006C404E"/>
    <w:rsid w:val="006D009D"/>
    <w:rsid w:val="006D15A1"/>
    <w:rsid w:val="006D260B"/>
    <w:rsid w:val="006D3A81"/>
    <w:rsid w:val="006D43A6"/>
    <w:rsid w:val="006D70C4"/>
    <w:rsid w:val="006D77CE"/>
    <w:rsid w:val="006D78D4"/>
    <w:rsid w:val="006E12BB"/>
    <w:rsid w:val="006F29F0"/>
    <w:rsid w:val="006F478F"/>
    <w:rsid w:val="007004BF"/>
    <w:rsid w:val="007017FF"/>
    <w:rsid w:val="0071340A"/>
    <w:rsid w:val="00720A82"/>
    <w:rsid w:val="007243C1"/>
    <w:rsid w:val="00727976"/>
    <w:rsid w:val="007420BA"/>
    <w:rsid w:val="0074268F"/>
    <w:rsid w:val="00744434"/>
    <w:rsid w:val="00745765"/>
    <w:rsid w:val="00745AE0"/>
    <w:rsid w:val="00745EFF"/>
    <w:rsid w:val="0074612E"/>
    <w:rsid w:val="00746514"/>
    <w:rsid w:val="00747DF9"/>
    <w:rsid w:val="00751824"/>
    <w:rsid w:val="00755376"/>
    <w:rsid w:val="0076145F"/>
    <w:rsid w:val="007645E2"/>
    <w:rsid w:val="0076749C"/>
    <w:rsid w:val="007678A2"/>
    <w:rsid w:val="007710C8"/>
    <w:rsid w:val="00771A6C"/>
    <w:rsid w:val="0077277D"/>
    <w:rsid w:val="00780B01"/>
    <w:rsid w:val="00781071"/>
    <w:rsid w:val="00785289"/>
    <w:rsid w:val="00785A9C"/>
    <w:rsid w:val="00787EAA"/>
    <w:rsid w:val="0079042D"/>
    <w:rsid w:val="00790E84"/>
    <w:rsid w:val="007A44B1"/>
    <w:rsid w:val="007A5162"/>
    <w:rsid w:val="007A67B0"/>
    <w:rsid w:val="007A6DAD"/>
    <w:rsid w:val="007C41C3"/>
    <w:rsid w:val="007C7971"/>
    <w:rsid w:val="007C7C18"/>
    <w:rsid w:val="007D6A4B"/>
    <w:rsid w:val="007D6BBA"/>
    <w:rsid w:val="007D6FA1"/>
    <w:rsid w:val="007D6FF1"/>
    <w:rsid w:val="007D70E4"/>
    <w:rsid w:val="007E402C"/>
    <w:rsid w:val="007E4BDE"/>
    <w:rsid w:val="007E652E"/>
    <w:rsid w:val="007E6830"/>
    <w:rsid w:val="007F48D2"/>
    <w:rsid w:val="007F6225"/>
    <w:rsid w:val="007F72A5"/>
    <w:rsid w:val="00802E4D"/>
    <w:rsid w:val="008047E3"/>
    <w:rsid w:val="00804A5D"/>
    <w:rsid w:val="00805570"/>
    <w:rsid w:val="00806D4B"/>
    <w:rsid w:val="0080700E"/>
    <w:rsid w:val="0080AF0E"/>
    <w:rsid w:val="00810506"/>
    <w:rsid w:val="00810DC3"/>
    <w:rsid w:val="0081241E"/>
    <w:rsid w:val="008150FA"/>
    <w:rsid w:val="00820FE3"/>
    <w:rsid w:val="008220D5"/>
    <w:rsid w:val="00830D92"/>
    <w:rsid w:val="008345B4"/>
    <w:rsid w:val="008360B0"/>
    <w:rsid w:val="00836E87"/>
    <w:rsid w:val="0084B0A1"/>
    <w:rsid w:val="00855721"/>
    <w:rsid w:val="0085690E"/>
    <w:rsid w:val="008570AE"/>
    <w:rsid w:val="00857BC5"/>
    <w:rsid w:val="00861C9C"/>
    <w:rsid w:val="008647C8"/>
    <w:rsid w:val="0086729E"/>
    <w:rsid w:val="008673C5"/>
    <w:rsid w:val="008707B3"/>
    <w:rsid w:val="00870F7D"/>
    <w:rsid w:val="008713DC"/>
    <w:rsid w:val="00872392"/>
    <w:rsid w:val="0087245F"/>
    <w:rsid w:val="00872DF4"/>
    <w:rsid w:val="00874D14"/>
    <w:rsid w:val="00877291"/>
    <w:rsid w:val="008779B3"/>
    <w:rsid w:val="00880DC7"/>
    <w:rsid w:val="00883873"/>
    <w:rsid w:val="0088424D"/>
    <w:rsid w:val="008861BE"/>
    <w:rsid w:val="00887551"/>
    <w:rsid w:val="00891382"/>
    <w:rsid w:val="00892B31"/>
    <w:rsid w:val="00895B4D"/>
    <w:rsid w:val="008968F2"/>
    <w:rsid w:val="008A2D3D"/>
    <w:rsid w:val="008A3BBA"/>
    <w:rsid w:val="008A3DC6"/>
    <w:rsid w:val="008A55BE"/>
    <w:rsid w:val="008B4030"/>
    <w:rsid w:val="008B635F"/>
    <w:rsid w:val="008B66E1"/>
    <w:rsid w:val="008C0983"/>
    <w:rsid w:val="008C6AC8"/>
    <w:rsid w:val="008D022A"/>
    <w:rsid w:val="008D215C"/>
    <w:rsid w:val="008E2C33"/>
    <w:rsid w:val="008E3264"/>
    <w:rsid w:val="008E32D7"/>
    <w:rsid w:val="008E6DF8"/>
    <w:rsid w:val="008E6E93"/>
    <w:rsid w:val="008E7D2E"/>
    <w:rsid w:val="008F0233"/>
    <w:rsid w:val="008F2829"/>
    <w:rsid w:val="008F42C6"/>
    <w:rsid w:val="008F6E17"/>
    <w:rsid w:val="008F7634"/>
    <w:rsid w:val="008F7785"/>
    <w:rsid w:val="00905657"/>
    <w:rsid w:val="00905B11"/>
    <w:rsid w:val="0090769E"/>
    <w:rsid w:val="00913CAE"/>
    <w:rsid w:val="009145BF"/>
    <w:rsid w:val="0091476F"/>
    <w:rsid w:val="009213A4"/>
    <w:rsid w:val="00922A76"/>
    <w:rsid w:val="0092462D"/>
    <w:rsid w:val="009258CB"/>
    <w:rsid w:val="00926AD2"/>
    <w:rsid w:val="009278CE"/>
    <w:rsid w:val="0093655D"/>
    <w:rsid w:val="00940F6F"/>
    <w:rsid w:val="00941D47"/>
    <w:rsid w:val="00945223"/>
    <w:rsid w:val="009520C7"/>
    <w:rsid w:val="009567CF"/>
    <w:rsid w:val="00964592"/>
    <w:rsid w:val="0096596C"/>
    <w:rsid w:val="0096605D"/>
    <w:rsid w:val="00974778"/>
    <w:rsid w:val="00984046"/>
    <w:rsid w:val="00984430"/>
    <w:rsid w:val="00991235"/>
    <w:rsid w:val="009919EA"/>
    <w:rsid w:val="00994BF4"/>
    <w:rsid w:val="00994D3B"/>
    <w:rsid w:val="00995E7B"/>
    <w:rsid w:val="00996B44"/>
    <w:rsid w:val="009A0133"/>
    <w:rsid w:val="009A2796"/>
    <w:rsid w:val="009A6E06"/>
    <w:rsid w:val="009B035A"/>
    <w:rsid w:val="009B4111"/>
    <w:rsid w:val="009B512A"/>
    <w:rsid w:val="009C1F61"/>
    <w:rsid w:val="009C32E0"/>
    <w:rsid w:val="009C3848"/>
    <w:rsid w:val="009C60BB"/>
    <w:rsid w:val="009D192C"/>
    <w:rsid w:val="009D4F64"/>
    <w:rsid w:val="009E020F"/>
    <w:rsid w:val="009E271F"/>
    <w:rsid w:val="009E4704"/>
    <w:rsid w:val="009F2011"/>
    <w:rsid w:val="009F2425"/>
    <w:rsid w:val="00A01623"/>
    <w:rsid w:val="00A01EC0"/>
    <w:rsid w:val="00A0204E"/>
    <w:rsid w:val="00A023D1"/>
    <w:rsid w:val="00A064F5"/>
    <w:rsid w:val="00A07F5F"/>
    <w:rsid w:val="00A11E77"/>
    <w:rsid w:val="00A15026"/>
    <w:rsid w:val="00A1550F"/>
    <w:rsid w:val="00A15ACF"/>
    <w:rsid w:val="00A16C5A"/>
    <w:rsid w:val="00A1703B"/>
    <w:rsid w:val="00A170E9"/>
    <w:rsid w:val="00A21A69"/>
    <w:rsid w:val="00A25A96"/>
    <w:rsid w:val="00A35EBE"/>
    <w:rsid w:val="00A37EC1"/>
    <w:rsid w:val="00A433A5"/>
    <w:rsid w:val="00A43A32"/>
    <w:rsid w:val="00A43D55"/>
    <w:rsid w:val="00A440DD"/>
    <w:rsid w:val="00A479C7"/>
    <w:rsid w:val="00A511F6"/>
    <w:rsid w:val="00A537EE"/>
    <w:rsid w:val="00A555F8"/>
    <w:rsid w:val="00A5615F"/>
    <w:rsid w:val="00A60709"/>
    <w:rsid w:val="00A60DBA"/>
    <w:rsid w:val="00A638A0"/>
    <w:rsid w:val="00A64B82"/>
    <w:rsid w:val="00A65B98"/>
    <w:rsid w:val="00A67A6A"/>
    <w:rsid w:val="00A7072B"/>
    <w:rsid w:val="00A71E43"/>
    <w:rsid w:val="00A73892"/>
    <w:rsid w:val="00A75683"/>
    <w:rsid w:val="00A75F4D"/>
    <w:rsid w:val="00A80256"/>
    <w:rsid w:val="00A80A3A"/>
    <w:rsid w:val="00A8102A"/>
    <w:rsid w:val="00A83468"/>
    <w:rsid w:val="00A841B1"/>
    <w:rsid w:val="00A859FC"/>
    <w:rsid w:val="00A85A1B"/>
    <w:rsid w:val="00A86C8A"/>
    <w:rsid w:val="00A91DBF"/>
    <w:rsid w:val="00A92998"/>
    <w:rsid w:val="00AA0CBE"/>
    <w:rsid w:val="00AA1FC5"/>
    <w:rsid w:val="00AA4702"/>
    <w:rsid w:val="00AB27C1"/>
    <w:rsid w:val="00AB6CDD"/>
    <w:rsid w:val="00AB6DBA"/>
    <w:rsid w:val="00AC10FB"/>
    <w:rsid w:val="00AC5906"/>
    <w:rsid w:val="00AC5F98"/>
    <w:rsid w:val="00AD2463"/>
    <w:rsid w:val="00AD3595"/>
    <w:rsid w:val="00AD3B47"/>
    <w:rsid w:val="00AD7BCA"/>
    <w:rsid w:val="00AE14D7"/>
    <w:rsid w:val="00AE269D"/>
    <w:rsid w:val="00AF2FAC"/>
    <w:rsid w:val="00AF421C"/>
    <w:rsid w:val="00AF45F1"/>
    <w:rsid w:val="00AF69E3"/>
    <w:rsid w:val="00AF7B99"/>
    <w:rsid w:val="00B01A04"/>
    <w:rsid w:val="00B02561"/>
    <w:rsid w:val="00B06F0F"/>
    <w:rsid w:val="00B10C6B"/>
    <w:rsid w:val="00B10CE6"/>
    <w:rsid w:val="00B11135"/>
    <w:rsid w:val="00B1124D"/>
    <w:rsid w:val="00B12C01"/>
    <w:rsid w:val="00B130AA"/>
    <w:rsid w:val="00B1453D"/>
    <w:rsid w:val="00B21E38"/>
    <w:rsid w:val="00B259C7"/>
    <w:rsid w:val="00B2622D"/>
    <w:rsid w:val="00B37F46"/>
    <w:rsid w:val="00B4030D"/>
    <w:rsid w:val="00B42FAE"/>
    <w:rsid w:val="00B430F8"/>
    <w:rsid w:val="00B44564"/>
    <w:rsid w:val="00B51B8C"/>
    <w:rsid w:val="00B52782"/>
    <w:rsid w:val="00B54A2D"/>
    <w:rsid w:val="00B55EB8"/>
    <w:rsid w:val="00B62257"/>
    <w:rsid w:val="00B62EA6"/>
    <w:rsid w:val="00B654CF"/>
    <w:rsid w:val="00B65995"/>
    <w:rsid w:val="00B65C4C"/>
    <w:rsid w:val="00B71F0D"/>
    <w:rsid w:val="00B818FF"/>
    <w:rsid w:val="00B82C9E"/>
    <w:rsid w:val="00B844C4"/>
    <w:rsid w:val="00B846A3"/>
    <w:rsid w:val="00B84D7C"/>
    <w:rsid w:val="00B85955"/>
    <w:rsid w:val="00B860F0"/>
    <w:rsid w:val="00B97FFE"/>
    <w:rsid w:val="00BA082E"/>
    <w:rsid w:val="00BA0D2C"/>
    <w:rsid w:val="00BC020F"/>
    <w:rsid w:val="00BC17D3"/>
    <w:rsid w:val="00BC4F4B"/>
    <w:rsid w:val="00BD57F5"/>
    <w:rsid w:val="00BD6416"/>
    <w:rsid w:val="00BE2BAB"/>
    <w:rsid w:val="00BE3789"/>
    <w:rsid w:val="00BE3E01"/>
    <w:rsid w:val="00BE6482"/>
    <w:rsid w:val="00BF02D1"/>
    <w:rsid w:val="00BF1810"/>
    <w:rsid w:val="00BF4CBA"/>
    <w:rsid w:val="00BF76F8"/>
    <w:rsid w:val="00C02132"/>
    <w:rsid w:val="00C033D7"/>
    <w:rsid w:val="00C06DF6"/>
    <w:rsid w:val="00C11811"/>
    <w:rsid w:val="00C11E9E"/>
    <w:rsid w:val="00C16D37"/>
    <w:rsid w:val="00C20DA9"/>
    <w:rsid w:val="00C2427A"/>
    <w:rsid w:val="00C27E80"/>
    <w:rsid w:val="00C30A79"/>
    <w:rsid w:val="00C3167E"/>
    <w:rsid w:val="00C32A57"/>
    <w:rsid w:val="00C32FC2"/>
    <w:rsid w:val="00C33CF0"/>
    <w:rsid w:val="00C345DB"/>
    <w:rsid w:val="00C372CD"/>
    <w:rsid w:val="00C37B34"/>
    <w:rsid w:val="00C4176C"/>
    <w:rsid w:val="00C41A71"/>
    <w:rsid w:val="00C431A3"/>
    <w:rsid w:val="00C441A8"/>
    <w:rsid w:val="00C47001"/>
    <w:rsid w:val="00C477AA"/>
    <w:rsid w:val="00C51AC5"/>
    <w:rsid w:val="00C51B30"/>
    <w:rsid w:val="00C52350"/>
    <w:rsid w:val="00C537CB"/>
    <w:rsid w:val="00C656B5"/>
    <w:rsid w:val="00C65E45"/>
    <w:rsid w:val="00C703FA"/>
    <w:rsid w:val="00C719AE"/>
    <w:rsid w:val="00C75610"/>
    <w:rsid w:val="00C771A2"/>
    <w:rsid w:val="00C77D72"/>
    <w:rsid w:val="00C840DD"/>
    <w:rsid w:val="00C85578"/>
    <w:rsid w:val="00C86A90"/>
    <w:rsid w:val="00C94234"/>
    <w:rsid w:val="00C95ECF"/>
    <w:rsid w:val="00C96261"/>
    <w:rsid w:val="00CA0D16"/>
    <w:rsid w:val="00CA2DEE"/>
    <w:rsid w:val="00CA3EC3"/>
    <w:rsid w:val="00CA53E0"/>
    <w:rsid w:val="00CA7758"/>
    <w:rsid w:val="00CB5551"/>
    <w:rsid w:val="00CB568B"/>
    <w:rsid w:val="00CC253E"/>
    <w:rsid w:val="00CC688F"/>
    <w:rsid w:val="00CC7F60"/>
    <w:rsid w:val="00CD0ABD"/>
    <w:rsid w:val="00CD0F9F"/>
    <w:rsid w:val="00CD4ECC"/>
    <w:rsid w:val="00CD7D01"/>
    <w:rsid w:val="00CE494D"/>
    <w:rsid w:val="00CE69F4"/>
    <w:rsid w:val="00CF25C7"/>
    <w:rsid w:val="00CF3061"/>
    <w:rsid w:val="00CF57E8"/>
    <w:rsid w:val="00D0498A"/>
    <w:rsid w:val="00D04B5C"/>
    <w:rsid w:val="00D06D4D"/>
    <w:rsid w:val="00D11D68"/>
    <w:rsid w:val="00D12C0B"/>
    <w:rsid w:val="00D12D3B"/>
    <w:rsid w:val="00D1499A"/>
    <w:rsid w:val="00D1657C"/>
    <w:rsid w:val="00D16ABD"/>
    <w:rsid w:val="00D21730"/>
    <w:rsid w:val="00D24CFD"/>
    <w:rsid w:val="00D274B7"/>
    <w:rsid w:val="00D330EB"/>
    <w:rsid w:val="00D4627B"/>
    <w:rsid w:val="00D5239A"/>
    <w:rsid w:val="00D5281A"/>
    <w:rsid w:val="00D53A0E"/>
    <w:rsid w:val="00D569CF"/>
    <w:rsid w:val="00D6398C"/>
    <w:rsid w:val="00D63AC3"/>
    <w:rsid w:val="00D6576E"/>
    <w:rsid w:val="00D65A33"/>
    <w:rsid w:val="00D7086B"/>
    <w:rsid w:val="00D7365D"/>
    <w:rsid w:val="00D82453"/>
    <w:rsid w:val="00D838EA"/>
    <w:rsid w:val="00D86D67"/>
    <w:rsid w:val="00D86EA7"/>
    <w:rsid w:val="00D915A5"/>
    <w:rsid w:val="00D92177"/>
    <w:rsid w:val="00DA2119"/>
    <w:rsid w:val="00DA24C8"/>
    <w:rsid w:val="00DA3365"/>
    <w:rsid w:val="00DA3A2E"/>
    <w:rsid w:val="00DB028F"/>
    <w:rsid w:val="00DB392E"/>
    <w:rsid w:val="00DB3E79"/>
    <w:rsid w:val="00DB59FA"/>
    <w:rsid w:val="00DB6328"/>
    <w:rsid w:val="00DB7687"/>
    <w:rsid w:val="00DC0C68"/>
    <w:rsid w:val="00DC1736"/>
    <w:rsid w:val="00DD1CFF"/>
    <w:rsid w:val="00DD3131"/>
    <w:rsid w:val="00DD3246"/>
    <w:rsid w:val="00DD549D"/>
    <w:rsid w:val="00DE25CD"/>
    <w:rsid w:val="00DE27B5"/>
    <w:rsid w:val="00DE2D33"/>
    <w:rsid w:val="00DE2EC1"/>
    <w:rsid w:val="00DE46D2"/>
    <w:rsid w:val="00DE6F55"/>
    <w:rsid w:val="00DE7025"/>
    <w:rsid w:val="00DE74A9"/>
    <w:rsid w:val="00DF5442"/>
    <w:rsid w:val="00DF7A3C"/>
    <w:rsid w:val="00E00051"/>
    <w:rsid w:val="00E0368B"/>
    <w:rsid w:val="00E06D3D"/>
    <w:rsid w:val="00E11257"/>
    <w:rsid w:val="00E117DA"/>
    <w:rsid w:val="00E11ADA"/>
    <w:rsid w:val="00E11F8F"/>
    <w:rsid w:val="00E128D3"/>
    <w:rsid w:val="00E15699"/>
    <w:rsid w:val="00E202DB"/>
    <w:rsid w:val="00E21971"/>
    <w:rsid w:val="00E21B8A"/>
    <w:rsid w:val="00E229C5"/>
    <w:rsid w:val="00E22B72"/>
    <w:rsid w:val="00E22D97"/>
    <w:rsid w:val="00E2427D"/>
    <w:rsid w:val="00E30352"/>
    <w:rsid w:val="00E3476C"/>
    <w:rsid w:val="00E35AAD"/>
    <w:rsid w:val="00E368EE"/>
    <w:rsid w:val="00E427AE"/>
    <w:rsid w:val="00E54454"/>
    <w:rsid w:val="00E626AE"/>
    <w:rsid w:val="00E66B42"/>
    <w:rsid w:val="00E672CB"/>
    <w:rsid w:val="00E673EE"/>
    <w:rsid w:val="00E7464B"/>
    <w:rsid w:val="00E800EA"/>
    <w:rsid w:val="00E8313C"/>
    <w:rsid w:val="00E8411E"/>
    <w:rsid w:val="00E843EA"/>
    <w:rsid w:val="00E84692"/>
    <w:rsid w:val="00E84D93"/>
    <w:rsid w:val="00E901FA"/>
    <w:rsid w:val="00E96427"/>
    <w:rsid w:val="00E97DFA"/>
    <w:rsid w:val="00EA35A0"/>
    <w:rsid w:val="00EA3FFF"/>
    <w:rsid w:val="00EA4031"/>
    <w:rsid w:val="00EA5207"/>
    <w:rsid w:val="00EA660D"/>
    <w:rsid w:val="00EA79CF"/>
    <w:rsid w:val="00EB5D55"/>
    <w:rsid w:val="00EB610D"/>
    <w:rsid w:val="00EB6A86"/>
    <w:rsid w:val="00EC0401"/>
    <w:rsid w:val="00EC4685"/>
    <w:rsid w:val="00EC48B8"/>
    <w:rsid w:val="00EC4CD2"/>
    <w:rsid w:val="00ED2011"/>
    <w:rsid w:val="00ED2A84"/>
    <w:rsid w:val="00ED2C1E"/>
    <w:rsid w:val="00EE1622"/>
    <w:rsid w:val="00EE30F5"/>
    <w:rsid w:val="00EE3CD4"/>
    <w:rsid w:val="00EE49C5"/>
    <w:rsid w:val="00EF0BED"/>
    <w:rsid w:val="00EF15FE"/>
    <w:rsid w:val="00EF7DFC"/>
    <w:rsid w:val="00F02971"/>
    <w:rsid w:val="00F05862"/>
    <w:rsid w:val="00F05A88"/>
    <w:rsid w:val="00F06DCE"/>
    <w:rsid w:val="00F115BC"/>
    <w:rsid w:val="00F11DFE"/>
    <w:rsid w:val="00F16008"/>
    <w:rsid w:val="00F16A16"/>
    <w:rsid w:val="00F2185F"/>
    <w:rsid w:val="00F22C48"/>
    <w:rsid w:val="00F3203C"/>
    <w:rsid w:val="00F32B6B"/>
    <w:rsid w:val="00F40EC0"/>
    <w:rsid w:val="00F439BD"/>
    <w:rsid w:val="00F43B77"/>
    <w:rsid w:val="00F44558"/>
    <w:rsid w:val="00F53040"/>
    <w:rsid w:val="00F5422B"/>
    <w:rsid w:val="00F54C9D"/>
    <w:rsid w:val="00F55420"/>
    <w:rsid w:val="00F5609E"/>
    <w:rsid w:val="00F617CD"/>
    <w:rsid w:val="00F61989"/>
    <w:rsid w:val="00F62A48"/>
    <w:rsid w:val="00F86440"/>
    <w:rsid w:val="00F9751C"/>
    <w:rsid w:val="00FA1B24"/>
    <w:rsid w:val="00FA29FA"/>
    <w:rsid w:val="00FA7EF4"/>
    <w:rsid w:val="00FB10F6"/>
    <w:rsid w:val="00FB1E43"/>
    <w:rsid w:val="00FB3169"/>
    <w:rsid w:val="00FB3ABA"/>
    <w:rsid w:val="00FB5DD3"/>
    <w:rsid w:val="00FC5F60"/>
    <w:rsid w:val="00FC77E3"/>
    <w:rsid w:val="00FD12BA"/>
    <w:rsid w:val="00FD1848"/>
    <w:rsid w:val="00FE0250"/>
    <w:rsid w:val="00FE100C"/>
    <w:rsid w:val="00FE186F"/>
    <w:rsid w:val="00FE2685"/>
    <w:rsid w:val="00FE2C80"/>
    <w:rsid w:val="00FE32B8"/>
    <w:rsid w:val="00FE35BC"/>
    <w:rsid w:val="00FE7FB5"/>
    <w:rsid w:val="00FF1CB5"/>
    <w:rsid w:val="00FF460D"/>
    <w:rsid w:val="00FF77E2"/>
    <w:rsid w:val="016979C9"/>
    <w:rsid w:val="017497F0"/>
    <w:rsid w:val="017FE61A"/>
    <w:rsid w:val="0199B0B7"/>
    <w:rsid w:val="01BA59AE"/>
    <w:rsid w:val="01C66B9E"/>
    <w:rsid w:val="026E7793"/>
    <w:rsid w:val="0284E3E4"/>
    <w:rsid w:val="029DDD8D"/>
    <w:rsid w:val="02B5BA7E"/>
    <w:rsid w:val="02D51151"/>
    <w:rsid w:val="03010347"/>
    <w:rsid w:val="03B08938"/>
    <w:rsid w:val="03ED5BBC"/>
    <w:rsid w:val="03EFEFAE"/>
    <w:rsid w:val="041E7728"/>
    <w:rsid w:val="042B4E2E"/>
    <w:rsid w:val="04409A3D"/>
    <w:rsid w:val="045993E6"/>
    <w:rsid w:val="0470E1B2"/>
    <w:rsid w:val="047804C2"/>
    <w:rsid w:val="04A11A8B"/>
    <w:rsid w:val="04B2DB95"/>
    <w:rsid w:val="04EFF69F"/>
    <w:rsid w:val="05082C20"/>
    <w:rsid w:val="0556CBC4"/>
    <w:rsid w:val="056E46F6"/>
    <w:rsid w:val="057A8538"/>
    <w:rsid w:val="059932A1"/>
    <w:rsid w:val="059F035E"/>
    <w:rsid w:val="05E5BD60"/>
    <w:rsid w:val="05F83D23"/>
    <w:rsid w:val="0656451F"/>
    <w:rsid w:val="068DCAD1"/>
    <w:rsid w:val="06DF9A8C"/>
    <w:rsid w:val="07165599"/>
    <w:rsid w:val="07279070"/>
    <w:rsid w:val="07471A30"/>
    <w:rsid w:val="076077E1"/>
    <w:rsid w:val="076B60DE"/>
    <w:rsid w:val="07A29719"/>
    <w:rsid w:val="07BD75CF"/>
    <w:rsid w:val="07ED7936"/>
    <w:rsid w:val="07FE4457"/>
    <w:rsid w:val="081542A8"/>
    <w:rsid w:val="082A2717"/>
    <w:rsid w:val="0884F6FC"/>
    <w:rsid w:val="088B3BB0"/>
    <w:rsid w:val="0892FFB1"/>
    <w:rsid w:val="08A76DD6"/>
    <w:rsid w:val="08E0C39F"/>
    <w:rsid w:val="090D1F11"/>
    <w:rsid w:val="0968228E"/>
    <w:rsid w:val="09864CB8"/>
    <w:rsid w:val="09912EF7"/>
    <w:rsid w:val="099D707B"/>
    <w:rsid w:val="09AE0105"/>
    <w:rsid w:val="0A2C1481"/>
    <w:rsid w:val="0A3B8E88"/>
    <w:rsid w:val="0A451B9D"/>
    <w:rsid w:val="0A55962C"/>
    <w:rsid w:val="0A817877"/>
    <w:rsid w:val="0AA4F6B7"/>
    <w:rsid w:val="0AA7F22E"/>
    <w:rsid w:val="0AC245B9"/>
    <w:rsid w:val="0ADCC0B5"/>
    <w:rsid w:val="0B221D19"/>
    <w:rsid w:val="0B45E927"/>
    <w:rsid w:val="0B5D869E"/>
    <w:rsid w:val="0B7CAF41"/>
    <w:rsid w:val="0B81CF02"/>
    <w:rsid w:val="0B8F8FA4"/>
    <w:rsid w:val="0B9CB265"/>
    <w:rsid w:val="0B9F60C3"/>
    <w:rsid w:val="0BDB0939"/>
    <w:rsid w:val="0BFC317C"/>
    <w:rsid w:val="0C041F02"/>
    <w:rsid w:val="0CC211EF"/>
    <w:rsid w:val="0CDE40C8"/>
    <w:rsid w:val="0CFA15A8"/>
    <w:rsid w:val="0D01DCE9"/>
    <w:rsid w:val="0D02824E"/>
    <w:rsid w:val="0D1D945D"/>
    <w:rsid w:val="0D5ADB48"/>
    <w:rsid w:val="0D5D4600"/>
    <w:rsid w:val="0D9A0489"/>
    <w:rsid w:val="0D9EBF7A"/>
    <w:rsid w:val="0DFE5810"/>
    <w:rsid w:val="0E1DE7DD"/>
    <w:rsid w:val="0E456C7C"/>
    <w:rsid w:val="0EBBCF5F"/>
    <w:rsid w:val="0F059B90"/>
    <w:rsid w:val="0FA26781"/>
    <w:rsid w:val="0FADA8FE"/>
    <w:rsid w:val="0FB1A935"/>
    <w:rsid w:val="0FBA3AC2"/>
    <w:rsid w:val="0FC0700F"/>
    <w:rsid w:val="0FF58E3C"/>
    <w:rsid w:val="10368E58"/>
    <w:rsid w:val="105DAA77"/>
    <w:rsid w:val="106D5475"/>
    <w:rsid w:val="10946A36"/>
    <w:rsid w:val="10CD85B3"/>
    <w:rsid w:val="113816EE"/>
    <w:rsid w:val="11454CF3"/>
    <w:rsid w:val="1183CBD4"/>
    <w:rsid w:val="11A82014"/>
    <w:rsid w:val="12104135"/>
    <w:rsid w:val="12716040"/>
    <w:rsid w:val="127494E3"/>
    <w:rsid w:val="12913F16"/>
    <w:rsid w:val="12E4E690"/>
    <w:rsid w:val="130007C0"/>
    <w:rsid w:val="131D32EF"/>
    <w:rsid w:val="135D0968"/>
    <w:rsid w:val="138C8D84"/>
    <w:rsid w:val="13908993"/>
    <w:rsid w:val="13AD10B1"/>
    <w:rsid w:val="13C7A9A3"/>
    <w:rsid w:val="13E30DD7"/>
    <w:rsid w:val="13E61B1E"/>
    <w:rsid w:val="141CD4B2"/>
    <w:rsid w:val="14550AC2"/>
    <w:rsid w:val="1465F986"/>
    <w:rsid w:val="1494819C"/>
    <w:rsid w:val="149F0B82"/>
    <w:rsid w:val="14B4F61A"/>
    <w:rsid w:val="14F9D5AC"/>
    <w:rsid w:val="152A6C4E"/>
    <w:rsid w:val="15432EDF"/>
    <w:rsid w:val="154B4F28"/>
    <w:rsid w:val="155F56B7"/>
    <w:rsid w:val="157D1EC8"/>
    <w:rsid w:val="157D6290"/>
    <w:rsid w:val="15967F44"/>
    <w:rsid w:val="15B52281"/>
    <w:rsid w:val="15BC5D0C"/>
    <w:rsid w:val="162FB193"/>
    <w:rsid w:val="165C8615"/>
    <w:rsid w:val="169EC5B4"/>
    <w:rsid w:val="16B964E9"/>
    <w:rsid w:val="16CB5C1B"/>
    <w:rsid w:val="1718EF29"/>
    <w:rsid w:val="171932F1"/>
    <w:rsid w:val="1745A1C0"/>
    <w:rsid w:val="17504523"/>
    <w:rsid w:val="175D6FD0"/>
    <w:rsid w:val="175FEF69"/>
    <w:rsid w:val="17747197"/>
    <w:rsid w:val="1782AC22"/>
    <w:rsid w:val="17CB81F4"/>
    <w:rsid w:val="186FF9A5"/>
    <w:rsid w:val="1896F779"/>
    <w:rsid w:val="18A8516A"/>
    <w:rsid w:val="18B11101"/>
    <w:rsid w:val="18E1BB1B"/>
    <w:rsid w:val="18EEE4B3"/>
    <w:rsid w:val="18F94031"/>
    <w:rsid w:val="19203B70"/>
    <w:rsid w:val="196C294D"/>
    <w:rsid w:val="19904476"/>
    <w:rsid w:val="19A11BC9"/>
    <w:rsid w:val="19BC0CB7"/>
    <w:rsid w:val="19F105AB"/>
    <w:rsid w:val="19FBCF08"/>
    <w:rsid w:val="1A0BCA06"/>
    <w:rsid w:val="1A34436D"/>
    <w:rsid w:val="1B230A59"/>
    <w:rsid w:val="1B259A0F"/>
    <w:rsid w:val="1B4F43B9"/>
    <w:rsid w:val="1B9B1A2B"/>
    <w:rsid w:val="1BCE983B"/>
    <w:rsid w:val="1BD05310"/>
    <w:rsid w:val="1BDF6377"/>
    <w:rsid w:val="1C2812AF"/>
    <w:rsid w:val="1C7CD196"/>
    <w:rsid w:val="1D28E646"/>
    <w:rsid w:val="1D28FBC8"/>
    <w:rsid w:val="1D4D9F3A"/>
    <w:rsid w:val="1D70D950"/>
    <w:rsid w:val="1DC72AED"/>
    <w:rsid w:val="1DCCB54F"/>
    <w:rsid w:val="1DD61926"/>
    <w:rsid w:val="1EDE2D2E"/>
    <w:rsid w:val="1EDF3B29"/>
    <w:rsid w:val="1F58EA4F"/>
    <w:rsid w:val="20DE4604"/>
    <w:rsid w:val="20EC8406"/>
    <w:rsid w:val="20F12EDB"/>
    <w:rsid w:val="2127CD9A"/>
    <w:rsid w:val="215515F9"/>
    <w:rsid w:val="21AF6FED"/>
    <w:rsid w:val="221B09F7"/>
    <w:rsid w:val="222F6CD0"/>
    <w:rsid w:val="2247462A"/>
    <w:rsid w:val="2247821A"/>
    <w:rsid w:val="224F33B0"/>
    <w:rsid w:val="22551675"/>
    <w:rsid w:val="2266272D"/>
    <w:rsid w:val="22707C30"/>
    <w:rsid w:val="2287449A"/>
    <w:rsid w:val="22885467"/>
    <w:rsid w:val="2295C6F9"/>
    <w:rsid w:val="2309466B"/>
    <w:rsid w:val="231B423D"/>
    <w:rsid w:val="233217F1"/>
    <w:rsid w:val="2391BED4"/>
    <w:rsid w:val="23A4BFB7"/>
    <w:rsid w:val="24038B9B"/>
    <w:rsid w:val="242424C8"/>
    <w:rsid w:val="24A2145D"/>
    <w:rsid w:val="24A516CC"/>
    <w:rsid w:val="24AAD6FC"/>
    <w:rsid w:val="24B86803"/>
    <w:rsid w:val="24DA3C40"/>
    <w:rsid w:val="24DE719B"/>
    <w:rsid w:val="24E7869B"/>
    <w:rsid w:val="24FFF0C0"/>
    <w:rsid w:val="250576C0"/>
    <w:rsid w:val="2507E765"/>
    <w:rsid w:val="2519191D"/>
    <w:rsid w:val="253271D7"/>
    <w:rsid w:val="2535D66E"/>
    <w:rsid w:val="253D588F"/>
    <w:rsid w:val="2568D7AD"/>
    <w:rsid w:val="25741040"/>
    <w:rsid w:val="2579E793"/>
    <w:rsid w:val="25D79163"/>
    <w:rsid w:val="25DD56FC"/>
    <w:rsid w:val="25EBC4B4"/>
    <w:rsid w:val="25F5F279"/>
    <w:rsid w:val="25FB02C8"/>
    <w:rsid w:val="2608837E"/>
    <w:rsid w:val="26191C45"/>
    <w:rsid w:val="262163DA"/>
    <w:rsid w:val="2627304A"/>
    <w:rsid w:val="26918AE2"/>
    <w:rsid w:val="26B4E97E"/>
    <w:rsid w:val="26C17210"/>
    <w:rsid w:val="26EA4D0E"/>
    <w:rsid w:val="26EC9F8D"/>
    <w:rsid w:val="2707A326"/>
    <w:rsid w:val="272714C7"/>
    <w:rsid w:val="27399850"/>
    <w:rsid w:val="2756CDB6"/>
    <w:rsid w:val="27AC4165"/>
    <w:rsid w:val="27D63EF7"/>
    <w:rsid w:val="27F7F64B"/>
    <w:rsid w:val="280E7766"/>
    <w:rsid w:val="28445182"/>
    <w:rsid w:val="284E702B"/>
    <w:rsid w:val="28543352"/>
    <w:rsid w:val="28654FD5"/>
    <w:rsid w:val="2880D159"/>
    <w:rsid w:val="28950652"/>
    <w:rsid w:val="28B18855"/>
    <w:rsid w:val="28BE7534"/>
    <w:rsid w:val="28E65B14"/>
    <w:rsid w:val="2993C6AC"/>
    <w:rsid w:val="29AFE1E9"/>
    <w:rsid w:val="29B06EC5"/>
    <w:rsid w:val="29F8A038"/>
    <w:rsid w:val="2A63A8E0"/>
    <w:rsid w:val="2A710B0D"/>
    <w:rsid w:val="2AC6EC38"/>
    <w:rsid w:val="2AFAA16D"/>
    <w:rsid w:val="2B07F5DA"/>
    <w:rsid w:val="2B27A987"/>
    <w:rsid w:val="2B28ACC0"/>
    <w:rsid w:val="2B4C3F26"/>
    <w:rsid w:val="2B949BD1"/>
    <w:rsid w:val="2C354314"/>
    <w:rsid w:val="2C7FB288"/>
    <w:rsid w:val="2CA0C57C"/>
    <w:rsid w:val="2CA647CC"/>
    <w:rsid w:val="2CE9C467"/>
    <w:rsid w:val="2D09494E"/>
    <w:rsid w:val="2D197FF7"/>
    <w:rsid w:val="2D4BA1FD"/>
    <w:rsid w:val="2D4E1C94"/>
    <w:rsid w:val="2D6E94C7"/>
    <w:rsid w:val="2D7FEC6E"/>
    <w:rsid w:val="2DB228D0"/>
    <w:rsid w:val="2DFA0835"/>
    <w:rsid w:val="2E088206"/>
    <w:rsid w:val="2E20ACC3"/>
    <w:rsid w:val="2E317885"/>
    <w:rsid w:val="2E6737CF"/>
    <w:rsid w:val="2E8DA930"/>
    <w:rsid w:val="2EB55058"/>
    <w:rsid w:val="2F1B2D51"/>
    <w:rsid w:val="2FBFFE8B"/>
    <w:rsid w:val="2FE221A0"/>
    <w:rsid w:val="301FB049"/>
    <w:rsid w:val="3042A1EE"/>
    <w:rsid w:val="307ABCE1"/>
    <w:rsid w:val="30A0FE04"/>
    <w:rsid w:val="30B09E6D"/>
    <w:rsid w:val="30B247F1"/>
    <w:rsid w:val="30EC1A90"/>
    <w:rsid w:val="30EFE0D6"/>
    <w:rsid w:val="312E775B"/>
    <w:rsid w:val="314AAA40"/>
    <w:rsid w:val="31523762"/>
    <w:rsid w:val="315FCAFB"/>
    <w:rsid w:val="31ADF5EB"/>
    <w:rsid w:val="31F75DB7"/>
    <w:rsid w:val="32EEF40C"/>
    <w:rsid w:val="32F4787B"/>
    <w:rsid w:val="3320C2A8"/>
    <w:rsid w:val="332E981F"/>
    <w:rsid w:val="335FEA6A"/>
    <w:rsid w:val="337A42B0"/>
    <w:rsid w:val="339DA072"/>
    <w:rsid w:val="33A3277D"/>
    <w:rsid w:val="33A7E29E"/>
    <w:rsid w:val="33A874FE"/>
    <w:rsid w:val="33BA9888"/>
    <w:rsid w:val="3424FC4B"/>
    <w:rsid w:val="34885B56"/>
    <w:rsid w:val="348C9F21"/>
    <w:rsid w:val="348E0EA1"/>
    <w:rsid w:val="34D67953"/>
    <w:rsid w:val="34DFEEDD"/>
    <w:rsid w:val="34F27AFC"/>
    <w:rsid w:val="34FAB569"/>
    <w:rsid w:val="3543B2FF"/>
    <w:rsid w:val="35693DE6"/>
    <w:rsid w:val="356C8DFD"/>
    <w:rsid w:val="356D6E23"/>
    <w:rsid w:val="35BEEEB9"/>
    <w:rsid w:val="35BFDA89"/>
    <w:rsid w:val="35DF2BC5"/>
    <w:rsid w:val="361E1B63"/>
    <w:rsid w:val="36440CAB"/>
    <w:rsid w:val="36557B36"/>
    <w:rsid w:val="366EEE94"/>
    <w:rsid w:val="368EF1CD"/>
    <w:rsid w:val="36AF9B37"/>
    <w:rsid w:val="3731A58D"/>
    <w:rsid w:val="3742D4BE"/>
    <w:rsid w:val="3758C0F7"/>
    <w:rsid w:val="3761D063"/>
    <w:rsid w:val="37D40B28"/>
    <w:rsid w:val="383B985E"/>
    <w:rsid w:val="3859F67C"/>
    <w:rsid w:val="387B53C1"/>
    <w:rsid w:val="38D33F44"/>
    <w:rsid w:val="38F7D07B"/>
    <w:rsid w:val="38FF1479"/>
    <w:rsid w:val="3901DD08"/>
    <w:rsid w:val="39269394"/>
    <w:rsid w:val="3933090E"/>
    <w:rsid w:val="3941783F"/>
    <w:rsid w:val="3958FFF9"/>
    <w:rsid w:val="3968DC7D"/>
    <w:rsid w:val="39A6F6DA"/>
    <w:rsid w:val="39AF3394"/>
    <w:rsid w:val="39D4EE65"/>
    <w:rsid w:val="39DEB945"/>
    <w:rsid w:val="39FDFBC5"/>
    <w:rsid w:val="3A1A5687"/>
    <w:rsid w:val="3A436376"/>
    <w:rsid w:val="3A96EED3"/>
    <w:rsid w:val="3A9DAD69"/>
    <w:rsid w:val="3B0D0691"/>
    <w:rsid w:val="3B1E39FF"/>
    <w:rsid w:val="3B5BC225"/>
    <w:rsid w:val="3B7A89A6"/>
    <w:rsid w:val="3BB131E1"/>
    <w:rsid w:val="3BC8C7C7"/>
    <w:rsid w:val="3BE54F79"/>
    <w:rsid w:val="3C29EC83"/>
    <w:rsid w:val="3C471093"/>
    <w:rsid w:val="3C4A72B4"/>
    <w:rsid w:val="3C83454D"/>
    <w:rsid w:val="3C95D652"/>
    <w:rsid w:val="3CA844E2"/>
    <w:rsid w:val="3CCBF521"/>
    <w:rsid w:val="3CDA1A19"/>
    <w:rsid w:val="3CE18B38"/>
    <w:rsid w:val="3CE2A0A9"/>
    <w:rsid w:val="3D120CE6"/>
    <w:rsid w:val="3D612E25"/>
    <w:rsid w:val="3DD8CDE7"/>
    <w:rsid w:val="3E244ABF"/>
    <w:rsid w:val="3E2DE714"/>
    <w:rsid w:val="3E3C605D"/>
    <w:rsid w:val="3E417ED0"/>
    <w:rsid w:val="3EA29D11"/>
    <w:rsid w:val="3EBBC56E"/>
    <w:rsid w:val="3EE6EACE"/>
    <w:rsid w:val="3EF2E5F1"/>
    <w:rsid w:val="3F234B8A"/>
    <w:rsid w:val="3F4C6DC3"/>
    <w:rsid w:val="3F9A47DC"/>
    <w:rsid w:val="3FBAD983"/>
    <w:rsid w:val="3FF55A14"/>
    <w:rsid w:val="402457DD"/>
    <w:rsid w:val="402FBD24"/>
    <w:rsid w:val="40B8C09C"/>
    <w:rsid w:val="40B90480"/>
    <w:rsid w:val="40D887D3"/>
    <w:rsid w:val="416326D2"/>
    <w:rsid w:val="417BEEA5"/>
    <w:rsid w:val="41B72FE2"/>
    <w:rsid w:val="41C902FC"/>
    <w:rsid w:val="41DA3DD3"/>
    <w:rsid w:val="41E1D22B"/>
    <w:rsid w:val="41F36630"/>
    <w:rsid w:val="422F4514"/>
    <w:rsid w:val="4266044D"/>
    <w:rsid w:val="4297AB59"/>
    <w:rsid w:val="42CF30AF"/>
    <w:rsid w:val="42D3C33D"/>
    <w:rsid w:val="4337A45F"/>
    <w:rsid w:val="4351CFF5"/>
    <w:rsid w:val="4375625B"/>
    <w:rsid w:val="43760E34"/>
    <w:rsid w:val="43A5BADB"/>
    <w:rsid w:val="43DF3EDD"/>
    <w:rsid w:val="43FE5F38"/>
    <w:rsid w:val="440500CC"/>
    <w:rsid w:val="4440616E"/>
    <w:rsid w:val="4443E88F"/>
    <w:rsid w:val="445E6649"/>
    <w:rsid w:val="446FC768"/>
    <w:rsid w:val="4487A459"/>
    <w:rsid w:val="44B1C95B"/>
    <w:rsid w:val="44FF562D"/>
    <w:rsid w:val="4515E75A"/>
    <w:rsid w:val="4520D345"/>
    <w:rsid w:val="45316855"/>
    <w:rsid w:val="453BD25E"/>
    <w:rsid w:val="456BBF5E"/>
    <w:rsid w:val="45C3AB82"/>
    <w:rsid w:val="45FA36AA"/>
    <w:rsid w:val="461A45A0"/>
    <w:rsid w:val="4627E8CD"/>
    <w:rsid w:val="464F5FC8"/>
    <w:rsid w:val="466100A6"/>
    <w:rsid w:val="467674BA"/>
    <w:rsid w:val="4687914A"/>
    <w:rsid w:val="46BA611B"/>
    <w:rsid w:val="46BBFA26"/>
    <w:rsid w:val="46FA1E2C"/>
    <w:rsid w:val="4757B1B4"/>
    <w:rsid w:val="477ADB0C"/>
    <w:rsid w:val="47E507A2"/>
    <w:rsid w:val="47E96A1D"/>
    <w:rsid w:val="47EB3029"/>
    <w:rsid w:val="47FE311C"/>
    <w:rsid w:val="4803289B"/>
    <w:rsid w:val="4895DB78"/>
    <w:rsid w:val="48D0F9B2"/>
    <w:rsid w:val="48E42C5E"/>
    <w:rsid w:val="48FED875"/>
    <w:rsid w:val="491A0D9A"/>
    <w:rsid w:val="4929DC64"/>
    <w:rsid w:val="49821824"/>
    <w:rsid w:val="49A33274"/>
    <w:rsid w:val="4A11B6BD"/>
    <w:rsid w:val="4A3F61E8"/>
    <w:rsid w:val="4AACE6E6"/>
    <w:rsid w:val="4AAEBD28"/>
    <w:rsid w:val="4AB466B9"/>
    <w:rsid w:val="4AF856A0"/>
    <w:rsid w:val="4AFB59F0"/>
    <w:rsid w:val="4BAF0CEE"/>
    <w:rsid w:val="4BB32255"/>
    <w:rsid w:val="4BFD6ACE"/>
    <w:rsid w:val="4C3BC255"/>
    <w:rsid w:val="4C3E8D9F"/>
    <w:rsid w:val="4C4A8D89"/>
    <w:rsid w:val="4C532150"/>
    <w:rsid w:val="4C64E2B6"/>
    <w:rsid w:val="4CA1EF75"/>
    <w:rsid w:val="4CD947AF"/>
    <w:rsid w:val="4D48583C"/>
    <w:rsid w:val="4E4B9E06"/>
    <w:rsid w:val="4E6852DF"/>
    <w:rsid w:val="4E77EE8E"/>
    <w:rsid w:val="4EB7A984"/>
    <w:rsid w:val="4ED84A9B"/>
    <w:rsid w:val="4EF291C9"/>
    <w:rsid w:val="4F14996B"/>
    <w:rsid w:val="4F4111DF"/>
    <w:rsid w:val="4F4B658D"/>
    <w:rsid w:val="4FB56206"/>
    <w:rsid w:val="4FDE860A"/>
    <w:rsid w:val="4FE56B3F"/>
    <w:rsid w:val="5012041A"/>
    <w:rsid w:val="506C2D76"/>
    <w:rsid w:val="50C3B9E3"/>
    <w:rsid w:val="50E735EE"/>
    <w:rsid w:val="511E2DB8"/>
    <w:rsid w:val="5134EE49"/>
    <w:rsid w:val="51473BDD"/>
    <w:rsid w:val="51CBE054"/>
    <w:rsid w:val="51EFB7F0"/>
    <w:rsid w:val="52840742"/>
    <w:rsid w:val="52A0A6B0"/>
    <w:rsid w:val="52CEE35F"/>
    <w:rsid w:val="5300F8AF"/>
    <w:rsid w:val="5318C3F6"/>
    <w:rsid w:val="53651694"/>
    <w:rsid w:val="537D3A7F"/>
    <w:rsid w:val="539F70A6"/>
    <w:rsid w:val="53ABBBBE"/>
    <w:rsid w:val="53CA7499"/>
    <w:rsid w:val="53D695BB"/>
    <w:rsid w:val="54146171"/>
    <w:rsid w:val="5415B196"/>
    <w:rsid w:val="543E3097"/>
    <w:rsid w:val="54418B1C"/>
    <w:rsid w:val="546C8F0B"/>
    <w:rsid w:val="546EBA1A"/>
    <w:rsid w:val="54891260"/>
    <w:rsid w:val="54C9B331"/>
    <w:rsid w:val="54EEE1A8"/>
    <w:rsid w:val="550DC2AB"/>
    <w:rsid w:val="552EEA4E"/>
    <w:rsid w:val="5563B78E"/>
    <w:rsid w:val="559516EB"/>
    <w:rsid w:val="55A2BA30"/>
    <w:rsid w:val="55AAF08D"/>
    <w:rsid w:val="55E74C34"/>
    <w:rsid w:val="560A8A7B"/>
    <w:rsid w:val="56106C66"/>
    <w:rsid w:val="56207027"/>
    <w:rsid w:val="5628792E"/>
    <w:rsid w:val="564F573A"/>
    <w:rsid w:val="567DA39E"/>
    <w:rsid w:val="56A440CF"/>
    <w:rsid w:val="56B1AAB1"/>
    <w:rsid w:val="56C16B9D"/>
    <w:rsid w:val="56CCF02F"/>
    <w:rsid w:val="56F6D3AE"/>
    <w:rsid w:val="571AE5F3"/>
    <w:rsid w:val="571C7BFB"/>
    <w:rsid w:val="5732FB67"/>
    <w:rsid w:val="573E8A91"/>
    <w:rsid w:val="5782310A"/>
    <w:rsid w:val="57BD91DA"/>
    <w:rsid w:val="57BF24FA"/>
    <w:rsid w:val="57C2792E"/>
    <w:rsid w:val="5830CAD6"/>
    <w:rsid w:val="5831E7E2"/>
    <w:rsid w:val="58774F4D"/>
    <w:rsid w:val="589B5850"/>
    <w:rsid w:val="58AC888F"/>
    <w:rsid w:val="58E5107F"/>
    <w:rsid w:val="5910D8F2"/>
    <w:rsid w:val="59422B3D"/>
    <w:rsid w:val="5980CCAB"/>
    <w:rsid w:val="5A04C2C7"/>
    <w:rsid w:val="5A061ACA"/>
    <w:rsid w:val="5A3D8E01"/>
    <w:rsid w:val="5A5CD081"/>
    <w:rsid w:val="5A609B83"/>
    <w:rsid w:val="5A7AF7D5"/>
    <w:rsid w:val="5ABC39E2"/>
    <w:rsid w:val="5AC86ABE"/>
    <w:rsid w:val="5AEA0D6A"/>
    <w:rsid w:val="5AEA3F9C"/>
    <w:rsid w:val="5B0A14EE"/>
    <w:rsid w:val="5B0B5484"/>
    <w:rsid w:val="5B321FCA"/>
    <w:rsid w:val="5B5114C1"/>
    <w:rsid w:val="5B9DA546"/>
    <w:rsid w:val="5BA98348"/>
    <w:rsid w:val="5BBE662D"/>
    <w:rsid w:val="5BED4B47"/>
    <w:rsid w:val="5BF06BFA"/>
    <w:rsid w:val="5C4C9D01"/>
    <w:rsid w:val="5C61355A"/>
    <w:rsid w:val="5C648B7A"/>
    <w:rsid w:val="5C6B0E7C"/>
    <w:rsid w:val="5C916443"/>
    <w:rsid w:val="5C916839"/>
    <w:rsid w:val="5C942445"/>
    <w:rsid w:val="5CBD0912"/>
    <w:rsid w:val="5CD9E389"/>
    <w:rsid w:val="5CECE522"/>
    <w:rsid w:val="5CF1308F"/>
    <w:rsid w:val="5D529E04"/>
    <w:rsid w:val="5D5671AA"/>
    <w:rsid w:val="5D5A676E"/>
    <w:rsid w:val="5DD6749E"/>
    <w:rsid w:val="5DE9709B"/>
    <w:rsid w:val="5EF78524"/>
    <w:rsid w:val="5F07680E"/>
    <w:rsid w:val="5F07AF89"/>
    <w:rsid w:val="5F1E6437"/>
    <w:rsid w:val="5F8540FC"/>
    <w:rsid w:val="5F9B8C2E"/>
    <w:rsid w:val="5FA8D362"/>
    <w:rsid w:val="5FC18FCC"/>
    <w:rsid w:val="5FCF5B74"/>
    <w:rsid w:val="5FE03C98"/>
    <w:rsid w:val="5FEFA258"/>
    <w:rsid w:val="6028E739"/>
    <w:rsid w:val="603BFA07"/>
    <w:rsid w:val="60C62A14"/>
    <w:rsid w:val="60D873F0"/>
    <w:rsid w:val="60F04CC6"/>
    <w:rsid w:val="61334377"/>
    <w:rsid w:val="61371904"/>
    <w:rsid w:val="614C4FEA"/>
    <w:rsid w:val="6152FF99"/>
    <w:rsid w:val="6214D450"/>
    <w:rsid w:val="622BD4C0"/>
    <w:rsid w:val="626F9DBA"/>
    <w:rsid w:val="628F5F92"/>
    <w:rsid w:val="62B41938"/>
    <w:rsid w:val="62D2E965"/>
    <w:rsid w:val="62E07424"/>
    <w:rsid w:val="62E90D83"/>
    <w:rsid w:val="6340064A"/>
    <w:rsid w:val="6364142C"/>
    <w:rsid w:val="6368B86A"/>
    <w:rsid w:val="637308AD"/>
    <w:rsid w:val="63916510"/>
    <w:rsid w:val="63A54C75"/>
    <w:rsid w:val="63C17D0A"/>
    <w:rsid w:val="642D4D81"/>
    <w:rsid w:val="6442EEF8"/>
    <w:rsid w:val="6484DDE4"/>
    <w:rsid w:val="64946B3B"/>
    <w:rsid w:val="64B3ADBB"/>
    <w:rsid w:val="650488CB"/>
    <w:rsid w:val="652C12DC"/>
    <w:rsid w:val="653C2FA9"/>
    <w:rsid w:val="65400A73"/>
    <w:rsid w:val="654400BA"/>
    <w:rsid w:val="65814610"/>
    <w:rsid w:val="65A73E7C"/>
    <w:rsid w:val="65D6339D"/>
    <w:rsid w:val="664A6961"/>
    <w:rsid w:val="66995C0D"/>
    <w:rsid w:val="66D362FB"/>
    <w:rsid w:val="66D54976"/>
    <w:rsid w:val="66F2AF7C"/>
    <w:rsid w:val="670DEB38"/>
    <w:rsid w:val="675641F2"/>
    <w:rsid w:val="678C4529"/>
    <w:rsid w:val="686894D9"/>
    <w:rsid w:val="6894EE2D"/>
    <w:rsid w:val="689550AB"/>
    <w:rsid w:val="69BFB37C"/>
    <w:rsid w:val="69D2169E"/>
    <w:rsid w:val="6A2A503E"/>
    <w:rsid w:val="6A325EB1"/>
    <w:rsid w:val="6A43E59E"/>
    <w:rsid w:val="6A452D7B"/>
    <w:rsid w:val="6A52B93F"/>
    <w:rsid w:val="6A9739CE"/>
    <w:rsid w:val="6AC4BFAD"/>
    <w:rsid w:val="6B22EF3F"/>
    <w:rsid w:val="6B55D61A"/>
    <w:rsid w:val="6B561F40"/>
    <w:rsid w:val="6B5D0716"/>
    <w:rsid w:val="6B609C7C"/>
    <w:rsid w:val="6B80CED5"/>
    <w:rsid w:val="6B83934D"/>
    <w:rsid w:val="6BBBE65C"/>
    <w:rsid w:val="6BC5DF40"/>
    <w:rsid w:val="6BCC25DB"/>
    <w:rsid w:val="6BD9D124"/>
    <w:rsid w:val="6BDF162B"/>
    <w:rsid w:val="6C5F8EA9"/>
    <w:rsid w:val="6C63C404"/>
    <w:rsid w:val="6C8610E7"/>
    <w:rsid w:val="6D1AA6F5"/>
    <w:rsid w:val="6D36E5E0"/>
    <w:rsid w:val="6D84E41E"/>
    <w:rsid w:val="6D8A0FD5"/>
    <w:rsid w:val="6DB34768"/>
    <w:rsid w:val="6DBBAB6B"/>
    <w:rsid w:val="6E34DF12"/>
    <w:rsid w:val="6E461870"/>
    <w:rsid w:val="6E624A5A"/>
    <w:rsid w:val="6EACB22E"/>
    <w:rsid w:val="6EBB340F"/>
    <w:rsid w:val="6ECF1428"/>
    <w:rsid w:val="6ED03824"/>
    <w:rsid w:val="6EDBBB1E"/>
    <w:rsid w:val="6EEEAC11"/>
    <w:rsid w:val="6F423DA8"/>
    <w:rsid w:val="6F872AB3"/>
    <w:rsid w:val="6FED6CC4"/>
    <w:rsid w:val="703134C3"/>
    <w:rsid w:val="7063035F"/>
    <w:rsid w:val="7074FC23"/>
    <w:rsid w:val="707A4541"/>
    <w:rsid w:val="70A634B2"/>
    <w:rsid w:val="70D5DD9A"/>
    <w:rsid w:val="70E3A241"/>
    <w:rsid w:val="70EA2355"/>
    <w:rsid w:val="70EC42D1"/>
    <w:rsid w:val="70F91D91"/>
    <w:rsid w:val="710619E0"/>
    <w:rsid w:val="71154444"/>
    <w:rsid w:val="713A709C"/>
    <w:rsid w:val="71522615"/>
    <w:rsid w:val="71D24DA3"/>
    <w:rsid w:val="71D39CA6"/>
    <w:rsid w:val="71D62B37"/>
    <w:rsid w:val="72095C71"/>
    <w:rsid w:val="721711DD"/>
    <w:rsid w:val="72230A94"/>
    <w:rsid w:val="725BEA35"/>
    <w:rsid w:val="726BE2EE"/>
    <w:rsid w:val="72CFE277"/>
    <w:rsid w:val="72DA86EF"/>
    <w:rsid w:val="72FEE3F4"/>
    <w:rsid w:val="73048F77"/>
    <w:rsid w:val="7309832C"/>
    <w:rsid w:val="731133E8"/>
    <w:rsid w:val="7331AB82"/>
    <w:rsid w:val="73521FB2"/>
    <w:rsid w:val="736A4BF0"/>
    <w:rsid w:val="7386C9BA"/>
    <w:rsid w:val="73D13284"/>
    <w:rsid w:val="73F38543"/>
    <w:rsid w:val="741D08F6"/>
    <w:rsid w:val="7472F8D4"/>
    <w:rsid w:val="74B89652"/>
    <w:rsid w:val="74DF13CC"/>
    <w:rsid w:val="750F61C1"/>
    <w:rsid w:val="7525DB24"/>
    <w:rsid w:val="754DB664"/>
    <w:rsid w:val="757B5EBB"/>
    <w:rsid w:val="75BC1A02"/>
    <w:rsid w:val="75BD4C1B"/>
    <w:rsid w:val="75F0C479"/>
    <w:rsid w:val="75F2C2F5"/>
    <w:rsid w:val="75FDB158"/>
    <w:rsid w:val="760E933F"/>
    <w:rsid w:val="763D3372"/>
    <w:rsid w:val="765DB2F7"/>
    <w:rsid w:val="7669AE82"/>
    <w:rsid w:val="767EA72A"/>
    <w:rsid w:val="7689C074"/>
    <w:rsid w:val="76E1E519"/>
    <w:rsid w:val="76FE693D"/>
    <w:rsid w:val="77116CA5"/>
    <w:rsid w:val="77367E6B"/>
    <w:rsid w:val="77403C7C"/>
    <w:rsid w:val="77C16799"/>
    <w:rsid w:val="77CA93C3"/>
    <w:rsid w:val="77CE748B"/>
    <w:rsid w:val="78231E4B"/>
    <w:rsid w:val="7841CB17"/>
    <w:rsid w:val="78539474"/>
    <w:rsid w:val="78B52A8C"/>
    <w:rsid w:val="78D23DF7"/>
    <w:rsid w:val="78D6F822"/>
    <w:rsid w:val="78F3B121"/>
    <w:rsid w:val="790EE206"/>
    <w:rsid w:val="79346A51"/>
    <w:rsid w:val="7935521A"/>
    <w:rsid w:val="7947F775"/>
    <w:rsid w:val="7954649E"/>
    <w:rsid w:val="796CE6AE"/>
    <w:rsid w:val="796E72D1"/>
    <w:rsid w:val="7A1EB7E4"/>
    <w:rsid w:val="7A5E1DBE"/>
    <w:rsid w:val="7A8ADE21"/>
    <w:rsid w:val="7A97D349"/>
    <w:rsid w:val="7AC2A575"/>
    <w:rsid w:val="7AC3D0F5"/>
    <w:rsid w:val="7AC970E5"/>
    <w:rsid w:val="7AE327C8"/>
    <w:rsid w:val="7B9CE7E4"/>
    <w:rsid w:val="7BF46B1F"/>
    <w:rsid w:val="7C02CC7B"/>
    <w:rsid w:val="7C1D7AF6"/>
    <w:rsid w:val="7C26AE82"/>
    <w:rsid w:val="7C2C8D9F"/>
    <w:rsid w:val="7C649C56"/>
    <w:rsid w:val="7C6920C8"/>
    <w:rsid w:val="7CA61393"/>
    <w:rsid w:val="7CAA7AAE"/>
    <w:rsid w:val="7CEA25B1"/>
    <w:rsid w:val="7D16E8C7"/>
    <w:rsid w:val="7D548264"/>
    <w:rsid w:val="7DAA0E2B"/>
    <w:rsid w:val="7DC27EE3"/>
    <w:rsid w:val="7E2D7850"/>
    <w:rsid w:val="7E779A6D"/>
    <w:rsid w:val="7E7BB6E5"/>
    <w:rsid w:val="7E9DBC84"/>
    <w:rsid w:val="7EB2B928"/>
    <w:rsid w:val="7EB4A239"/>
    <w:rsid w:val="7F1C7E8A"/>
    <w:rsid w:val="7F2663E6"/>
    <w:rsid w:val="7F67A923"/>
    <w:rsid w:val="7F7CA8C8"/>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04A5D"/>
    <w:pPr>
      <w:spacing w:after="0"/>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uiPriority w:val="99"/>
    <w:semiHidden/>
    <w:unhideWhenUsed/>
    <w:rsid w:val="00DE6F55"/>
    <w:rPr>
      <w:sz w:val="16"/>
      <w:szCs w:val="16"/>
    </w:rPr>
  </w:style>
  <w:style w:type="paragraph" w:styleId="CommentText">
    <w:name w:val="annotation text"/>
    <w:basedOn w:val="Normal"/>
    <w:link w:val="CommentTextChar"/>
    <w:uiPriority w:val="99"/>
    <w:semiHidden/>
    <w:unhideWhenUsed/>
    <w:rsid w:val="00DE6F55"/>
  </w:style>
  <w:style w:type="character" w:customStyle="1" w:styleId="CommentTextChar">
    <w:name w:val="Comment Text Char"/>
    <w:basedOn w:val="DefaultParagraphFont"/>
    <w:link w:val="CommentText"/>
    <w:uiPriority w:val="99"/>
    <w:semiHidden/>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customStyle="1"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styleId="Caption">
    <w:name w:val="caption"/>
    <w:basedOn w:val="Normal"/>
    <w:next w:val="Normal"/>
    <w:unhideWhenUsed/>
    <w:rsid w:val="00366486"/>
    <w:pPr>
      <w:spacing w:after="200"/>
    </w:pPr>
    <w:rPr>
      <w:i/>
      <w:iCs/>
      <w:color w:val="1D3342" w:themeColor="text2"/>
      <w:sz w:val="18"/>
      <w:szCs w:val="18"/>
    </w:rPr>
  </w:style>
  <w:style w:type="table" w:styleId="TableGrid">
    <w:name w:val="Table Grid"/>
    <w:basedOn w:val="TableNormal"/>
    <w:rsid w:val="0036648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58E"/>
    <w:pPr>
      <w:ind w:left="720"/>
    </w:pPr>
    <w:rPr>
      <w:rFonts w:ascii="Calibri" w:eastAsiaTheme="minorHAnsi" w:hAnsi="Calibri" w:cs="Calibri"/>
      <w:sz w:val="22"/>
      <w:szCs w:val="22"/>
      <w:lang w:val="en-GB" w:eastAsia="en-GB"/>
    </w:rPr>
  </w:style>
  <w:style w:type="paragraph" w:customStyle="1" w:styleId="paragraph">
    <w:name w:val="paragraph"/>
    <w:basedOn w:val="Normal"/>
    <w:rsid w:val="0043058E"/>
    <w:pPr>
      <w:spacing w:before="100" w:beforeAutospacing="1" w:after="100" w:afterAutospacing="1"/>
    </w:pPr>
    <w:rPr>
      <w:rFonts w:ascii="Calibri" w:eastAsiaTheme="minorHAnsi" w:hAnsi="Calibri" w:cs="Calibri"/>
      <w:sz w:val="22"/>
      <w:szCs w:val="22"/>
      <w:lang w:val="en-GB" w:eastAsia="en-GB"/>
    </w:rPr>
  </w:style>
  <w:style w:type="character" w:customStyle="1" w:styleId="normaltextrun">
    <w:name w:val="normaltextrun"/>
    <w:basedOn w:val="DefaultParagraphFont"/>
    <w:rsid w:val="0043058E"/>
  </w:style>
  <w:style w:type="character" w:customStyle="1" w:styleId="eop">
    <w:name w:val="eop"/>
    <w:basedOn w:val="DefaultParagraphFont"/>
    <w:rsid w:val="0043058E"/>
  </w:style>
  <w:style w:type="paragraph" w:styleId="Revision">
    <w:name w:val="Revision"/>
    <w:hidden/>
    <w:semiHidden/>
    <w:rsid w:val="0057068A"/>
    <w:pPr>
      <w:spacing w:after="0"/>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79907581">
      <w:bodyDiv w:val="1"/>
      <w:marLeft w:val="0"/>
      <w:marRight w:val="0"/>
      <w:marTop w:val="0"/>
      <w:marBottom w:val="0"/>
      <w:divBdr>
        <w:top w:val="none" w:sz="0" w:space="0" w:color="auto"/>
        <w:left w:val="none" w:sz="0" w:space="0" w:color="auto"/>
        <w:bottom w:val="none" w:sz="0" w:space="0" w:color="auto"/>
        <w:right w:val="none" w:sz="0" w:space="0" w:color="auto"/>
      </w:divBdr>
    </w:div>
    <w:div w:id="258411199">
      <w:bodyDiv w:val="1"/>
      <w:marLeft w:val="0"/>
      <w:marRight w:val="0"/>
      <w:marTop w:val="0"/>
      <w:marBottom w:val="0"/>
      <w:divBdr>
        <w:top w:val="none" w:sz="0" w:space="0" w:color="auto"/>
        <w:left w:val="none" w:sz="0" w:space="0" w:color="auto"/>
        <w:bottom w:val="none" w:sz="0" w:space="0" w:color="auto"/>
        <w:right w:val="none" w:sz="0" w:space="0" w:color="auto"/>
      </w:divBdr>
    </w:div>
    <w:div w:id="369843547">
      <w:bodyDiv w:val="1"/>
      <w:marLeft w:val="0"/>
      <w:marRight w:val="0"/>
      <w:marTop w:val="0"/>
      <w:marBottom w:val="0"/>
      <w:divBdr>
        <w:top w:val="none" w:sz="0" w:space="0" w:color="auto"/>
        <w:left w:val="none" w:sz="0" w:space="0" w:color="auto"/>
        <w:bottom w:val="none" w:sz="0" w:space="0" w:color="auto"/>
        <w:right w:val="none" w:sz="0" w:space="0" w:color="auto"/>
      </w:divBdr>
    </w:div>
    <w:div w:id="426078697">
      <w:bodyDiv w:val="1"/>
      <w:marLeft w:val="0"/>
      <w:marRight w:val="0"/>
      <w:marTop w:val="0"/>
      <w:marBottom w:val="0"/>
      <w:divBdr>
        <w:top w:val="none" w:sz="0" w:space="0" w:color="auto"/>
        <w:left w:val="none" w:sz="0" w:space="0" w:color="auto"/>
        <w:bottom w:val="none" w:sz="0" w:space="0" w:color="auto"/>
        <w:right w:val="none" w:sz="0" w:space="0" w:color="auto"/>
      </w:divBdr>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 w:id="488519226">
      <w:bodyDiv w:val="1"/>
      <w:marLeft w:val="0"/>
      <w:marRight w:val="0"/>
      <w:marTop w:val="0"/>
      <w:marBottom w:val="0"/>
      <w:divBdr>
        <w:top w:val="none" w:sz="0" w:space="0" w:color="auto"/>
        <w:left w:val="none" w:sz="0" w:space="0" w:color="auto"/>
        <w:bottom w:val="none" w:sz="0" w:space="0" w:color="auto"/>
        <w:right w:val="none" w:sz="0" w:space="0" w:color="auto"/>
      </w:divBdr>
    </w:div>
    <w:div w:id="499543866">
      <w:bodyDiv w:val="1"/>
      <w:marLeft w:val="0"/>
      <w:marRight w:val="0"/>
      <w:marTop w:val="0"/>
      <w:marBottom w:val="0"/>
      <w:divBdr>
        <w:top w:val="none" w:sz="0" w:space="0" w:color="auto"/>
        <w:left w:val="none" w:sz="0" w:space="0" w:color="auto"/>
        <w:bottom w:val="none" w:sz="0" w:space="0" w:color="auto"/>
        <w:right w:val="none" w:sz="0" w:space="0" w:color="auto"/>
      </w:divBdr>
    </w:div>
    <w:div w:id="590431791">
      <w:bodyDiv w:val="1"/>
      <w:marLeft w:val="0"/>
      <w:marRight w:val="0"/>
      <w:marTop w:val="0"/>
      <w:marBottom w:val="0"/>
      <w:divBdr>
        <w:top w:val="none" w:sz="0" w:space="0" w:color="auto"/>
        <w:left w:val="none" w:sz="0" w:space="0" w:color="auto"/>
        <w:bottom w:val="none" w:sz="0" w:space="0" w:color="auto"/>
        <w:right w:val="none" w:sz="0" w:space="0" w:color="auto"/>
      </w:divBdr>
      <w:divsChild>
        <w:div w:id="1157720908">
          <w:marLeft w:val="0"/>
          <w:marRight w:val="0"/>
          <w:marTop w:val="0"/>
          <w:marBottom w:val="0"/>
          <w:divBdr>
            <w:top w:val="none" w:sz="0" w:space="0" w:color="auto"/>
            <w:left w:val="none" w:sz="0" w:space="0" w:color="auto"/>
            <w:bottom w:val="none" w:sz="0" w:space="0" w:color="auto"/>
            <w:right w:val="none" w:sz="0" w:space="0" w:color="auto"/>
          </w:divBdr>
        </w:div>
        <w:div w:id="1874732507">
          <w:marLeft w:val="0"/>
          <w:marRight w:val="0"/>
          <w:marTop w:val="0"/>
          <w:marBottom w:val="0"/>
          <w:divBdr>
            <w:top w:val="none" w:sz="0" w:space="0" w:color="auto"/>
            <w:left w:val="none" w:sz="0" w:space="0" w:color="auto"/>
            <w:bottom w:val="none" w:sz="0" w:space="0" w:color="auto"/>
            <w:right w:val="none" w:sz="0" w:space="0" w:color="auto"/>
          </w:divBdr>
        </w:div>
        <w:div w:id="1917400969">
          <w:marLeft w:val="0"/>
          <w:marRight w:val="0"/>
          <w:marTop w:val="0"/>
          <w:marBottom w:val="0"/>
          <w:divBdr>
            <w:top w:val="none" w:sz="0" w:space="0" w:color="auto"/>
            <w:left w:val="none" w:sz="0" w:space="0" w:color="auto"/>
            <w:bottom w:val="none" w:sz="0" w:space="0" w:color="auto"/>
            <w:right w:val="none" w:sz="0" w:space="0" w:color="auto"/>
          </w:divBdr>
        </w:div>
      </w:divsChild>
    </w:div>
    <w:div w:id="609432712">
      <w:bodyDiv w:val="1"/>
      <w:marLeft w:val="0"/>
      <w:marRight w:val="0"/>
      <w:marTop w:val="0"/>
      <w:marBottom w:val="0"/>
      <w:divBdr>
        <w:top w:val="none" w:sz="0" w:space="0" w:color="auto"/>
        <w:left w:val="none" w:sz="0" w:space="0" w:color="auto"/>
        <w:bottom w:val="none" w:sz="0" w:space="0" w:color="auto"/>
        <w:right w:val="none" w:sz="0" w:space="0" w:color="auto"/>
      </w:divBdr>
      <w:divsChild>
        <w:div w:id="901871115">
          <w:marLeft w:val="0"/>
          <w:marRight w:val="0"/>
          <w:marTop w:val="0"/>
          <w:marBottom w:val="0"/>
          <w:divBdr>
            <w:top w:val="none" w:sz="0" w:space="0" w:color="auto"/>
            <w:left w:val="none" w:sz="0" w:space="0" w:color="auto"/>
            <w:bottom w:val="none" w:sz="0" w:space="0" w:color="auto"/>
            <w:right w:val="none" w:sz="0" w:space="0" w:color="auto"/>
          </w:divBdr>
        </w:div>
        <w:div w:id="1025792952">
          <w:marLeft w:val="0"/>
          <w:marRight w:val="0"/>
          <w:marTop w:val="0"/>
          <w:marBottom w:val="0"/>
          <w:divBdr>
            <w:top w:val="none" w:sz="0" w:space="0" w:color="auto"/>
            <w:left w:val="none" w:sz="0" w:space="0" w:color="auto"/>
            <w:bottom w:val="none" w:sz="0" w:space="0" w:color="auto"/>
            <w:right w:val="none" w:sz="0" w:space="0" w:color="auto"/>
          </w:divBdr>
        </w:div>
        <w:div w:id="1194808640">
          <w:marLeft w:val="0"/>
          <w:marRight w:val="0"/>
          <w:marTop w:val="0"/>
          <w:marBottom w:val="0"/>
          <w:divBdr>
            <w:top w:val="none" w:sz="0" w:space="0" w:color="auto"/>
            <w:left w:val="none" w:sz="0" w:space="0" w:color="auto"/>
            <w:bottom w:val="none" w:sz="0" w:space="0" w:color="auto"/>
            <w:right w:val="none" w:sz="0" w:space="0" w:color="auto"/>
          </w:divBdr>
        </w:div>
      </w:divsChild>
    </w:div>
    <w:div w:id="624384911">
      <w:bodyDiv w:val="1"/>
      <w:marLeft w:val="0"/>
      <w:marRight w:val="0"/>
      <w:marTop w:val="0"/>
      <w:marBottom w:val="0"/>
      <w:divBdr>
        <w:top w:val="none" w:sz="0" w:space="0" w:color="auto"/>
        <w:left w:val="none" w:sz="0" w:space="0" w:color="auto"/>
        <w:bottom w:val="none" w:sz="0" w:space="0" w:color="auto"/>
        <w:right w:val="none" w:sz="0" w:space="0" w:color="auto"/>
      </w:divBdr>
      <w:divsChild>
        <w:div w:id="1450973974">
          <w:marLeft w:val="0"/>
          <w:marRight w:val="0"/>
          <w:marTop w:val="0"/>
          <w:marBottom w:val="0"/>
          <w:divBdr>
            <w:top w:val="none" w:sz="0" w:space="0" w:color="auto"/>
            <w:left w:val="none" w:sz="0" w:space="0" w:color="auto"/>
            <w:bottom w:val="none" w:sz="0" w:space="0" w:color="auto"/>
            <w:right w:val="none" w:sz="0" w:space="0" w:color="auto"/>
          </w:divBdr>
        </w:div>
        <w:div w:id="1629236993">
          <w:marLeft w:val="0"/>
          <w:marRight w:val="0"/>
          <w:marTop w:val="0"/>
          <w:marBottom w:val="0"/>
          <w:divBdr>
            <w:top w:val="none" w:sz="0" w:space="0" w:color="auto"/>
            <w:left w:val="none" w:sz="0" w:space="0" w:color="auto"/>
            <w:bottom w:val="none" w:sz="0" w:space="0" w:color="auto"/>
            <w:right w:val="none" w:sz="0" w:space="0" w:color="auto"/>
          </w:divBdr>
        </w:div>
      </w:divsChild>
    </w:div>
    <w:div w:id="674698038">
      <w:bodyDiv w:val="1"/>
      <w:marLeft w:val="0"/>
      <w:marRight w:val="0"/>
      <w:marTop w:val="0"/>
      <w:marBottom w:val="0"/>
      <w:divBdr>
        <w:top w:val="none" w:sz="0" w:space="0" w:color="auto"/>
        <w:left w:val="none" w:sz="0" w:space="0" w:color="auto"/>
        <w:bottom w:val="none" w:sz="0" w:space="0" w:color="auto"/>
        <w:right w:val="none" w:sz="0" w:space="0" w:color="auto"/>
      </w:divBdr>
    </w:div>
    <w:div w:id="692607565">
      <w:bodyDiv w:val="1"/>
      <w:marLeft w:val="0"/>
      <w:marRight w:val="0"/>
      <w:marTop w:val="0"/>
      <w:marBottom w:val="0"/>
      <w:divBdr>
        <w:top w:val="none" w:sz="0" w:space="0" w:color="auto"/>
        <w:left w:val="none" w:sz="0" w:space="0" w:color="auto"/>
        <w:bottom w:val="none" w:sz="0" w:space="0" w:color="auto"/>
        <w:right w:val="none" w:sz="0" w:space="0" w:color="auto"/>
      </w:divBdr>
      <w:divsChild>
        <w:div w:id="182284762">
          <w:marLeft w:val="0"/>
          <w:marRight w:val="0"/>
          <w:marTop w:val="0"/>
          <w:marBottom w:val="0"/>
          <w:divBdr>
            <w:top w:val="none" w:sz="0" w:space="0" w:color="auto"/>
            <w:left w:val="none" w:sz="0" w:space="0" w:color="auto"/>
            <w:bottom w:val="none" w:sz="0" w:space="0" w:color="auto"/>
            <w:right w:val="none" w:sz="0" w:space="0" w:color="auto"/>
          </w:divBdr>
        </w:div>
        <w:div w:id="265775524">
          <w:marLeft w:val="0"/>
          <w:marRight w:val="0"/>
          <w:marTop w:val="0"/>
          <w:marBottom w:val="0"/>
          <w:divBdr>
            <w:top w:val="none" w:sz="0" w:space="0" w:color="auto"/>
            <w:left w:val="none" w:sz="0" w:space="0" w:color="auto"/>
            <w:bottom w:val="none" w:sz="0" w:space="0" w:color="auto"/>
            <w:right w:val="none" w:sz="0" w:space="0" w:color="auto"/>
          </w:divBdr>
        </w:div>
        <w:div w:id="378895876">
          <w:marLeft w:val="0"/>
          <w:marRight w:val="0"/>
          <w:marTop w:val="0"/>
          <w:marBottom w:val="0"/>
          <w:divBdr>
            <w:top w:val="none" w:sz="0" w:space="0" w:color="auto"/>
            <w:left w:val="none" w:sz="0" w:space="0" w:color="auto"/>
            <w:bottom w:val="none" w:sz="0" w:space="0" w:color="auto"/>
            <w:right w:val="none" w:sz="0" w:space="0" w:color="auto"/>
          </w:divBdr>
        </w:div>
        <w:div w:id="521434893">
          <w:marLeft w:val="0"/>
          <w:marRight w:val="0"/>
          <w:marTop w:val="0"/>
          <w:marBottom w:val="0"/>
          <w:divBdr>
            <w:top w:val="none" w:sz="0" w:space="0" w:color="auto"/>
            <w:left w:val="none" w:sz="0" w:space="0" w:color="auto"/>
            <w:bottom w:val="none" w:sz="0" w:space="0" w:color="auto"/>
            <w:right w:val="none" w:sz="0" w:space="0" w:color="auto"/>
          </w:divBdr>
        </w:div>
        <w:div w:id="642583833">
          <w:marLeft w:val="0"/>
          <w:marRight w:val="0"/>
          <w:marTop w:val="0"/>
          <w:marBottom w:val="0"/>
          <w:divBdr>
            <w:top w:val="none" w:sz="0" w:space="0" w:color="auto"/>
            <w:left w:val="none" w:sz="0" w:space="0" w:color="auto"/>
            <w:bottom w:val="none" w:sz="0" w:space="0" w:color="auto"/>
            <w:right w:val="none" w:sz="0" w:space="0" w:color="auto"/>
          </w:divBdr>
        </w:div>
        <w:div w:id="1107970554">
          <w:marLeft w:val="0"/>
          <w:marRight w:val="0"/>
          <w:marTop w:val="0"/>
          <w:marBottom w:val="0"/>
          <w:divBdr>
            <w:top w:val="none" w:sz="0" w:space="0" w:color="auto"/>
            <w:left w:val="none" w:sz="0" w:space="0" w:color="auto"/>
            <w:bottom w:val="none" w:sz="0" w:space="0" w:color="auto"/>
            <w:right w:val="none" w:sz="0" w:space="0" w:color="auto"/>
          </w:divBdr>
        </w:div>
        <w:div w:id="1468862337">
          <w:marLeft w:val="0"/>
          <w:marRight w:val="0"/>
          <w:marTop w:val="0"/>
          <w:marBottom w:val="0"/>
          <w:divBdr>
            <w:top w:val="none" w:sz="0" w:space="0" w:color="auto"/>
            <w:left w:val="none" w:sz="0" w:space="0" w:color="auto"/>
            <w:bottom w:val="none" w:sz="0" w:space="0" w:color="auto"/>
            <w:right w:val="none" w:sz="0" w:space="0" w:color="auto"/>
          </w:divBdr>
        </w:div>
        <w:div w:id="1520773074">
          <w:marLeft w:val="0"/>
          <w:marRight w:val="0"/>
          <w:marTop w:val="0"/>
          <w:marBottom w:val="0"/>
          <w:divBdr>
            <w:top w:val="none" w:sz="0" w:space="0" w:color="auto"/>
            <w:left w:val="none" w:sz="0" w:space="0" w:color="auto"/>
            <w:bottom w:val="none" w:sz="0" w:space="0" w:color="auto"/>
            <w:right w:val="none" w:sz="0" w:space="0" w:color="auto"/>
          </w:divBdr>
        </w:div>
        <w:div w:id="1722484384">
          <w:marLeft w:val="0"/>
          <w:marRight w:val="0"/>
          <w:marTop w:val="0"/>
          <w:marBottom w:val="0"/>
          <w:divBdr>
            <w:top w:val="none" w:sz="0" w:space="0" w:color="auto"/>
            <w:left w:val="none" w:sz="0" w:space="0" w:color="auto"/>
            <w:bottom w:val="none" w:sz="0" w:space="0" w:color="auto"/>
            <w:right w:val="none" w:sz="0" w:space="0" w:color="auto"/>
          </w:divBdr>
        </w:div>
      </w:divsChild>
    </w:div>
    <w:div w:id="731387610">
      <w:bodyDiv w:val="1"/>
      <w:marLeft w:val="0"/>
      <w:marRight w:val="0"/>
      <w:marTop w:val="0"/>
      <w:marBottom w:val="0"/>
      <w:divBdr>
        <w:top w:val="none" w:sz="0" w:space="0" w:color="auto"/>
        <w:left w:val="none" w:sz="0" w:space="0" w:color="auto"/>
        <w:bottom w:val="none" w:sz="0" w:space="0" w:color="auto"/>
        <w:right w:val="none" w:sz="0" w:space="0" w:color="auto"/>
      </w:divBdr>
    </w:div>
    <w:div w:id="917715963">
      <w:bodyDiv w:val="1"/>
      <w:marLeft w:val="0"/>
      <w:marRight w:val="0"/>
      <w:marTop w:val="0"/>
      <w:marBottom w:val="0"/>
      <w:divBdr>
        <w:top w:val="none" w:sz="0" w:space="0" w:color="auto"/>
        <w:left w:val="none" w:sz="0" w:space="0" w:color="auto"/>
        <w:bottom w:val="none" w:sz="0" w:space="0" w:color="auto"/>
        <w:right w:val="none" w:sz="0" w:space="0" w:color="auto"/>
      </w:divBdr>
    </w:div>
    <w:div w:id="922839718">
      <w:bodyDiv w:val="1"/>
      <w:marLeft w:val="0"/>
      <w:marRight w:val="0"/>
      <w:marTop w:val="0"/>
      <w:marBottom w:val="0"/>
      <w:divBdr>
        <w:top w:val="none" w:sz="0" w:space="0" w:color="auto"/>
        <w:left w:val="none" w:sz="0" w:space="0" w:color="auto"/>
        <w:bottom w:val="none" w:sz="0" w:space="0" w:color="auto"/>
        <w:right w:val="none" w:sz="0" w:space="0" w:color="auto"/>
      </w:divBdr>
    </w:div>
    <w:div w:id="1166938703">
      <w:bodyDiv w:val="1"/>
      <w:marLeft w:val="0"/>
      <w:marRight w:val="0"/>
      <w:marTop w:val="0"/>
      <w:marBottom w:val="0"/>
      <w:divBdr>
        <w:top w:val="none" w:sz="0" w:space="0" w:color="auto"/>
        <w:left w:val="none" w:sz="0" w:space="0" w:color="auto"/>
        <w:bottom w:val="none" w:sz="0" w:space="0" w:color="auto"/>
        <w:right w:val="none" w:sz="0" w:space="0" w:color="auto"/>
      </w:divBdr>
    </w:div>
    <w:div w:id="1259750566">
      <w:bodyDiv w:val="1"/>
      <w:marLeft w:val="0"/>
      <w:marRight w:val="0"/>
      <w:marTop w:val="0"/>
      <w:marBottom w:val="0"/>
      <w:divBdr>
        <w:top w:val="none" w:sz="0" w:space="0" w:color="auto"/>
        <w:left w:val="none" w:sz="0" w:space="0" w:color="auto"/>
        <w:bottom w:val="none" w:sz="0" w:space="0" w:color="auto"/>
        <w:right w:val="none" w:sz="0" w:space="0" w:color="auto"/>
      </w:divBdr>
      <w:divsChild>
        <w:div w:id="287519246">
          <w:marLeft w:val="0"/>
          <w:marRight w:val="0"/>
          <w:marTop w:val="0"/>
          <w:marBottom w:val="0"/>
          <w:divBdr>
            <w:top w:val="none" w:sz="0" w:space="0" w:color="auto"/>
            <w:left w:val="none" w:sz="0" w:space="0" w:color="auto"/>
            <w:bottom w:val="none" w:sz="0" w:space="0" w:color="auto"/>
            <w:right w:val="none" w:sz="0" w:space="0" w:color="auto"/>
          </w:divBdr>
        </w:div>
        <w:div w:id="1741755465">
          <w:marLeft w:val="0"/>
          <w:marRight w:val="0"/>
          <w:marTop w:val="0"/>
          <w:marBottom w:val="0"/>
          <w:divBdr>
            <w:top w:val="none" w:sz="0" w:space="0" w:color="auto"/>
            <w:left w:val="none" w:sz="0" w:space="0" w:color="auto"/>
            <w:bottom w:val="none" w:sz="0" w:space="0" w:color="auto"/>
            <w:right w:val="none" w:sz="0" w:space="0" w:color="auto"/>
          </w:divBdr>
        </w:div>
        <w:div w:id="2070765358">
          <w:marLeft w:val="0"/>
          <w:marRight w:val="0"/>
          <w:marTop w:val="0"/>
          <w:marBottom w:val="0"/>
          <w:divBdr>
            <w:top w:val="none" w:sz="0" w:space="0" w:color="auto"/>
            <w:left w:val="none" w:sz="0" w:space="0" w:color="auto"/>
            <w:bottom w:val="none" w:sz="0" w:space="0" w:color="auto"/>
            <w:right w:val="none" w:sz="0" w:space="0" w:color="auto"/>
          </w:divBdr>
        </w:div>
      </w:divsChild>
    </w:div>
    <w:div w:id="1318802052">
      <w:bodyDiv w:val="1"/>
      <w:marLeft w:val="0"/>
      <w:marRight w:val="0"/>
      <w:marTop w:val="0"/>
      <w:marBottom w:val="0"/>
      <w:divBdr>
        <w:top w:val="none" w:sz="0" w:space="0" w:color="auto"/>
        <w:left w:val="none" w:sz="0" w:space="0" w:color="auto"/>
        <w:bottom w:val="none" w:sz="0" w:space="0" w:color="auto"/>
        <w:right w:val="none" w:sz="0" w:space="0" w:color="auto"/>
      </w:divBdr>
    </w:div>
    <w:div w:id="1354574310">
      <w:bodyDiv w:val="1"/>
      <w:marLeft w:val="0"/>
      <w:marRight w:val="0"/>
      <w:marTop w:val="0"/>
      <w:marBottom w:val="0"/>
      <w:divBdr>
        <w:top w:val="none" w:sz="0" w:space="0" w:color="auto"/>
        <w:left w:val="none" w:sz="0" w:space="0" w:color="auto"/>
        <w:bottom w:val="none" w:sz="0" w:space="0" w:color="auto"/>
        <w:right w:val="none" w:sz="0" w:space="0" w:color="auto"/>
      </w:divBdr>
      <w:divsChild>
        <w:div w:id="1305814612">
          <w:marLeft w:val="0"/>
          <w:marRight w:val="0"/>
          <w:marTop w:val="0"/>
          <w:marBottom w:val="0"/>
          <w:divBdr>
            <w:top w:val="none" w:sz="0" w:space="0" w:color="auto"/>
            <w:left w:val="none" w:sz="0" w:space="0" w:color="auto"/>
            <w:bottom w:val="none" w:sz="0" w:space="0" w:color="auto"/>
            <w:right w:val="none" w:sz="0" w:space="0" w:color="auto"/>
          </w:divBdr>
        </w:div>
        <w:div w:id="1718318465">
          <w:marLeft w:val="0"/>
          <w:marRight w:val="0"/>
          <w:marTop w:val="0"/>
          <w:marBottom w:val="0"/>
          <w:divBdr>
            <w:top w:val="none" w:sz="0" w:space="0" w:color="auto"/>
            <w:left w:val="none" w:sz="0" w:space="0" w:color="auto"/>
            <w:bottom w:val="none" w:sz="0" w:space="0" w:color="auto"/>
            <w:right w:val="none" w:sz="0" w:space="0" w:color="auto"/>
          </w:divBdr>
        </w:div>
        <w:div w:id="1955402002">
          <w:marLeft w:val="0"/>
          <w:marRight w:val="0"/>
          <w:marTop w:val="0"/>
          <w:marBottom w:val="0"/>
          <w:divBdr>
            <w:top w:val="none" w:sz="0" w:space="0" w:color="auto"/>
            <w:left w:val="none" w:sz="0" w:space="0" w:color="auto"/>
            <w:bottom w:val="none" w:sz="0" w:space="0" w:color="auto"/>
            <w:right w:val="none" w:sz="0" w:space="0" w:color="auto"/>
          </w:divBdr>
        </w:div>
        <w:div w:id="1966497240">
          <w:marLeft w:val="0"/>
          <w:marRight w:val="0"/>
          <w:marTop w:val="0"/>
          <w:marBottom w:val="0"/>
          <w:divBdr>
            <w:top w:val="none" w:sz="0" w:space="0" w:color="auto"/>
            <w:left w:val="none" w:sz="0" w:space="0" w:color="auto"/>
            <w:bottom w:val="none" w:sz="0" w:space="0" w:color="auto"/>
            <w:right w:val="none" w:sz="0" w:space="0" w:color="auto"/>
          </w:divBdr>
        </w:div>
      </w:divsChild>
    </w:div>
    <w:div w:id="1425612160">
      <w:bodyDiv w:val="1"/>
      <w:marLeft w:val="0"/>
      <w:marRight w:val="0"/>
      <w:marTop w:val="0"/>
      <w:marBottom w:val="0"/>
      <w:divBdr>
        <w:top w:val="none" w:sz="0" w:space="0" w:color="auto"/>
        <w:left w:val="none" w:sz="0" w:space="0" w:color="auto"/>
        <w:bottom w:val="none" w:sz="0" w:space="0" w:color="auto"/>
        <w:right w:val="none" w:sz="0" w:space="0" w:color="auto"/>
      </w:divBdr>
      <w:divsChild>
        <w:div w:id="453602788">
          <w:marLeft w:val="0"/>
          <w:marRight w:val="0"/>
          <w:marTop w:val="0"/>
          <w:marBottom w:val="0"/>
          <w:divBdr>
            <w:top w:val="none" w:sz="0" w:space="0" w:color="auto"/>
            <w:left w:val="none" w:sz="0" w:space="0" w:color="auto"/>
            <w:bottom w:val="none" w:sz="0" w:space="0" w:color="auto"/>
            <w:right w:val="none" w:sz="0" w:space="0" w:color="auto"/>
          </w:divBdr>
        </w:div>
        <w:div w:id="1631479067">
          <w:marLeft w:val="0"/>
          <w:marRight w:val="0"/>
          <w:marTop w:val="0"/>
          <w:marBottom w:val="0"/>
          <w:divBdr>
            <w:top w:val="none" w:sz="0" w:space="0" w:color="auto"/>
            <w:left w:val="none" w:sz="0" w:space="0" w:color="auto"/>
            <w:bottom w:val="none" w:sz="0" w:space="0" w:color="auto"/>
            <w:right w:val="none" w:sz="0" w:space="0" w:color="auto"/>
          </w:divBdr>
        </w:div>
        <w:div w:id="1887596681">
          <w:marLeft w:val="0"/>
          <w:marRight w:val="0"/>
          <w:marTop w:val="0"/>
          <w:marBottom w:val="0"/>
          <w:divBdr>
            <w:top w:val="none" w:sz="0" w:space="0" w:color="auto"/>
            <w:left w:val="none" w:sz="0" w:space="0" w:color="auto"/>
            <w:bottom w:val="none" w:sz="0" w:space="0" w:color="auto"/>
            <w:right w:val="none" w:sz="0" w:space="0" w:color="auto"/>
          </w:divBdr>
        </w:div>
      </w:divsChild>
    </w:div>
    <w:div w:id="1585450182">
      <w:bodyDiv w:val="1"/>
      <w:marLeft w:val="0"/>
      <w:marRight w:val="0"/>
      <w:marTop w:val="0"/>
      <w:marBottom w:val="0"/>
      <w:divBdr>
        <w:top w:val="none" w:sz="0" w:space="0" w:color="auto"/>
        <w:left w:val="none" w:sz="0" w:space="0" w:color="auto"/>
        <w:bottom w:val="none" w:sz="0" w:space="0" w:color="auto"/>
        <w:right w:val="none" w:sz="0" w:space="0" w:color="auto"/>
      </w:divBdr>
      <w:divsChild>
        <w:div w:id="63334023">
          <w:marLeft w:val="0"/>
          <w:marRight w:val="0"/>
          <w:marTop w:val="0"/>
          <w:marBottom w:val="0"/>
          <w:divBdr>
            <w:top w:val="none" w:sz="0" w:space="0" w:color="auto"/>
            <w:left w:val="none" w:sz="0" w:space="0" w:color="auto"/>
            <w:bottom w:val="none" w:sz="0" w:space="0" w:color="auto"/>
            <w:right w:val="none" w:sz="0" w:space="0" w:color="auto"/>
          </w:divBdr>
        </w:div>
        <w:div w:id="210581400">
          <w:marLeft w:val="0"/>
          <w:marRight w:val="0"/>
          <w:marTop w:val="0"/>
          <w:marBottom w:val="0"/>
          <w:divBdr>
            <w:top w:val="none" w:sz="0" w:space="0" w:color="auto"/>
            <w:left w:val="none" w:sz="0" w:space="0" w:color="auto"/>
            <w:bottom w:val="none" w:sz="0" w:space="0" w:color="auto"/>
            <w:right w:val="none" w:sz="0" w:space="0" w:color="auto"/>
          </w:divBdr>
        </w:div>
        <w:div w:id="331613201">
          <w:marLeft w:val="0"/>
          <w:marRight w:val="0"/>
          <w:marTop w:val="0"/>
          <w:marBottom w:val="0"/>
          <w:divBdr>
            <w:top w:val="none" w:sz="0" w:space="0" w:color="auto"/>
            <w:left w:val="none" w:sz="0" w:space="0" w:color="auto"/>
            <w:bottom w:val="none" w:sz="0" w:space="0" w:color="auto"/>
            <w:right w:val="none" w:sz="0" w:space="0" w:color="auto"/>
          </w:divBdr>
        </w:div>
        <w:div w:id="1839419418">
          <w:marLeft w:val="0"/>
          <w:marRight w:val="0"/>
          <w:marTop w:val="0"/>
          <w:marBottom w:val="0"/>
          <w:divBdr>
            <w:top w:val="none" w:sz="0" w:space="0" w:color="auto"/>
            <w:left w:val="none" w:sz="0" w:space="0" w:color="auto"/>
            <w:bottom w:val="none" w:sz="0" w:space="0" w:color="auto"/>
            <w:right w:val="none" w:sz="0" w:space="0" w:color="auto"/>
          </w:divBdr>
        </w:div>
      </w:divsChild>
    </w:div>
    <w:div w:id="1693451778">
      <w:bodyDiv w:val="1"/>
      <w:marLeft w:val="0"/>
      <w:marRight w:val="0"/>
      <w:marTop w:val="0"/>
      <w:marBottom w:val="0"/>
      <w:divBdr>
        <w:top w:val="none" w:sz="0" w:space="0" w:color="auto"/>
        <w:left w:val="none" w:sz="0" w:space="0" w:color="auto"/>
        <w:bottom w:val="none" w:sz="0" w:space="0" w:color="auto"/>
        <w:right w:val="none" w:sz="0" w:space="0" w:color="auto"/>
      </w:divBdr>
    </w:div>
    <w:div w:id="1715034740">
      <w:bodyDiv w:val="1"/>
      <w:marLeft w:val="0"/>
      <w:marRight w:val="0"/>
      <w:marTop w:val="0"/>
      <w:marBottom w:val="0"/>
      <w:divBdr>
        <w:top w:val="none" w:sz="0" w:space="0" w:color="auto"/>
        <w:left w:val="none" w:sz="0" w:space="0" w:color="auto"/>
        <w:bottom w:val="none" w:sz="0" w:space="0" w:color="auto"/>
        <w:right w:val="none" w:sz="0" w:space="0" w:color="auto"/>
      </w:divBdr>
      <w:divsChild>
        <w:div w:id="2038190941">
          <w:marLeft w:val="0"/>
          <w:marRight w:val="0"/>
          <w:marTop w:val="0"/>
          <w:marBottom w:val="0"/>
          <w:divBdr>
            <w:top w:val="none" w:sz="0" w:space="0" w:color="auto"/>
            <w:left w:val="none" w:sz="0" w:space="0" w:color="auto"/>
            <w:bottom w:val="none" w:sz="0" w:space="0" w:color="auto"/>
            <w:right w:val="none" w:sz="0" w:space="0" w:color="auto"/>
          </w:divBdr>
        </w:div>
        <w:div w:id="1049691646">
          <w:marLeft w:val="0"/>
          <w:marRight w:val="0"/>
          <w:marTop w:val="0"/>
          <w:marBottom w:val="0"/>
          <w:divBdr>
            <w:top w:val="none" w:sz="0" w:space="0" w:color="auto"/>
            <w:left w:val="none" w:sz="0" w:space="0" w:color="auto"/>
            <w:bottom w:val="none" w:sz="0" w:space="0" w:color="auto"/>
            <w:right w:val="none" w:sz="0" w:space="0" w:color="auto"/>
          </w:divBdr>
        </w:div>
        <w:div w:id="2048794240">
          <w:marLeft w:val="0"/>
          <w:marRight w:val="0"/>
          <w:marTop w:val="0"/>
          <w:marBottom w:val="0"/>
          <w:divBdr>
            <w:top w:val="none" w:sz="0" w:space="0" w:color="auto"/>
            <w:left w:val="none" w:sz="0" w:space="0" w:color="auto"/>
            <w:bottom w:val="none" w:sz="0" w:space="0" w:color="auto"/>
            <w:right w:val="none" w:sz="0" w:space="0" w:color="auto"/>
          </w:divBdr>
        </w:div>
        <w:div w:id="492648532">
          <w:marLeft w:val="0"/>
          <w:marRight w:val="0"/>
          <w:marTop w:val="0"/>
          <w:marBottom w:val="0"/>
          <w:divBdr>
            <w:top w:val="none" w:sz="0" w:space="0" w:color="auto"/>
            <w:left w:val="none" w:sz="0" w:space="0" w:color="auto"/>
            <w:bottom w:val="none" w:sz="0" w:space="0" w:color="auto"/>
            <w:right w:val="none" w:sz="0" w:space="0" w:color="auto"/>
          </w:divBdr>
        </w:div>
        <w:div w:id="2118282067">
          <w:marLeft w:val="0"/>
          <w:marRight w:val="0"/>
          <w:marTop w:val="0"/>
          <w:marBottom w:val="0"/>
          <w:divBdr>
            <w:top w:val="none" w:sz="0" w:space="0" w:color="auto"/>
            <w:left w:val="none" w:sz="0" w:space="0" w:color="auto"/>
            <w:bottom w:val="none" w:sz="0" w:space="0" w:color="auto"/>
            <w:right w:val="none" w:sz="0" w:space="0" w:color="auto"/>
          </w:divBdr>
        </w:div>
      </w:divsChild>
    </w:div>
    <w:div w:id="1796294857">
      <w:bodyDiv w:val="1"/>
      <w:marLeft w:val="0"/>
      <w:marRight w:val="0"/>
      <w:marTop w:val="0"/>
      <w:marBottom w:val="0"/>
      <w:divBdr>
        <w:top w:val="none" w:sz="0" w:space="0" w:color="auto"/>
        <w:left w:val="none" w:sz="0" w:space="0" w:color="auto"/>
        <w:bottom w:val="none" w:sz="0" w:space="0" w:color="auto"/>
        <w:right w:val="none" w:sz="0" w:space="0" w:color="auto"/>
      </w:divBdr>
    </w:div>
    <w:div w:id="1800998169">
      <w:bodyDiv w:val="1"/>
      <w:marLeft w:val="0"/>
      <w:marRight w:val="0"/>
      <w:marTop w:val="0"/>
      <w:marBottom w:val="0"/>
      <w:divBdr>
        <w:top w:val="none" w:sz="0" w:space="0" w:color="auto"/>
        <w:left w:val="none" w:sz="0" w:space="0" w:color="auto"/>
        <w:bottom w:val="none" w:sz="0" w:space="0" w:color="auto"/>
        <w:right w:val="none" w:sz="0" w:space="0" w:color="auto"/>
      </w:divBdr>
    </w:div>
    <w:div w:id="1818300326">
      <w:bodyDiv w:val="1"/>
      <w:marLeft w:val="0"/>
      <w:marRight w:val="0"/>
      <w:marTop w:val="0"/>
      <w:marBottom w:val="0"/>
      <w:divBdr>
        <w:top w:val="none" w:sz="0" w:space="0" w:color="auto"/>
        <w:left w:val="none" w:sz="0" w:space="0" w:color="auto"/>
        <w:bottom w:val="none" w:sz="0" w:space="0" w:color="auto"/>
        <w:right w:val="none" w:sz="0" w:space="0" w:color="auto"/>
      </w:divBdr>
    </w:div>
    <w:div w:id="1835298479">
      <w:bodyDiv w:val="1"/>
      <w:marLeft w:val="0"/>
      <w:marRight w:val="0"/>
      <w:marTop w:val="0"/>
      <w:marBottom w:val="0"/>
      <w:divBdr>
        <w:top w:val="none" w:sz="0" w:space="0" w:color="auto"/>
        <w:left w:val="none" w:sz="0" w:space="0" w:color="auto"/>
        <w:bottom w:val="none" w:sz="0" w:space="0" w:color="auto"/>
        <w:right w:val="none" w:sz="0" w:space="0" w:color="auto"/>
      </w:divBdr>
    </w:div>
    <w:div w:id="1886091397">
      <w:bodyDiv w:val="1"/>
      <w:marLeft w:val="0"/>
      <w:marRight w:val="0"/>
      <w:marTop w:val="0"/>
      <w:marBottom w:val="0"/>
      <w:divBdr>
        <w:top w:val="none" w:sz="0" w:space="0" w:color="auto"/>
        <w:left w:val="none" w:sz="0" w:space="0" w:color="auto"/>
        <w:bottom w:val="none" w:sz="0" w:space="0" w:color="auto"/>
        <w:right w:val="none" w:sz="0" w:space="0" w:color="auto"/>
      </w:divBdr>
    </w:div>
    <w:div w:id="2061123939">
      <w:bodyDiv w:val="1"/>
      <w:marLeft w:val="0"/>
      <w:marRight w:val="0"/>
      <w:marTop w:val="0"/>
      <w:marBottom w:val="0"/>
      <w:divBdr>
        <w:top w:val="none" w:sz="0" w:space="0" w:color="auto"/>
        <w:left w:val="none" w:sz="0" w:space="0" w:color="auto"/>
        <w:bottom w:val="none" w:sz="0" w:space="0" w:color="auto"/>
        <w:right w:val="none" w:sz="0" w:space="0" w:color="auto"/>
      </w:divBdr>
    </w:div>
    <w:div w:id="2077165518">
      <w:bodyDiv w:val="1"/>
      <w:marLeft w:val="0"/>
      <w:marRight w:val="0"/>
      <w:marTop w:val="0"/>
      <w:marBottom w:val="0"/>
      <w:divBdr>
        <w:top w:val="none" w:sz="0" w:space="0" w:color="auto"/>
        <w:left w:val="none" w:sz="0" w:space="0" w:color="auto"/>
        <w:bottom w:val="none" w:sz="0" w:space="0" w:color="auto"/>
        <w:right w:val="none" w:sz="0" w:space="0" w:color="auto"/>
      </w:divBdr>
    </w:div>
    <w:div w:id="2125809653">
      <w:bodyDiv w:val="1"/>
      <w:marLeft w:val="0"/>
      <w:marRight w:val="0"/>
      <w:marTop w:val="0"/>
      <w:marBottom w:val="0"/>
      <w:divBdr>
        <w:top w:val="none" w:sz="0" w:space="0" w:color="auto"/>
        <w:left w:val="none" w:sz="0" w:space="0" w:color="auto"/>
        <w:bottom w:val="none" w:sz="0" w:space="0" w:color="auto"/>
        <w:right w:val="none" w:sz="0" w:space="0" w:color="auto"/>
      </w:divBdr>
      <w:divsChild>
        <w:div w:id="150678548">
          <w:marLeft w:val="0"/>
          <w:marRight w:val="0"/>
          <w:marTop w:val="0"/>
          <w:marBottom w:val="0"/>
          <w:divBdr>
            <w:top w:val="none" w:sz="0" w:space="0" w:color="auto"/>
            <w:left w:val="none" w:sz="0" w:space="0" w:color="auto"/>
            <w:bottom w:val="none" w:sz="0" w:space="0" w:color="auto"/>
            <w:right w:val="none" w:sz="0" w:space="0" w:color="auto"/>
          </w:divBdr>
        </w:div>
        <w:div w:id="164630509">
          <w:marLeft w:val="0"/>
          <w:marRight w:val="0"/>
          <w:marTop w:val="0"/>
          <w:marBottom w:val="0"/>
          <w:divBdr>
            <w:top w:val="none" w:sz="0" w:space="0" w:color="auto"/>
            <w:left w:val="none" w:sz="0" w:space="0" w:color="auto"/>
            <w:bottom w:val="none" w:sz="0" w:space="0" w:color="auto"/>
            <w:right w:val="none" w:sz="0" w:space="0" w:color="auto"/>
          </w:divBdr>
        </w:div>
        <w:div w:id="328367355">
          <w:marLeft w:val="0"/>
          <w:marRight w:val="0"/>
          <w:marTop w:val="0"/>
          <w:marBottom w:val="0"/>
          <w:divBdr>
            <w:top w:val="none" w:sz="0" w:space="0" w:color="auto"/>
            <w:left w:val="none" w:sz="0" w:space="0" w:color="auto"/>
            <w:bottom w:val="none" w:sz="0" w:space="0" w:color="auto"/>
            <w:right w:val="none" w:sz="0" w:space="0" w:color="auto"/>
          </w:divBdr>
        </w:div>
        <w:div w:id="384916569">
          <w:marLeft w:val="0"/>
          <w:marRight w:val="0"/>
          <w:marTop w:val="0"/>
          <w:marBottom w:val="0"/>
          <w:divBdr>
            <w:top w:val="none" w:sz="0" w:space="0" w:color="auto"/>
            <w:left w:val="none" w:sz="0" w:space="0" w:color="auto"/>
            <w:bottom w:val="none" w:sz="0" w:space="0" w:color="auto"/>
            <w:right w:val="none" w:sz="0" w:space="0" w:color="auto"/>
          </w:divBdr>
        </w:div>
        <w:div w:id="416369595">
          <w:marLeft w:val="0"/>
          <w:marRight w:val="0"/>
          <w:marTop w:val="0"/>
          <w:marBottom w:val="0"/>
          <w:divBdr>
            <w:top w:val="none" w:sz="0" w:space="0" w:color="auto"/>
            <w:left w:val="none" w:sz="0" w:space="0" w:color="auto"/>
            <w:bottom w:val="none" w:sz="0" w:space="0" w:color="auto"/>
            <w:right w:val="none" w:sz="0" w:space="0" w:color="auto"/>
          </w:divBdr>
        </w:div>
        <w:div w:id="560018772">
          <w:marLeft w:val="0"/>
          <w:marRight w:val="0"/>
          <w:marTop w:val="0"/>
          <w:marBottom w:val="0"/>
          <w:divBdr>
            <w:top w:val="none" w:sz="0" w:space="0" w:color="auto"/>
            <w:left w:val="none" w:sz="0" w:space="0" w:color="auto"/>
            <w:bottom w:val="none" w:sz="0" w:space="0" w:color="auto"/>
            <w:right w:val="none" w:sz="0" w:space="0" w:color="auto"/>
          </w:divBdr>
        </w:div>
        <w:div w:id="678704919">
          <w:marLeft w:val="0"/>
          <w:marRight w:val="0"/>
          <w:marTop w:val="0"/>
          <w:marBottom w:val="0"/>
          <w:divBdr>
            <w:top w:val="none" w:sz="0" w:space="0" w:color="auto"/>
            <w:left w:val="none" w:sz="0" w:space="0" w:color="auto"/>
            <w:bottom w:val="none" w:sz="0" w:space="0" w:color="auto"/>
            <w:right w:val="none" w:sz="0" w:space="0" w:color="auto"/>
          </w:divBdr>
        </w:div>
        <w:div w:id="930704938">
          <w:marLeft w:val="0"/>
          <w:marRight w:val="0"/>
          <w:marTop w:val="0"/>
          <w:marBottom w:val="0"/>
          <w:divBdr>
            <w:top w:val="none" w:sz="0" w:space="0" w:color="auto"/>
            <w:left w:val="none" w:sz="0" w:space="0" w:color="auto"/>
            <w:bottom w:val="none" w:sz="0" w:space="0" w:color="auto"/>
            <w:right w:val="none" w:sz="0" w:space="0" w:color="auto"/>
          </w:divBdr>
        </w:div>
        <w:div w:id="1563297257">
          <w:marLeft w:val="0"/>
          <w:marRight w:val="0"/>
          <w:marTop w:val="0"/>
          <w:marBottom w:val="0"/>
          <w:divBdr>
            <w:top w:val="none" w:sz="0" w:space="0" w:color="auto"/>
            <w:left w:val="none" w:sz="0" w:space="0" w:color="auto"/>
            <w:bottom w:val="none" w:sz="0" w:space="0" w:color="auto"/>
            <w:right w:val="none" w:sz="0" w:space="0" w:color="auto"/>
          </w:divBdr>
        </w:div>
        <w:div w:id="1716469908">
          <w:marLeft w:val="0"/>
          <w:marRight w:val="0"/>
          <w:marTop w:val="0"/>
          <w:marBottom w:val="0"/>
          <w:divBdr>
            <w:top w:val="none" w:sz="0" w:space="0" w:color="auto"/>
            <w:left w:val="none" w:sz="0" w:space="0" w:color="auto"/>
            <w:bottom w:val="none" w:sz="0" w:space="0" w:color="auto"/>
            <w:right w:val="none" w:sz="0" w:space="0" w:color="auto"/>
          </w:divBdr>
        </w:div>
        <w:div w:id="1746108272">
          <w:marLeft w:val="0"/>
          <w:marRight w:val="0"/>
          <w:marTop w:val="0"/>
          <w:marBottom w:val="0"/>
          <w:divBdr>
            <w:top w:val="none" w:sz="0" w:space="0" w:color="auto"/>
            <w:left w:val="none" w:sz="0" w:space="0" w:color="auto"/>
            <w:bottom w:val="none" w:sz="0" w:space="0" w:color="auto"/>
            <w:right w:val="none" w:sz="0" w:space="0" w:color="auto"/>
          </w:divBdr>
        </w:div>
        <w:div w:id="1746878705">
          <w:marLeft w:val="0"/>
          <w:marRight w:val="0"/>
          <w:marTop w:val="0"/>
          <w:marBottom w:val="0"/>
          <w:divBdr>
            <w:top w:val="none" w:sz="0" w:space="0" w:color="auto"/>
            <w:left w:val="none" w:sz="0" w:space="0" w:color="auto"/>
            <w:bottom w:val="none" w:sz="0" w:space="0" w:color="auto"/>
            <w:right w:val="none" w:sz="0" w:space="0" w:color="auto"/>
          </w:divBdr>
        </w:div>
        <w:div w:id="1848447808">
          <w:marLeft w:val="0"/>
          <w:marRight w:val="0"/>
          <w:marTop w:val="0"/>
          <w:marBottom w:val="0"/>
          <w:divBdr>
            <w:top w:val="none" w:sz="0" w:space="0" w:color="auto"/>
            <w:left w:val="none" w:sz="0" w:space="0" w:color="auto"/>
            <w:bottom w:val="none" w:sz="0" w:space="0" w:color="auto"/>
            <w:right w:val="none" w:sz="0" w:space="0" w:color="auto"/>
          </w:divBdr>
        </w:div>
        <w:div w:id="1866282091">
          <w:marLeft w:val="0"/>
          <w:marRight w:val="0"/>
          <w:marTop w:val="0"/>
          <w:marBottom w:val="0"/>
          <w:divBdr>
            <w:top w:val="none" w:sz="0" w:space="0" w:color="auto"/>
            <w:left w:val="none" w:sz="0" w:space="0" w:color="auto"/>
            <w:bottom w:val="none" w:sz="0" w:space="0" w:color="auto"/>
            <w:right w:val="none" w:sz="0" w:space="0" w:color="auto"/>
          </w:divBdr>
        </w:div>
        <w:div w:id="1924485099">
          <w:marLeft w:val="0"/>
          <w:marRight w:val="0"/>
          <w:marTop w:val="0"/>
          <w:marBottom w:val="0"/>
          <w:divBdr>
            <w:top w:val="none" w:sz="0" w:space="0" w:color="auto"/>
            <w:left w:val="none" w:sz="0" w:space="0" w:color="auto"/>
            <w:bottom w:val="none" w:sz="0" w:space="0" w:color="auto"/>
            <w:right w:val="none" w:sz="0" w:space="0" w:color="auto"/>
          </w:divBdr>
        </w:div>
        <w:div w:id="19886319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twitter.com/volvogroups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olvoce.com/africa/en-za/" TargetMode="External"/><Relationship Id="rId2" Type="http://schemas.openxmlformats.org/officeDocument/2006/relationships/customXml" Target="../customXml/item2.xml"/><Relationship Id="rId16" Type="http://schemas.openxmlformats.org/officeDocument/2006/relationships/hyperlink" Target="mailto:hannah.kitchener@se10.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e.bast@volvo.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098cef-06c9-4bbf-8ac5-eb0269dd7f7d">
      <Terms xmlns="http://schemas.microsoft.com/office/infopath/2007/PartnerControls"/>
    </lcf76f155ced4ddcb4097134ff3c332f>
    <TaxCatchAll xmlns="df7338e9-e893-4a44-8f94-162327659c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6" ma:contentTypeDescription="Create a new document." ma:contentTypeScope="" ma:versionID="92b55bb77c7c29e8617841207487b062">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bf5af3572f8a8480568467bba5d12f7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821c60-74b0-4f27-a4b4-7c95a279e5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0f1a08-f3e1-4279-b953-784fa7aff8b5}" ma:internalName="TaxCatchAll" ma:showField="CatchAllData" ma:web="df7338e9-e893-4a44-8f94-162327659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50098cef-06c9-4bbf-8ac5-eb0269dd7f7d"/>
    <ds:schemaRef ds:uri="df7338e9-e893-4a44-8f94-162327659cdc"/>
  </ds:schemaRefs>
</ds:datastoreItem>
</file>

<file path=customXml/itemProps2.xml><?xml version="1.0" encoding="utf-8"?>
<ds:datastoreItem xmlns:ds="http://schemas.openxmlformats.org/officeDocument/2006/customXml" ds:itemID="{0B15A808-7952-483F-8072-6B59D7561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4.xml><?xml version="1.0" encoding="utf-8"?>
<ds:datastoreItem xmlns:ds="http://schemas.openxmlformats.org/officeDocument/2006/customXml" ds:itemID="{429EB435-5D3B-4D64-94AB-ED0E4A6B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Volvo Spread - Letter A4</Template>
  <TotalTime>0</TotalTime>
  <Pages>5</Pages>
  <Words>920</Words>
  <Characters>5248</Characters>
  <Application>Microsoft Office Word</Application>
  <DocSecurity>0</DocSecurity>
  <Lines>43</Lines>
  <Paragraphs>12</Paragraphs>
  <ScaleCrop>false</ScaleCrop>
  <Manager/>
  <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8</cp:revision>
  <dcterms:created xsi:type="dcterms:W3CDTF">2022-12-19T16:56:00Z</dcterms:created>
  <dcterms:modified xsi:type="dcterms:W3CDTF">2023-05-15T22:11:00Z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0x010100FC7F31E31E0D2945AFAA4D53407E8DB2</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