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C1DF6" w:rsidP="00BD33C7" w:rsidRDefault="006C1DF6" w14:paraId="3A2EBD8E" w14:textId="55897A59">
      <w:pPr>
        <w:pStyle w:val="Press"/>
      </w:pPr>
      <w:r>
        <w:t xml:space="preserve">P R E </w:t>
      </w:r>
      <w:r w:rsidR="00CA1AD7">
        <w:t>S</w:t>
      </w:r>
      <w:r w:rsidR="00D27F08">
        <w:t xml:space="preserve"> </w:t>
      </w:r>
      <w:r w:rsidR="00CA1AD7">
        <w:t xml:space="preserve">S </w:t>
      </w:r>
      <w:r>
        <w:t>R E L E A S E</w:t>
      </w:r>
      <w:r>
        <w:tab/>
      </w:r>
      <w:r>
        <w:tab/>
      </w:r>
    </w:p>
    <w:p w:rsidRPr="00B110AB" w:rsidR="00BB6593" w:rsidP="46FDAD47" w:rsidRDefault="00A52F8B" w14:paraId="392F8B28" w14:textId="27A24011">
      <w:pPr>
        <w:pStyle w:val="Heading1"/>
        <w:rPr>
          <w:rFonts w:ascii="Volvo Novum Medium" w:hAnsi="Volvo Novum Medium"/>
        </w:rPr>
      </w:pPr>
      <w:r>
        <w:rPr>
          <w:rFonts w:ascii="Volvo Novum Medium" w:hAnsi="Volvo Novum Medium"/>
        </w:rPr>
        <w:t xml:space="preserve">Volvo </w:t>
      </w:r>
      <w:r w:rsidR="00CD47AB">
        <w:rPr>
          <w:rFonts w:ascii="Volvo Novum Medium" w:hAnsi="Volvo Novum Medium"/>
        </w:rPr>
        <w:t>moves to zero with</w:t>
      </w:r>
      <w:r>
        <w:rPr>
          <w:rFonts w:ascii="Volvo Novum Medium" w:hAnsi="Volvo Novum Medium"/>
        </w:rPr>
        <w:t xml:space="preserve"> decarbonization showcase at Intermat 2024</w:t>
      </w:r>
    </w:p>
    <w:p w:rsidRPr="00B110AB" w:rsidR="00BB6593" w:rsidP="00BB6593" w:rsidRDefault="00BB6593" w14:paraId="6FFA4CE1" w14:textId="538309CB">
      <w:pPr>
        <w:jc w:val="both"/>
        <w:rPr>
          <w:rFonts w:ascii="Volvo Novum Medium" w:hAnsi="Volvo Novum Medium"/>
          <w:bCs/>
          <w:color w:val="FF0000"/>
        </w:rPr>
      </w:pPr>
    </w:p>
    <w:p w:rsidRPr="00A433C3" w:rsidR="001E3C38" w:rsidP="006D2A03" w:rsidRDefault="001D5ECC" w14:paraId="2EAEF4CC" w14:textId="5FB21C76">
      <w:pPr>
        <w:spacing w:line="240" w:lineRule="atLeast"/>
        <w:rPr>
          <w:rFonts w:ascii="Volvo Novum Medium" w:hAnsi="Volvo Novum Medium" w:cs="Arial"/>
          <w:sz w:val="19"/>
          <w:szCs w:val="19"/>
        </w:rPr>
      </w:pPr>
      <w:r w:rsidRPr="67BE3A09">
        <w:rPr>
          <w:rFonts w:ascii="Volvo Novum Medium" w:hAnsi="Volvo Novum Medium" w:cs="Arial"/>
          <w:sz w:val="19"/>
          <w:szCs w:val="19"/>
        </w:rPr>
        <w:t xml:space="preserve">Innovation and </w:t>
      </w:r>
      <w:r w:rsidRPr="67BE3A09" w:rsidR="00126894">
        <w:rPr>
          <w:rFonts w:ascii="Volvo Novum Medium" w:hAnsi="Volvo Novum Medium" w:cs="Arial"/>
          <w:sz w:val="19"/>
          <w:szCs w:val="19"/>
        </w:rPr>
        <w:t xml:space="preserve">pioneering </w:t>
      </w:r>
      <w:r w:rsidRPr="67BE3A09">
        <w:rPr>
          <w:rFonts w:ascii="Volvo Novum Medium" w:hAnsi="Volvo Novum Medium" w:cs="Arial"/>
          <w:sz w:val="19"/>
          <w:szCs w:val="19"/>
        </w:rPr>
        <w:t xml:space="preserve">partnership </w:t>
      </w:r>
      <w:r w:rsidRPr="67BE3A09" w:rsidR="00090494">
        <w:rPr>
          <w:rFonts w:ascii="Volvo Novum Medium" w:hAnsi="Volvo Novum Medium" w:cs="Arial"/>
          <w:sz w:val="19"/>
          <w:szCs w:val="19"/>
        </w:rPr>
        <w:t xml:space="preserve">will be </w:t>
      </w:r>
      <w:r w:rsidRPr="67BE3A09" w:rsidR="007235E4">
        <w:rPr>
          <w:rFonts w:ascii="Volvo Novum Medium" w:hAnsi="Volvo Novum Medium" w:cs="Arial"/>
          <w:sz w:val="19"/>
          <w:szCs w:val="19"/>
        </w:rPr>
        <w:t xml:space="preserve">at the forefront of </w:t>
      </w:r>
      <w:r w:rsidRPr="67BE3A09" w:rsidR="00380B18">
        <w:rPr>
          <w:rFonts w:ascii="Volvo Novum Medium" w:hAnsi="Volvo Novum Medium" w:cs="Arial"/>
          <w:sz w:val="19"/>
          <w:szCs w:val="19"/>
        </w:rPr>
        <w:t xml:space="preserve">a platform of sustainable solutions from </w:t>
      </w:r>
      <w:r w:rsidRPr="67BE3A09" w:rsidR="00064936">
        <w:rPr>
          <w:rFonts w:ascii="Volvo Novum Medium" w:hAnsi="Volvo Novum Medium" w:cs="Arial"/>
          <w:sz w:val="19"/>
          <w:szCs w:val="19"/>
        </w:rPr>
        <w:t>Volvo C</w:t>
      </w:r>
      <w:r w:rsidRPr="67BE3A09" w:rsidR="00380B18">
        <w:rPr>
          <w:rFonts w:ascii="Volvo Novum Medium" w:hAnsi="Volvo Novum Medium" w:cs="Arial"/>
          <w:sz w:val="19"/>
          <w:szCs w:val="19"/>
        </w:rPr>
        <w:t xml:space="preserve">onstruction Equipment (Volvo CE) at </w:t>
      </w:r>
      <w:r w:rsidRPr="67BE3A09" w:rsidR="00090494">
        <w:rPr>
          <w:rFonts w:ascii="Volvo Novum Medium" w:hAnsi="Volvo Novum Medium" w:cs="Arial"/>
          <w:sz w:val="19"/>
          <w:szCs w:val="19"/>
        </w:rPr>
        <w:t xml:space="preserve">Intermat 2024 in Paris, </w:t>
      </w:r>
      <w:r w:rsidRPr="67BE3A09" w:rsidR="00380B18">
        <w:rPr>
          <w:rFonts w:ascii="Volvo Novum Medium" w:hAnsi="Volvo Novum Medium" w:cs="Arial"/>
          <w:sz w:val="19"/>
          <w:szCs w:val="19"/>
        </w:rPr>
        <w:t>France.</w:t>
      </w:r>
      <w:r w:rsidRPr="67BE3A09">
        <w:rPr>
          <w:rFonts w:ascii="Volvo Novum Medium" w:hAnsi="Volvo Novum Medium" w:cs="Arial"/>
          <w:sz w:val="19"/>
          <w:szCs w:val="19"/>
        </w:rPr>
        <w:t xml:space="preserve"> </w:t>
      </w:r>
    </w:p>
    <w:p w:rsidR="70AE25E0" w:rsidP="70AE25E0" w:rsidRDefault="70AE25E0" w14:paraId="3B9AEB92" w14:textId="303144BB">
      <w:pPr>
        <w:spacing w:line="240" w:lineRule="atLeast"/>
        <w:rPr>
          <w:rFonts w:ascii="Volvo Novum Medium" w:hAnsi="Volvo Novum Medium" w:cs="Arial"/>
          <w:sz w:val="19"/>
          <w:szCs w:val="19"/>
        </w:rPr>
      </w:pPr>
    </w:p>
    <w:p w:rsidR="2406208C" w:rsidP="1C6C3178" w:rsidRDefault="60A0C165" w14:paraId="16813C5C" w14:textId="56E94F08">
      <w:pPr>
        <w:pStyle w:val="Normal"/>
        <w:spacing w:line="240" w:lineRule="atLeast"/>
      </w:pPr>
      <w:r w:rsidR="486D23BF">
        <w:drawing>
          <wp:inline wp14:editId="6E7EDEBF" wp14:anchorId="732646D0">
            <wp:extent cx="5448302" cy="2819400"/>
            <wp:effectExtent l="0" t="0" r="0" b="0"/>
            <wp:docPr id="459619096" name="" title=""/>
            <wp:cNvGraphicFramePr>
              <a:graphicFrameLocks noChangeAspect="1"/>
            </wp:cNvGraphicFramePr>
            <a:graphic>
              <a:graphicData uri="http://schemas.openxmlformats.org/drawingml/2006/picture">
                <pic:pic>
                  <pic:nvPicPr>
                    <pic:cNvPr id="0" name=""/>
                    <pic:cNvPicPr/>
                  </pic:nvPicPr>
                  <pic:blipFill>
                    <a:blip r:embed="Rd3de52dcdeb44dd4">
                      <a:extLst>
                        <a:ext xmlns:a="http://schemas.openxmlformats.org/drawingml/2006/main" uri="{28A0092B-C50C-407E-A947-70E740481C1C}">
                          <a14:useLocalDpi val="0"/>
                        </a:ext>
                      </a:extLst>
                    </a:blip>
                    <a:stretch>
                      <a:fillRect/>
                    </a:stretch>
                  </pic:blipFill>
                  <pic:spPr>
                    <a:xfrm>
                      <a:off x="0" y="0"/>
                      <a:ext cx="5448302" cy="2819400"/>
                    </a:xfrm>
                    <a:prstGeom prst="rect">
                      <a:avLst/>
                    </a:prstGeom>
                  </pic:spPr>
                </pic:pic>
              </a:graphicData>
            </a:graphic>
          </wp:inline>
        </w:drawing>
      </w:r>
      <w:r>
        <w:br/>
      </w:r>
    </w:p>
    <w:p w:rsidRPr="00B110AB" w:rsidR="002C2B00" w:rsidP="006D2A03" w:rsidRDefault="002C2B00" w14:paraId="0F2D6FBA" w14:textId="77777777">
      <w:pPr>
        <w:spacing w:line="240" w:lineRule="atLeast"/>
        <w:jc w:val="both"/>
        <w:rPr>
          <w:color w:val="000000"/>
          <w:sz w:val="19"/>
          <w:szCs w:val="19"/>
        </w:rPr>
      </w:pPr>
    </w:p>
    <w:p w:rsidR="00940202" w:rsidP="006D2A03" w:rsidRDefault="007B4A54" w14:paraId="43DB3898" w14:textId="406C5736">
      <w:pPr>
        <w:spacing w:line="240" w:lineRule="atLeast"/>
        <w:rPr>
          <w:color w:val="000000" w:themeColor="text1"/>
          <w:sz w:val="19"/>
          <w:szCs w:val="19"/>
        </w:rPr>
      </w:pPr>
      <w:r>
        <w:rPr>
          <w:color w:val="000000" w:themeColor="text1"/>
          <w:sz w:val="19"/>
          <w:szCs w:val="19"/>
        </w:rPr>
        <w:t>Volvo CE</w:t>
      </w:r>
      <w:r w:rsidR="007C0537">
        <w:rPr>
          <w:color w:val="000000" w:themeColor="text1"/>
          <w:sz w:val="19"/>
          <w:szCs w:val="19"/>
        </w:rPr>
        <w:t xml:space="preserve"> France</w:t>
      </w:r>
      <w:r>
        <w:rPr>
          <w:color w:val="000000" w:themeColor="text1"/>
          <w:sz w:val="19"/>
          <w:szCs w:val="19"/>
        </w:rPr>
        <w:t>, together with colleagues across Volvo Group, will showcase a</w:t>
      </w:r>
      <w:r w:rsidR="00027655">
        <w:rPr>
          <w:color w:val="000000" w:themeColor="text1"/>
          <w:sz w:val="19"/>
          <w:szCs w:val="19"/>
        </w:rPr>
        <w:t>n</w:t>
      </w:r>
      <w:r w:rsidR="008561E9">
        <w:rPr>
          <w:color w:val="000000" w:themeColor="text1"/>
          <w:sz w:val="19"/>
          <w:szCs w:val="19"/>
        </w:rPr>
        <w:t xml:space="preserve"> </w:t>
      </w:r>
      <w:r w:rsidR="00027655">
        <w:rPr>
          <w:color w:val="000000" w:themeColor="text1"/>
          <w:sz w:val="19"/>
          <w:szCs w:val="19"/>
        </w:rPr>
        <w:t>all-inclusive</w:t>
      </w:r>
      <w:r w:rsidR="00BF71BD">
        <w:rPr>
          <w:color w:val="000000" w:themeColor="text1"/>
          <w:sz w:val="19"/>
          <w:szCs w:val="19"/>
        </w:rPr>
        <w:t xml:space="preserve"> decarbonization pathway for the </w:t>
      </w:r>
      <w:r>
        <w:rPr>
          <w:color w:val="000000" w:themeColor="text1"/>
          <w:sz w:val="19"/>
          <w:szCs w:val="19"/>
        </w:rPr>
        <w:t xml:space="preserve">entire </w:t>
      </w:r>
      <w:r w:rsidR="00BF71BD">
        <w:rPr>
          <w:color w:val="000000" w:themeColor="text1"/>
          <w:sz w:val="19"/>
          <w:szCs w:val="19"/>
        </w:rPr>
        <w:t xml:space="preserve">construction industry </w:t>
      </w:r>
      <w:r>
        <w:rPr>
          <w:color w:val="000000" w:themeColor="text1"/>
          <w:sz w:val="19"/>
          <w:szCs w:val="19"/>
        </w:rPr>
        <w:t xml:space="preserve">that covers </w:t>
      </w:r>
      <w:r w:rsidR="00C306DE">
        <w:rPr>
          <w:color w:val="000000" w:themeColor="text1"/>
          <w:sz w:val="19"/>
          <w:szCs w:val="19"/>
        </w:rPr>
        <w:t>powerful</w:t>
      </w:r>
      <w:r>
        <w:rPr>
          <w:color w:val="000000" w:themeColor="text1"/>
          <w:sz w:val="19"/>
          <w:szCs w:val="19"/>
        </w:rPr>
        <w:t xml:space="preserve"> battery electric </w:t>
      </w:r>
      <w:r w:rsidR="007C0537">
        <w:rPr>
          <w:color w:val="000000" w:themeColor="text1"/>
          <w:sz w:val="19"/>
          <w:szCs w:val="19"/>
        </w:rPr>
        <w:t>equipment and commercial vehicles</w:t>
      </w:r>
      <w:r>
        <w:rPr>
          <w:color w:val="000000" w:themeColor="text1"/>
          <w:sz w:val="19"/>
          <w:szCs w:val="19"/>
        </w:rPr>
        <w:t>, hydrogen fuel cell prototypes</w:t>
      </w:r>
      <w:r w:rsidR="00EF79DC">
        <w:rPr>
          <w:color w:val="000000" w:themeColor="text1"/>
          <w:sz w:val="19"/>
          <w:szCs w:val="19"/>
        </w:rPr>
        <w:t xml:space="preserve">, </w:t>
      </w:r>
      <w:r w:rsidR="007C0537">
        <w:rPr>
          <w:color w:val="000000" w:themeColor="text1"/>
          <w:sz w:val="19"/>
          <w:szCs w:val="19"/>
        </w:rPr>
        <w:t>smart service</w:t>
      </w:r>
      <w:r w:rsidR="00EF79DC">
        <w:rPr>
          <w:color w:val="000000" w:themeColor="text1"/>
          <w:sz w:val="19"/>
          <w:szCs w:val="19"/>
        </w:rPr>
        <w:t>s</w:t>
      </w:r>
      <w:r w:rsidR="00B638D6">
        <w:rPr>
          <w:color w:val="000000" w:themeColor="text1"/>
          <w:sz w:val="19"/>
          <w:szCs w:val="19"/>
        </w:rPr>
        <w:t xml:space="preserve"> and </w:t>
      </w:r>
      <w:r w:rsidR="00EF79DC">
        <w:rPr>
          <w:color w:val="000000" w:themeColor="text1"/>
          <w:sz w:val="19"/>
          <w:szCs w:val="19"/>
        </w:rPr>
        <w:t xml:space="preserve">efficient </w:t>
      </w:r>
      <w:r w:rsidR="00B638D6">
        <w:rPr>
          <w:color w:val="000000" w:themeColor="text1"/>
          <w:sz w:val="19"/>
          <w:szCs w:val="19"/>
        </w:rPr>
        <w:t>charging</w:t>
      </w:r>
      <w:r w:rsidR="007C0537">
        <w:rPr>
          <w:color w:val="000000" w:themeColor="text1"/>
          <w:sz w:val="19"/>
          <w:szCs w:val="19"/>
        </w:rPr>
        <w:t xml:space="preserve"> solutions</w:t>
      </w:r>
      <w:r w:rsidR="0034782C">
        <w:rPr>
          <w:color w:val="000000" w:themeColor="text1"/>
          <w:sz w:val="19"/>
          <w:szCs w:val="19"/>
        </w:rPr>
        <w:t>.</w:t>
      </w:r>
    </w:p>
    <w:p w:rsidRPr="000701EA" w:rsidR="000701EA" w:rsidP="006D2A03" w:rsidRDefault="000701EA" w14:paraId="5832CFD6" w14:textId="77777777">
      <w:pPr>
        <w:spacing w:line="240" w:lineRule="atLeast"/>
        <w:rPr>
          <w:rFonts w:ascii="Volvo Novum Medium" w:hAnsi="Volvo Novum Medium"/>
          <w:color w:val="000000" w:themeColor="text1"/>
          <w:sz w:val="19"/>
          <w:szCs w:val="19"/>
        </w:rPr>
      </w:pPr>
    </w:p>
    <w:p w:rsidR="12BFEC0C" w:rsidP="1C6C3178" w:rsidRDefault="12BFEC0C" w14:paraId="61DB1B23" w14:textId="1A5F544D">
      <w:pPr>
        <w:spacing w:after="0" w:line="240" w:lineRule="atLeast"/>
        <w:rPr>
          <w:rFonts w:ascii="Volvo Novum" w:hAnsi="Volvo Novum" w:eastAsia="Volvo Novum" w:cs="Volvo Novum"/>
          <w:noProof w:val="0"/>
          <w:sz w:val="19"/>
          <w:szCs w:val="19"/>
          <w:lang w:val="en-US"/>
        </w:rPr>
      </w:pPr>
      <w:r w:rsidRPr="1C6C3178" w:rsidR="12BFEC0C">
        <w:rPr>
          <w:rFonts w:ascii="Volvo Novum" w:hAnsi="Volvo Novum" w:eastAsia="Volvo Novum" w:cs="Volvo Novum"/>
          <w:b w:val="0"/>
          <w:bCs w:val="0"/>
          <w:i w:val="0"/>
          <w:iCs w:val="0"/>
          <w:caps w:val="0"/>
          <w:smallCaps w:val="0"/>
          <w:noProof w:val="0"/>
          <w:color w:val="000000" w:themeColor="text1" w:themeTint="FF" w:themeShade="FF"/>
          <w:sz w:val="19"/>
          <w:szCs w:val="19"/>
          <w:lang w:val="en-US"/>
        </w:rPr>
        <w:t xml:space="preserve">On a 1.500 m² stand Volvo will display today’s decarbonization in action. Alongside </w:t>
      </w:r>
      <w:r w:rsidRPr="1C6C3178" w:rsidR="12BFEC0C">
        <w:rPr>
          <w:rFonts w:ascii="Volvo Novum" w:hAnsi="Volvo Novum" w:eastAsia="Volvo Novum" w:cs="Volvo Novum"/>
          <w:b w:val="0"/>
          <w:bCs w:val="0"/>
          <w:i w:val="0"/>
          <w:iCs w:val="0"/>
          <w:caps w:val="0"/>
          <w:smallCaps w:val="0"/>
          <w:noProof w:val="0"/>
          <w:color w:val="000000" w:themeColor="text1" w:themeTint="FF" w:themeShade="FF"/>
          <w:sz w:val="19"/>
          <w:szCs w:val="19"/>
          <w:lang w:val="en-US"/>
        </w:rPr>
        <w:t>a number of</w:t>
      </w:r>
      <w:r w:rsidRPr="1C6C3178" w:rsidR="12BFEC0C">
        <w:rPr>
          <w:rFonts w:ascii="Volvo Novum" w:hAnsi="Volvo Novum" w:eastAsia="Volvo Novum" w:cs="Volvo Novum"/>
          <w:b w:val="0"/>
          <w:bCs w:val="0"/>
          <w:i w:val="0"/>
          <w:iCs w:val="0"/>
          <w:caps w:val="0"/>
          <w:smallCaps w:val="0"/>
          <w:noProof w:val="0"/>
          <w:color w:val="000000" w:themeColor="text1" w:themeTint="FF" w:themeShade="FF"/>
          <w:sz w:val="19"/>
          <w:szCs w:val="19"/>
          <w:lang w:val="en-US"/>
        </w:rPr>
        <w:t xml:space="preserve"> new and existing inno</w:t>
      </w:r>
      <w:r w:rsidRPr="1C6C3178" w:rsidR="12BFEC0C">
        <w:rPr>
          <w:rFonts w:ascii="Volvo Novum" w:hAnsi="Volvo Novum" w:eastAsia="Volvo Novum" w:cs="Volvo Novum"/>
          <w:b w:val="0"/>
          <w:bCs w:val="0"/>
          <w:i w:val="0"/>
          <w:iCs w:val="0"/>
          <w:caps w:val="0"/>
          <w:smallCaps w:val="0"/>
          <w:noProof w:val="0"/>
          <w:color w:val="000000" w:themeColor="text1" w:themeTint="FF" w:themeShade="FF"/>
          <w:sz w:val="19"/>
          <w:szCs w:val="19"/>
          <w:lang w:val="en-US"/>
        </w:rPr>
        <w:t xml:space="preserve">vations, many of which will be kept </w:t>
      </w:r>
      <w:r w:rsidRPr="1C6C3178" w:rsidR="12BFEC0C">
        <w:rPr>
          <w:rFonts w:ascii="Volvo Novum" w:hAnsi="Volvo Novum" w:eastAsia="Volvo Novum" w:cs="Volvo Novum"/>
          <w:b w:val="0"/>
          <w:bCs w:val="0"/>
          <w:i w:val="0"/>
          <w:iCs w:val="0"/>
          <w:caps w:val="0"/>
          <w:smallCaps w:val="0"/>
          <w:noProof w:val="0"/>
          <w:color w:val="000000" w:themeColor="text1" w:themeTint="FF" w:themeShade="FF"/>
          <w:sz w:val="19"/>
          <w:szCs w:val="19"/>
          <w:lang w:val="en-US"/>
        </w:rPr>
        <w:t>under wraps</w:t>
      </w:r>
      <w:r w:rsidRPr="1C6C3178" w:rsidR="12BFEC0C">
        <w:rPr>
          <w:rFonts w:ascii="Volvo Novum" w:hAnsi="Volvo Novum" w:eastAsia="Volvo Novum" w:cs="Volvo Novum"/>
          <w:b w:val="0"/>
          <w:bCs w:val="0"/>
          <w:i w:val="0"/>
          <w:iCs w:val="0"/>
          <w:caps w:val="0"/>
          <w:smallCaps w:val="0"/>
          <w:noProof w:val="0"/>
          <w:color w:val="000000" w:themeColor="text1" w:themeTint="FF" w:themeShade="FF"/>
          <w:sz w:val="19"/>
          <w:szCs w:val="19"/>
          <w:lang w:val="en-US"/>
        </w:rPr>
        <w:t xml:space="preserve"> until the show itself, will be </w:t>
      </w:r>
      <w:r w:rsidRPr="1C6C3178" w:rsidR="12BFEC0C">
        <w:rPr>
          <w:rFonts w:ascii="Volvo Novum" w:hAnsi="Volvo Novum" w:eastAsia="Volvo Novum" w:cs="Volvo Novum"/>
          <w:b w:val="0"/>
          <w:bCs w:val="0"/>
          <w:i w:val="0"/>
          <w:iCs w:val="0"/>
          <w:caps w:val="0"/>
          <w:smallCaps w:val="0"/>
          <w:noProof w:val="0"/>
          <w:color w:val="000000" w:themeColor="text1" w:themeTint="FF" w:themeShade="FF"/>
          <w:sz w:val="19"/>
          <w:szCs w:val="19"/>
          <w:lang w:val="en-US"/>
        </w:rPr>
        <w:t>the 23-ton EC230 Electric excavator</w:t>
      </w:r>
      <w:r w:rsidRPr="1C6C3178" w:rsidR="12BFEC0C">
        <w:rPr>
          <w:rFonts w:ascii="Volvo Novum" w:hAnsi="Volvo Novum" w:eastAsia="Volvo Novum" w:cs="Volvo Novum"/>
          <w:b w:val="0"/>
          <w:bCs w:val="0"/>
          <w:i w:val="0"/>
          <w:iCs w:val="0"/>
          <w:caps w:val="0"/>
          <w:smallCaps w:val="0"/>
          <w:noProof w:val="0"/>
          <w:color w:val="000000" w:themeColor="text1" w:themeTint="FF" w:themeShade="FF"/>
          <w:sz w:val="19"/>
          <w:szCs w:val="19"/>
          <w:lang w:val="en-US"/>
        </w:rPr>
        <w:t xml:space="preserve"> an</w:t>
      </w:r>
      <w:r w:rsidRPr="1C6C3178" w:rsidR="12BFEC0C">
        <w:rPr>
          <w:rFonts w:ascii="Volvo Novum" w:hAnsi="Volvo Novum" w:eastAsia="Volvo Novum" w:cs="Volvo Novum"/>
          <w:b w:val="0"/>
          <w:bCs w:val="0"/>
          <w:i w:val="0"/>
          <w:iCs w:val="0"/>
          <w:caps w:val="0"/>
          <w:smallCaps w:val="0"/>
          <w:noProof w:val="0"/>
          <w:color w:val="000000" w:themeColor="text1" w:themeTint="FF" w:themeShade="FF"/>
          <w:sz w:val="19"/>
          <w:szCs w:val="19"/>
          <w:lang w:val="en-US"/>
        </w:rPr>
        <w:t>d the new L120 Electric wheel loader, as well as some of the smaller electric compact machines such as the EC18 Electric excavator.</w:t>
      </w:r>
    </w:p>
    <w:p w:rsidR="1C6C3178" w:rsidP="1C6C3178" w:rsidRDefault="1C6C3178" w14:paraId="504A7FCF" w14:textId="54723F19">
      <w:pPr>
        <w:pStyle w:val="Normal"/>
        <w:spacing w:line="240" w:lineRule="atLeast"/>
        <w:rPr>
          <w:color w:val="000000" w:themeColor="text1" w:themeTint="FF" w:themeShade="FF"/>
          <w:sz w:val="19"/>
          <w:szCs w:val="19"/>
        </w:rPr>
      </w:pPr>
    </w:p>
    <w:p w:rsidR="00D27218" w:rsidP="006D2A03" w:rsidRDefault="00D27218" w14:paraId="45ABCEAF" w14:textId="77777777">
      <w:pPr>
        <w:spacing w:line="240" w:lineRule="atLeast"/>
        <w:rPr>
          <w:color w:val="000000" w:themeColor="text1"/>
          <w:sz w:val="19"/>
          <w:szCs w:val="19"/>
        </w:rPr>
      </w:pPr>
    </w:p>
    <w:p w:rsidR="00D06009" w:rsidP="00D06009" w:rsidRDefault="7B08ADFE" w14:paraId="59338E2E" w14:textId="77777777">
      <w:pPr>
        <w:keepNext/>
        <w:spacing w:line="240" w:lineRule="atLeast"/>
      </w:pPr>
      <w:r>
        <w:rPr>
          <w:noProof/>
          <w:color w:val="2B579A"/>
          <w:shd w:val="clear" w:color="auto" w:fill="E6E6E6"/>
        </w:rPr>
        <w:lastRenderedPageBreak/>
        <w:drawing>
          <wp:inline distT="0" distB="0" distL="0" distR="0" wp14:anchorId="31193118" wp14:editId="097E1B58">
            <wp:extent cx="5625884" cy="2766060"/>
            <wp:effectExtent l="0" t="0" r="0" b="0"/>
            <wp:docPr id="1354272598" name="Picture 135427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26921" cy="2766570"/>
                    </a:xfrm>
                    <a:prstGeom prst="rect">
                      <a:avLst/>
                    </a:prstGeom>
                  </pic:spPr>
                </pic:pic>
              </a:graphicData>
            </a:graphic>
          </wp:inline>
        </w:drawing>
      </w:r>
    </w:p>
    <w:p w:rsidRPr="00D06009" w:rsidR="7B08ADFE" w:rsidP="00D06009" w:rsidRDefault="00D06009" w14:paraId="6FAB7DF3" w14:textId="3D09107F">
      <w:pPr>
        <w:pStyle w:val="Caption"/>
        <w:rPr>
          <w:b w:val="0"/>
          <w:bCs/>
          <w:i/>
          <w:iCs w:val="0"/>
        </w:rPr>
      </w:pPr>
      <w:r w:rsidRPr="00D06009">
        <w:rPr>
          <w:b w:val="0"/>
          <w:bCs/>
          <w:i/>
          <w:iCs w:val="0"/>
        </w:rPr>
        <w:t>The Volvo HX04 is the world's first articulated hauler hydrogen fuel cell prototype</w:t>
      </w:r>
    </w:p>
    <w:p w:rsidR="00AA2BDE" w:rsidP="006D2A03" w:rsidRDefault="00AA2BDE" w14:paraId="7F9CBFA4" w14:textId="331560CE">
      <w:pPr>
        <w:spacing w:line="240" w:lineRule="atLeast"/>
        <w:rPr>
          <w:color w:val="000000" w:themeColor="text1"/>
          <w:sz w:val="19"/>
          <w:szCs w:val="19"/>
        </w:rPr>
      </w:pPr>
      <w:r>
        <w:rPr>
          <w:color w:val="000000" w:themeColor="text1"/>
          <w:sz w:val="19"/>
          <w:szCs w:val="19"/>
        </w:rPr>
        <w:t xml:space="preserve">Proving that multiple technologies are needed to support our industry’s transition, the </w:t>
      </w:r>
      <w:r w:rsidR="008E3953">
        <w:rPr>
          <w:color w:val="000000" w:themeColor="text1"/>
          <w:sz w:val="19"/>
          <w:szCs w:val="19"/>
        </w:rPr>
        <w:t>world’</w:t>
      </w:r>
      <w:r w:rsidR="00B1720C">
        <w:rPr>
          <w:color w:val="000000" w:themeColor="text1"/>
          <w:sz w:val="19"/>
          <w:szCs w:val="19"/>
        </w:rPr>
        <w:t>s</w:t>
      </w:r>
      <w:r w:rsidR="008E3953">
        <w:rPr>
          <w:color w:val="000000" w:themeColor="text1"/>
          <w:sz w:val="19"/>
          <w:szCs w:val="19"/>
        </w:rPr>
        <w:t xml:space="preserve"> first prototype hydrogen fuel cell articulated hauler, the HX04, will also be highlighted, alongside other pioneering</w:t>
      </w:r>
      <w:r w:rsidR="00D243E9">
        <w:rPr>
          <w:color w:val="000000" w:themeColor="text1"/>
          <w:sz w:val="19"/>
          <w:szCs w:val="19"/>
        </w:rPr>
        <w:t xml:space="preserve"> solutions such as those powered by renewable biofuels.</w:t>
      </w:r>
    </w:p>
    <w:p w:rsidR="00D243E9" w:rsidP="006D2A03" w:rsidRDefault="00D243E9" w14:paraId="1C07D0B7" w14:textId="77777777">
      <w:pPr>
        <w:spacing w:line="240" w:lineRule="atLeast"/>
        <w:rPr>
          <w:color w:val="000000" w:themeColor="text1"/>
          <w:sz w:val="19"/>
          <w:szCs w:val="19"/>
        </w:rPr>
      </w:pPr>
    </w:p>
    <w:p w:rsidR="2854F420" w:rsidP="5067EF58" w:rsidRDefault="2854F420" w14:paraId="5B932F38" w14:textId="2B8AAC6A">
      <w:pPr>
        <w:spacing w:line="240" w:lineRule="atLeast"/>
      </w:pPr>
      <w:r w:rsidRPr="5067EF58">
        <w:rPr>
          <w:rFonts w:eastAsia="Volvo Novum" w:cs="Volvo Novum"/>
          <w:sz w:val="19"/>
          <w:szCs w:val="19"/>
        </w:rPr>
        <w:t xml:space="preserve">With services taking on a more prominent role at Intermat, 2024 Volvo CE will display Productivity Services such as Connected Map, Task Manager and its pioneering Equipment as a Service model, as well as Parts and Uptime Services such as the CO2 Reduction Program. Volvo Financial Services will be part of the Volvo stand to present its wide offer of financing solutions.  </w:t>
      </w:r>
    </w:p>
    <w:p w:rsidR="00D27218" w:rsidP="006D2A03" w:rsidRDefault="00D27218" w14:paraId="0C555A9C" w14:textId="77777777">
      <w:pPr>
        <w:spacing w:line="240" w:lineRule="atLeast"/>
        <w:rPr>
          <w:color w:val="000000" w:themeColor="text1"/>
          <w:sz w:val="19"/>
          <w:szCs w:val="19"/>
        </w:rPr>
      </w:pPr>
    </w:p>
    <w:p w:rsidR="00D06009" w:rsidP="00D06009" w:rsidRDefault="02D27A1D" w14:paraId="2C588674" w14:textId="77777777">
      <w:pPr>
        <w:keepNext/>
        <w:spacing w:line="240" w:lineRule="atLeast"/>
      </w:pPr>
      <w:r>
        <w:rPr>
          <w:noProof/>
          <w:color w:val="2B579A"/>
          <w:shd w:val="clear" w:color="auto" w:fill="E6E6E6"/>
        </w:rPr>
        <w:drawing>
          <wp:inline distT="0" distB="0" distL="0" distR="0" wp14:anchorId="34E093B9" wp14:editId="059DA2B6">
            <wp:extent cx="5615403" cy="2819400"/>
            <wp:effectExtent l="0" t="0" r="4445" b="0"/>
            <wp:docPr id="119181658" name="Picture 11918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22799" cy="2823113"/>
                    </a:xfrm>
                    <a:prstGeom prst="rect">
                      <a:avLst/>
                    </a:prstGeom>
                  </pic:spPr>
                </pic:pic>
              </a:graphicData>
            </a:graphic>
          </wp:inline>
        </w:drawing>
      </w:r>
    </w:p>
    <w:p w:rsidRPr="00D06009" w:rsidR="02D27A1D" w:rsidP="00D06009" w:rsidRDefault="00D06009" w14:paraId="3CD3BC30" w14:textId="5E408999">
      <w:pPr>
        <w:pStyle w:val="Caption"/>
        <w:rPr>
          <w:b w:val="0"/>
          <w:bCs/>
          <w:i/>
          <w:iCs w:val="0"/>
        </w:rPr>
      </w:pPr>
      <w:r w:rsidRPr="00D06009">
        <w:rPr>
          <w:b w:val="0"/>
          <w:bCs/>
          <w:i/>
          <w:iCs w:val="0"/>
        </w:rPr>
        <w:t>Volvo CE will present its pioneering Productivity and Parts and Uptime services</w:t>
      </w:r>
    </w:p>
    <w:p w:rsidR="00A97C42" w:rsidP="006D2A03" w:rsidRDefault="00A97C42" w14:paraId="2A909E1D" w14:textId="041DF53A">
      <w:pPr>
        <w:spacing w:line="240" w:lineRule="atLeast"/>
        <w:rPr>
          <w:color w:val="000000" w:themeColor="text1"/>
          <w:sz w:val="19"/>
          <w:szCs w:val="19"/>
        </w:rPr>
      </w:pPr>
      <w:r>
        <w:rPr>
          <w:color w:val="000000" w:themeColor="text1"/>
          <w:sz w:val="19"/>
          <w:szCs w:val="19"/>
        </w:rPr>
        <w:t xml:space="preserve">The electric transformation would not be complete without a demonstration of the company’s leading range of </w:t>
      </w:r>
      <w:r w:rsidR="000701EA">
        <w:rPr>
          <w:color w:val="000000" w:themeColor="text1"/>
          <w:sz w:val="19"/>
          <w:szCs w:val="19"/>
        </w:rPr>
        <w:t xml:space="preserve">charging solutions and </w:t>
      </w:r>
      <w:r w:rsidR="00B2497D">
        <w:rPr>
          <w:color w:val="000000" w:themeColor="text1"/>
          <w:sz w:val="19"/>
          <w:szCs w:val="19"/>
        </w:rPr>
        <w:t xml:space="preserve">mobile </w:t>
      </w:r>
      <w:r w:rsidR="000701EA">
        <w:rPr>
          <w:color w:val="000000" w:themeColor="text1"/>
          <w:sz w:val="19"/>
          <w:szCs w:val="19"/>
        </w:rPr>
        <w:t xml:space="preserve">power </w:t>
      </w:r>
      <w:r w:rsidR="00B2497D">
        <w:rPr>
          <w:color w:val="000000" w:themeColor="text1"/>
          <w:sz w:val="19"/>
          <w:szCs w:val="19"/>
        </w:rPr>
        <w:t>units,</w:t>
      </w:r>
      <w:r w:rsidR="000701EA">
        <w:rPr>
          <w:color w:val="000000" w:themeColor="text1"/>
          <w:sz w:val="19"/>
          <w:szCs w:val="19"/>
        </w:rPr>
        <w:t xml:space="preserve"> </w:t>
      </w:r>
      <w:r w:rsidR="00B2497D">
        <w:rPr>
          <w:color w:val="000000" w:themeColor="text1"/>
          <w:sz w:val="19"/>
          <w:szCs w:val="19"/>
        </w:rPr>
        <w:t>for both</w:t>
      </w:r>
      <w:r w:rsidR="000701EA">
        <w:rPr>
          <w:color w:val="000000" w:themeColor="text1"/>
          <w:sz w:val="19"/>
          <w:szCs w:val="19"/>
        </w:rPr>
        <w:t xml:space="preserve"> lighter equipment </w:t>
      </w:r>
      <w:r w:rsidR="00B2497D">
        <w:rPr>
          <w:color w:val="000000" w:themeColor="text1"/>
          <w:sz w:val="19"/>
          <w:szCs w:val="19"/>
        </w:rPr>
        <w:t>and</w:t>
      </w:r>
      <w:r w:rsidR="000701EA">
        <w:rPr>
          <w:color w:val="000000" w:themeColor="text1"/>
          <w:sz w:val="19"/>
          <w:szCs w:val="19"/>
        </w:rPr>
        <w:t xml:space="preserve"> heavy-duty long-haul commercial vehicles.</w:t>
      </w:r>
    </w:p>
    <w:p w:rsidR="00993034" w:rsidP="006D2A03" w:rsidRDefault="00993034" w14:paraId="344A41EB" w14:textId="77777777">
      <w:pPr>
        <w:spacing w:line="240" w:lineRule="atLeast"/>
        <w:rPr>
          <w:color w:val="000000" w:themeColor="text1"/>
          <w:sz w:val="19"/>
          <w:szCs w:val="19"/>
        </w:rPr>
      </w:pPr>
    </w:p>
    <w:p w:rsidR="00993034" w:rsidP="006D2A03" w:rsidRDefault="00B365C9" w14:paraId="7A72A0C8" w14:textId="5FD09E65">
      <w:pPr>
        <w:spacing w:line="240" w:lineRule="atLeast"/>
        <w:rPr>
          <w:color w:val="000000" w:themeColor="text1"/>
          <w:sz w:val="19"/>
          <w:szCs w:val="19"/>
        </w:rPr>
      </w:pPr>
      <w:r w:rsidRPr="5067EF58">
        <w:rPr>
          <w:color w:val="000000" w:themeColor="text1"/>
          <w:sz w:val="19"/>
          <w:szCs w:val="19"/>
        </w:rPr>
        <w:t>Knowing</w:t>
      </w:r>
      <w:r w:rsidRPr="5067EF58" w:rsidR="00993034">
        <w:rPr>
          <w:color w:val="000000" w:themeColor="text1"/>
          <w:sz w:val="19"/>
          <w:szCs w:val="19"/>
        </w:rPr>
        <w:t xml:space="preserve"> that </w:t>
      </w:r>
      <w:r w:rsidRPr="5067EF58">
        <w:rPr>
          <w:color w:val="000000" w:themeColor="text1"/>
          <w:sz w:val="19"/>
          <w:szCs w:val="19"/>
        </w:rPr>
        <w:t>the sustainability shift</w:t>
      </w:r>
      <w:r w:rsidRPr="5067EF58" w:rsidR="00993034">
        <w:rPr>
          <w:color w:val="000000" w:themeColor="text1"/>
          <w:sz w:val="19"/>
          <w:szCs w:val="19"/>
        </w:rPr>
        <w:t xml:space="preserve"> is </w:t>
      </w:r>
      <w:r w:rsidRPr="5067EF58">
        <w:rPr>
          <w:color w:val="000000" w:themeColor="text1"/>
          <w:sz w:val="19"/>
          <w:szCs w:val="19"/>
        </w:rPr>
        <w:t xml:space="preserve">a </w:t>
      </w:r>
      <w:r w:rsidRPr="5067EF58" w:rsidR="00993034">
        <w:rPr>
          <w:color w:val="000000" w:themeColor="text1"/>
          <w:sz w:val="19"/>
          <w:szCs w:val="19"/>
        </w:rPr>
        <w:t xml:space="preserve">journey </w:t>
      </w:r>
      <w:r w:rsidRPr="5067EF58" w:rsidR="003534AF">
        <w:rPr>
          <w:color w:val="000000" w:themeColor="text1"/>
          <w:sz w:val="19"/>
          <w:szCs w:val="19"/>
        </w:rPr>
        <w:t xml:space="preserve">our customers </w:t>
      </w:r>
      <w:r w:rsidRPr="5067EF58" w:rsidR="00993034">
        <w:rPr>
          <w:color w:val="000000" w:themeColor="text1"/>
          <w:sz w:val="19"/>
          <w:szCs w:val="19"/>
        </w:rPr>
        <w:t xml:space="preserve">cannot achieve </w:t>
      </w:r>
      <w:r w:rsidRPr="5067EF58" w:rsidR="00143E6A">
        <w:rPr>
          <w:color w:val="000000" w:themeColor="text1"/>
          <w:sz w:val="19"/>
          <w:szCs w:val="19"/>
        </w:rPr>
        <w:t>in isolation</w:t>
      </w:r>
      <w:r w:rsidRPr="5067EF58" w:rsidR="00993034">
        <w:rPr>
          <w:color w:val="000000" w:themeColor="text1"/>
          <w:sz w:val="19"/>
          <w:szCs w:val="19"/>
        </w:rPr>
        <w:t xml:space="preserve">, Volvo CE’s products and services will stand shoulder to shoulder with </w:t>
      </w:r>
      <w:r w:rsidRPr="5067EF58" w:rsidR="00C85F46">
        <w:rPr>
          <w:color w:val="000000" w:themeColor="text1"/>
          <w:sz w:val="19"/>
          <w:szCs w:val="19"/>
        </w:rPr>
        <w:t xml:space="preserve">100% electric solutions from Volvo Trucks </w:t>
      </w:r>
      <w:r w:rsidRPr="5067EF58" w:rsidR="15175F13">
        <w:rPr>
          <w:color w:val="000000" w:themeColor="text1"/>
          <w:sz w:val="19"/>
          <w:szCs w:val="19"/>
        </w:rPr>
        <w:t>and Volvo Penta</w:t>
      </w:r>
      <w:r w:rsidRPr="5067EF58" w:rsidR="00123031">
        <w:rPr>
          <w:color w:val="000000" w:themeColor="text1"/>
          <w:sz w:val="19"/>
          <w:szCs w:val="19"/>
        </w:rPr>
        <w:t>.</w:t>
      </w:r>
      <w:r w:rsidRPr="5067EF58" w:rsidR="00C85F46">
        <w:rPr>
          <w:color w:val="000000" w:themeColor="text1"/>
          <w:sz w:val="19"/>
          <w:szCs w:val="19"/>
        </w:rPr>
        <w:t xml:space="preserve"> </w:t>
      </w:r>
    </w:p>
    <w:p w:rsidR="000701EA" w:rsidP="006D2A03" w:rsidRDefault="000701EA" w14:paraId="00E17C5B" w14:textId="77777777">
      <w:pPr>
        <w:spacing w:line="240" w:lineRule="atLeast"/>
        <w:rPr>
          <w:color w:val="000000" w:themeColor="text1"/>
          <w:sz w:val="19"/>
          <w:szCs w:val="19"/>
        </w:rPr>
      </w:pPr>
    </w:p>
    <w:p w:rsidRPr="000701EA" w:rsidR="000701EA" w:rsidP="006D2A03" w:rsidRDefault="000701EA" w14:paraId="06F03509" w14:textId="309526D9">
      <w:pPr>
        <w:spacing w:line="240" w:lineRule="atLeast"/>
        <w:rPr>
          <w:rFonts w:ascii="Volvo Novum Medium" w:hAnsi="Volvo Novum Medium"/>
          <w:color w:val="000000" w:themeColor="text1"/>
          <w:sz w:val="19"/>
          <w:szCs w:val="19"/>
        </w:rPr>
      </w:pPr>
      <w:r>
        <w:rPr>
          <w:rFonts w:ascii="Volvo Novum Medium" w:hAnsi="Volvo Novum Medium"/>
          <w:color w:val="000000" w:themeColor="text1"/>
          <w:sz w:val="19"/>
          <w:szCs w:val="19"/>
        </w:rPr>
        <w:t>Moving to zero</w:t>
      </w:r>
      <w:r w:rsidRPr="000701EA">
        <w:rPr>
          <w:rFonts w:ascii="Volvo Novum Medium" w:hAnsi="Volvo Novum Medium"/>
          <w:color w:val="000000" w:themeColor="text1"/>
          <w:sz w:val="19"/>
          <w:szCs w:val="19"/>
        </w:rPr>
        <w:t>, together</w:t>
      </w:r>
    </w:p>
    <w:p w:rsidR="000531CE" w:rsidP="006D2A03" w:rsidRDefault="000531CE" w14:paraId="2A065356" w14:textId="77777777">
      <w:pPr>
        <w:spacing w:line="240" w:lineRule="atLeast"/>
        <w:rPr>
          <w:color w:val="000000" w:themeColor="text1"/>
          <w:sz w:val="19"/>
          <w:szCs w:val="19"/>
        </w:rPr>
      </w:pPr>
    </w:p>
    <w:p w:rsidR="00143E6A" w:rsidP="006D2A03" w:rsidRDefault="00EA7A8D" w14:paraId="486EAC8C" w14:textId="3BCB9CC4">
      <w:pPr>
        <w:spacing w:line="240" w:lineRule="atLeast"/>
        <w:rPr>
          <w:color w:val="000000" w:themeColor="text1"/>
          <w:sz w:val="19"/>
          <w:szCs w:val="19"/>
        </w:rPr>
      </w:pPr>
      <w:r w:rsidRPr="5067EF58">
        <w:rPr>
          <w:color w:val="000000" w:themeColor="text1"/>
          <w:sz w:val="19"/>
          <w:szCs w:val="19"/>
        </w:rPr>
        <w:t xml:space="preserve">It is a platform that </w:t>
      </w:r>
      <w:r w:rsidRPr="5067EF58" w:rsidR="00845928">
        <w:rPr>
          <w:color w:val="000000" w:themeColor="text1"/>
          <w:sz w:val="19"/>
          <w:szCs w:val="19"/>
        </w:rPr>
        <w:t>proves</w:t>
      </w:r>
      <w:r w:rsidRPr="5067EF58" w:rsidR="00E3428C">
        <w:rPr>
          <w:color w:val="000000" w:themeColor="text1"/>
          <w:sz w:val="19"/>
          <w:szCs w:val="19"/>
        </w:rPr>
        <w:t xml:space="preserve"> that Volvo is a trusted brand when it comes to delivering a net zero future across different transport streams</w:t>
      </w:r>
      <w:r w:rsidRPr="5067EF58" w:rsidR="00143E6A">
        <w:rPr>
          <w:color w:val="000000" w:themeColor="text1"/>
          <w:sz w:val="19"/>
          <w:szCs w:val="19"/>
        </w:rPr>
        <w:t xml:space="preserve"> – and that it is more committed than ever to achiev</w:t>
      </w:r>
      <w:r w:rsidRPr="5067EF58" w:rsidR="00123031">
        <w:rPr>
          <w:color w:val="000000" w:themeColor="text1"/>
          <w:sz w:val="19"/>
          <w:szCs w:val="19"/>
        </w:rPr>
        <w:t>ing</w:t>
      </w:r>
      <w:r w:rsidRPr="5067EF58" w:rsidR="00143E6A">
        <w:rPr>
          <w:color w:val="000000" w:themeColor="text1"/>
          <w:sz w:val="19"/>
          <w:szCs w:val="19"/>
        </w:rPr>
        <w:t xml:space="preserve"> carbon neutrality by 2040.</w:t>
      </w:r>
      <w:r w:rsidRPr="5067EF58" w:rsidR="00E3428C">
        <w:rPr>
          <w:color w:val="000000" w:themeColor="text1"/>
          <w:sz w:val="19"/>
          <w:szCs w:val="19"/>
        </w:rPr>
        <w:t xml:space="preserve"> </w:t>
      </w:r>
    </w:p>
    <w:p w:rsidR="78B34E87" w:rsidP="5067EF58" w:rsidRDefault="78B34E87" w14:paraId="7DFAEA2B" w14:textId="05BFC4FA">
      <w:pPr>
        <w:spacing w:line="240" w:lineRule="atLeast"/>
        <w:rPr>
          <w:color w:val="000000" w:themeColor="text1"/>
          <w:sz w:val="19"/>
          <w:szCs w:val="19"/>
        </w:rPr>
      </w:pPr>
    </w:p>
    <w:p w:rsidRPr="006D2A03" w:rsidR="004D3C28" w:rsidP="006D2A03" w:rsidRDefault="00027655" w14:paraId="5377F613" w14:textId="59CCCEEC">
      <w:pPr>
        <w:spacing w:line="240" w:lineRule="atLeast"/>
        <w:rPr>
          <w:color w:val="000000" w:themeColor="text1"/>
          <w:sz w:val="19"/>
          <w:szCs w:val="19"/>
        </w:rPr>
      </w:pPr>
      <w:r w:rsidRPr="5067EF58">
        <w:rPr>
          <w:color w:val="000000" w:themeColor="text1"/>
          <w:sz w:val="19"/>
          <w:szCs w:val="19"/>
        </w:rPr>
        <w:t>Through</w:t>
      </w:r>
      <w:r w:rsidRPr="5067EF58" w:rsidR="00E3428C">
        <w:rPr>
          <w:color w:val="000000" w:themeColor="text1"/>
          <w:sz w:val="19"/>
          <w:szCs w:val="19"/>
        </w:rPr>
        <w:t xml:space="preserve"> product and service innovation, it is demonstrating </w:t>
      </w:r>
      <w:r w:rsidRPr="5067EF58" w:rsidR="00143E6A">
        <w:rPr>
          <w:color w:val="000000" w:themeColor="text1"/>
          <w:sz w:val="19"/>
          <w:szCs w:val="19"/>
        </w:rPr>
        <w:t>that</w:t>
      </w:r>
      <w:r w:rsidRPr="5067EF58" w:rsidR="00E3428C">
        <w:rPr>
          <w:color w:val="000000" w:themeColor="text1"/>
          <w:sz w:val="19"/>
          <w:szCs w:val="19"/>
        </w:rPr>
        <w:t xml:space="preserve"> electric construction equipment has the power to work seamlessly together with electric trucks, all the while supported by reliable and holistic charging solutions.</w:t>
      </w:r>
    </w:p>
    <w:p w:rsidR="67BE3A09" w:rsidP="67BE3A09" w:rsidRDefault="67BE3A09" w14:paraId="2A26DA06" w14:textId="46B4362D">
      <w:pPr>
        <w:spacing w:line="240" w:lineRule="atLeast"/>
        <w:rPr>
          <w:color w:val="000000" w:themeColor="text1"/>
          <w:sz w:val="19"/>
          <w:szCs w:val="19"/>
        </w:rPr>
      </w:pPr>
    </w:p>
    <w:p w:rsidR="004D3C28" w:rsidP="67BE3A09" w:rsidRDefault="00902B40" w14:paraId="487DCF92" w14:textId="29F465B0">
      <w:pPr>
        <w:spacing w:line="240" w:lineRule="atLeast"/>
        <w:rPr>
          <w:color w:val="000000" w:themeColor="text1"/>
          <w:sz w:val="19"/>
          <w:szCs w:val="19"/>
        </w:rPr>
      </w:pPr>
      <w:r>
        <w:rPr>
          <w:noProof/>
          <w:color w:val="2B579A"/>
          <w:shd w:val="clear" w:color="auto" w:fill="E6E6E6"/>
        </w:rPr>
        <w:drawing>
          <wp:anchor distT="0" distB="0" distL="114300" distR="114300" simplePos="0" relativeHeight="251658240" behindDoc="0" locked="0" layoutInCell="1" allowOverlap="1" wp14:anchorId="6188DF48" wp14:editId="526D691B">
            <wp:simplePos x="0" y="0"/>
            <wp:positionH relativeFrom="margin">
              <wp:posOffset>0</wp:posOffset>
            </wp:positionH>
            <wp:positionV relativeFrom="paragraph">
              <wp:posOffset>45720</wp:posOffset>
            </wp:positionV>
            <wp:extent cx="1714500" cy="2456180"/>
            <wp:effectExtent l="0" t="0" r="0" b="1270"/>
            <wp:wrapSquare wrapText="bothSides"/>
            <wp:docPr id="813086363" name="Picture 81308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00" cy="2456180"/>
                    </a:xfrm>
                    <a:prstGeom prst="rect">
                      <a:avLst/>
                    </a:prstGeom>
                  </pic:spPr>
                </pic:pic>
              </a:graphicData>
            </a:graphic>
            <wp14:sizeRelH relativeFrom="page">
              <wp14:pctWidth>0</wp14:pctWidth>
            </wp14:sizeRelH>
            <wp14:sizeRelV relativeFrom="page">
              <wp14:pctHeight>0</wp14:pctHeight>
            </wp14:sizeRelV>
          </wp:anchor>
        </w:drawing>
      </w:r>
      <w:r w:rsidRPr="67BE3A09" w:rsidR="004D3C28">
        <w:rPr>
          <w:color w:val="000000" w:themeColor="text1"/>
          <w:sz w:val="19"/>
          <w:szCs w:val="19"/>
        </w:rPr>
        <w:t xml:space="preserve">Davy Guillemard, Head of Market Area France, Volvo CE, says: </w:t>
      </w:r>
      <w:r w:rsidR="004B7F2D">
        <w:rPr>
          <w:color w:val="000000" w:themeColor="text1"/>
          <w:sz w:val="19"/>
          <w:szCs w:val="19"/>
        </w:rPr>
        <w:t>“</w:t>
      </w:r>
      <w:r w:rsidRPr="67BE3A09" w:rsidR="004D3C28">
        <w:rPr>
          <w:color w:val="000000" w:themeColor="text1"/>
          <w:sz w:val="19"/>
          <w:szCs w:val="19"/>
        </w:rPr>
        <w:t>We are leading our industry transformation</w:t>
      </w:r>
      <w:r w:rsidRPr="67BE3A09" w:rsidR="00FB2DB7">
        <w:rPr>
          <w:color w:val="000000" w:themeColor="text1"/>
          <w:sz w:val="19"/>
          <w:szCs w:val="19"/>
        </w:rPr>
        <w:t>, both in France and around the world,</w:t>
      </w:r>
      <w:r w:rsidRPr="67BE3A09" w:rsidR="004D3C28">
        <w:rPr>
          <w:color w:val="000000" w:themeColor="text1"/>
          <w:sz w:val="19"/>
          <w:szCs w:val="19"/>
        </w:rPr>
        <w:t xml:space="preserve"> with </w:t>
      </w:r>
      <w:r w:rsidRPr="67BE3A09" w:rsidR="00FB2DB7">
        <w:rPr>
          <w:color w:val="000000" w:themeColor="text1"/>
          <w:sz w:val="19"/>
          <w:szCs w:val="19"/>
        </w:rPr>
        <w:t>our</w:t>
      </w:r>
      <w:r w:rsidRPr="67BE3A09" w:rsidR="004D3C28">
        <w:rPr>
          <w:color w:val="000000" w:themeColor="text1"/>
          <w:sz w:val="19"/>
          <w:szCs w:val="19"/>
        </w:rPr>
        <w:t xml:space="preserve"> unique and holistic offering of sustainable solutions. Our customers benefit from the expertise across Volvo Group, resulting in our broad range of electric products, charging solutions and smart services.</w:t>
      </w:r>
      <w:r w:rsidRPr="67BE3A09" w:rsidR="00845928">
        <w:rPr>
          <w:color w:val="000000" w:themeColor="text1"/>
          <w:sz w:val="19"/>
          <w:szCs w:val="19"/>
        </w:rPr>
        <w:t>”</w:t>
      </w:r>
    </w:p>
    <w:p w:rsidR="67BE3A09" w:rsidP="3EA09798" w:rsidRDefault="67BE3A09" w14:paraId="2D742F94" w14:textId="30E5C430">
      <w:pPr>
        <w:pStyle w:val="Normal"/>
        <w:spacing w:line="240" w:lineRule="atLeast"/>
        <w:rPr>
          <w:color w:val="000000" w:themeColor="text1"/>
          <w:sz w:val="19"/>
          <w:szCs w:val="19"/>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2C081A89" wp14:editId="4148F745">
                <wp:extent xmlns:wp="http://schemas.openxmlformats.org/drawingml/2006/wordprocessingDrawing" cx="1706880" cy="167640"/>
                <wp:effectExtent xmlns:wp="http://schemas.openxmlformats.org/drawingml/2006/wordprocessingDrawing" l="0" t="0" r="7620" b="3810"/>
                <wp:docPr xmlns:wp="http://schemas.openxmlformats.org/drawingml/2006/wordprocessingDrawing" id="1821239888" name="Text Box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1706880" cy="167640"/>
                        </a:xfrm>
                        <a:prstGeom prst="rect">
                          <a:avLst/>
                        </a:prstGeom>
                        <a:solidFill>
                          <a:prstClr val="white"/>
                        </a:solidFill>
                        <a:ln>
                          <a:noFill/>
                        </a:ln>
                      </wps:spPr>
                      <wps:txbx>
                        <w:txbxContent xmlns:w="http://schemas.openxmlformats.org/wordprocessingml/2006/main">
                          <w:p xmlns:w14="http://schemas.microsoft.com/office/word/2010/wordml" w:rsidRPr="00902B40" w:rsidR="00902B40" w:rsidP="00902B40" w:rsidRDefault="00902B40" w14:paraId="120E112F" w14:textId="70AE5F1C">
                            <w:pPr>
                              <w:pStyle w:val="Caption"/>
                              <w:rPr>
                                <w:b w:val="0"/>
                                <w:bCs/>
                                <w:i/>
                                <w:iCs w:val="0"/>
                                <w:noProof/>
                                <w:sz w:val="20"/>
                                <w:szCs w:val="24"/>
                              </w:rPr>
                            </w:pPr>
                            <w:r w:rsidRPr="00902B40">
                              <w:rPr>
                                <w:b w:val="0"/>
                                <w:bCs/>
                                <w:i/>
                                <w:iCs w:val="0"/>
                              </w:rPr>
                              <w:t>Davy Guillemard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mc="http://schemas.openxmlformats.org/markup-compatibility/2006">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0C19BDF3">
                <v:stroke joinstyle="miter"/>
                <v:path gradientshapeok="t" o:connecttype="rect"/>
              </v:shapetype>
              <v:shape xmlns:o="urn:schemas-microsoft-com:office:office" xmlns:v="urn:schemas-microsoft-com:vml" id="Text Box 1" style="position:absolute;margin-left:1.15pt;margin-top:45.9pt;width:134.4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">
                <v:textbox inset="0,0,0,0">
                  <w:txbxContent>
                    <w:p xmlns:w14="http://schemas.microsoft.com/office/word/2010/wordml" w:rsidRPr="00902B40" w:rsidR="00902B40" w:rsidP="00902B40" w:rsidRDefault="00902B40" w14:paraId="120E112F" w14:textId="70AE5F1C">
                      <w:pPr>
                        <w:pStyle w:val="Caption"/>
                        <w:rPr>
                          <w:b w:val="0"/>
                          <w:bCs/>
                          <w:i/>
                          <w:iCs w:val="0"/>
                          <w:noProof/>
                          <w:sz w:val="20"/>
                          <w:szCs w:val="24"/>
                        </w:rPr>
                      </w:pPr>
                      <w:r w:rsidRPr="00902B40">
                        <w:rPr>
                          <w:b w:val="0"/>
                          <w:bCs/>
                          <w:i/>
                          <w:iCs w:val="0"/>
                        </w:rPr>
                        <w:t xml:space="preserve">Davy </w:t>
                      </w:r>
                      <w:proofErr w:type="spellStart"/>
                      <w:r w:rsidRPr="00902B40">
                        <w:rPr>
                          <w:b w:val="0"/>
                          <w:bCs/>
                          <w:i/>
                          <w:iCs w:val="0"/>
                        </w:rPr>
                        <w:t>Guillemard</w:t>
                      </w:r>
                      <w:proofErr w:type="spellEnd"/>
                    </w:p>
                  </w:txbxContent>
                </v:textbox>
                <w10:wrap xmlns:w10="urn:schemas-microsoft-com:office:word" type="square"/>
              </v:shape>
            </w:pict>
          </mc:Fallback>
        </mc:AlternateContent>
      </w:r>
    </w:p>
    <w:p w:rsidRPr="004D3C28" w:rsidR="00233968" w:rsidP="006D2A03" w:rsidRDefault="00233968" w14:paraId="2CEC9000" w14:textId="0F3D40A4">
      <w:pPr>
        <w:spacing w:line="240" w:lineRule="atLeast"/>
        <w:rPr>
          <w:color w:val="000000" w:themeColor="text1"/>
          <w:sz w:val="19"/>
          <w:szCs w:val="19"/>
        </w:rPr>
      </w:pPr>
      <w:r>
        <w:rPr>
          <w:color w:val="000000" w:themeColor="text1"/>
          <w:sz w:val="19"/>
          <w:szCs w:val="19"/>
        </w:rPr>
        <w:t>Marcus Horberg, President Volvo Trucks France, says: “</w:t>
      </w:r>
      <w:r w:rsidR="00A747CD">
        <w:rPr>
          <w:color w:val="000000" w:themeColor="text1"/>
          <w:sz w:val="19"/>
          <w:szCs w:val="19"/>
        </w:rPr>
        <w:t xml:space="preserve">It is together that we can mobilize to create a safer, quieter world free from harmful pollutants. </w:t>
      </w:r>
      <w:r w:rsidR="00C20864">
        <w:rPr>
          <w:color w:val="000000" w:themeColor="text1"/>
          <w:sz w:val="19"/>
          <w:szCs w:val="19"/>
        </w:rPr>
        <w:t xml:space="preserve">Working in </w:t>
      </w:r>
      <w:r w:rsidR="00A747CD">
        <w:rPr>
          <w:color w:val="000000" w:themeColor="text1"/>
          <w:sz w:val="19"/>
          <w:szCs w:val="19"/>
        </w:rPr>
        <w:t>partnership across the Group, we are better able to respond to the environmental challenges of our planet</w:t>
      </w:r>
      <w:r w:rsidR="00C20864">
        <w:rPr>
          <w:color w:val="000000" w:themeColor="text1"/>
          <w:sz w:val="19"/>
          <w:szCs w:val="19"/>
        </w:rPr>
        <w:t xml:space="preserve"> and support our customers in making that transformation too.”</w:t>
      </w:r>
    </w:p>
    <w:p w:rsidRPr="00E3428C" w:rsidR="004D3C28" w:rsidP="006D2A03" w:rsidRDefault="004D3C28" w14:paraId="684238C1" w14:textId="77777777">
      <w:pPr>
        <w:spacing w:line="240" w:lineRule="atLeast"/>
        <w:rPr>
          <w:color w:val="000000" w:themeColor="text1"/>
          <w:sz w:val="19"/>
          <w:szCs w:val="19"/>
        </w:rPr>
      </w:pPr>
    </w:p>
    <w:p w:rsidR="00B55A32" w:rsidP="006D2A03" w:rsidRDefault="00902B40" w14:paraId="3FD20EFD" w14:textId="6F5E3C38">
      <w:pPr>
        <w:spacing w:line="240" w:lineRule="atLeast"/>
        <w:rPr>
          <w:color w:val="000000" w:themeColor="text1"/>
          <w:sz w:val="19"/>
          <w:szCs w:val="19"/>
        </w:rPr>
      </w:pPr>
      <w:r w:rsidRPr="18A362B4" w:rsidR="00C4044E">
        <w:rPr>
          <w:color w:val="000000" w:themeColor="text1"/>
          <w:sz w:val="19"/>
          <w:szCs w:val="19"/>
        </w:rPr>
        <w:t xml:space="preserve">Taking place April 24-27 at the Paris-Nord </w:t>
      </w:r>
      <w:r w:rsidRPr="18A362B4" w:rsidR="00C4044E">
        <w:rPr>
          <w:color w:val="000000" w:themeColor="text1"/>
          <w:sz w:val="19"/>
          <w:szCs w:val="19"/>
        </w:rPr>
        <w:t>Villepinte</w:t>
      </w:r>
      <w:r w:rsidRPr="18A362B4" w:rsidR="00B958C2">
        <w:rPr>
          <w:color w:val="000000" w:themeColor="text1"/>
          <w:sz w:val="19"/>
          <w:szCs w:val="19"/>
        </w:rPr>
        <w:t xml:space="preserve"> Parc des Expositions</w:t>
      </w:r>
      <w:r w:rsidRPr="18A362B4" w:rsidR="00B55A32">
        <w:rPr>
          <w:color w:val="000000" w:themeColor="text1"/>
          <w:sz w:val="19"/>
          <w:szCs w:val="19"/>
        </w:rPr>
        <w:t xml:space="preserve"> in Paris</w:t>
      </w:r>
      <w:r w:rsidRPr="18A362B4" w:rsidR="00C4044E">
        <w:rPr>
          <w:color w:val="000000" w:themeColor="text1"/>
          <w:sz w:val="19"/>
          <w:szCs w:val="19"/>
        </w:rPr>
        <w:t xml:space="preserve">, the tri-annual </w:t>
      </w:r>
      <w:r w:rsidRPr="18A362B4" w:rsidR="00BD2F5D">
        <w:rPr>
          <w:color w:val="000000" w:themeColor="text1"/>
          <w:sz w:val="19"/>
          <w:szCs w:val="19"/>
        </w:rPr>
        <w:t>construction summit</w:t>
      </w:r>
      <w:r w:rsidRPr="18A362B4" w:rsidR="00C4044E">
        <w:rPr>
          <w:color w:val="000000" w:themeColor="text1"/>
          <w:sz w:val="19"/>
          <w:szCs w:val="19"/>
        </w:rPr>
        <w:t xml:space="preserve"> is returning with a revamped exhibition </w:t>
      </w:r>
      <w:r w:rsidRPr="18A362B4" w:rsidR="27195DB7">
        <w:rPr>
          <w:color w:val="000000" w:themeColor="text1"/>
          <w:sz w:val="19"/>
          <w:szCs w:val="19"/>
        </w:rPr>
        <w:t xml:space="preserve">format </w:t>
      </w:r>
      <w:r w:rsidRPr="18A362B4" w:rsidR="00C4044E">
        <w:rPr>
          <w:color w:val="000000" w:themeColor="text1"/>
          <w:sz w:val="19"/>
          <w:szCs w:val="19"/>
        </w:rPr>
        <w:t>covering earthmoving, demolition and transportation, roads, minerals and foundations, lifts and handling and</w:t>
      </w:r>
      <w:r w:rsidRPr="18A362B4" w:rsidR="00B55A32">
        <w:rPr>
          <w:color w:val="000000" w:themeColor="text1"/>
          <w:sz w:val="19"/>
          <w:szCs w:val="19"/>
        </w:rPr>
        <w:t xml:space="preserve"> the</w:t>
      </w:r>
      <w:r w:rsidRPr="18A362B4" w:rsidR="00C4044E">
        <w:rPr>
          <w:color w:val="000000" w:themeColor="text1"/>
          <w:sz w:val="19"/>
          <w:szCs w:val="19"/>
        </w:rPr>
        <w:t xml:space="preserve"> buildings and concrete sector.</w:t>
      </w:r>
      <w:r w:rsidRPr="18A362B4" w:rsidR="00BD2F5D">
        <w:rPr>
          <w:color w:val="000000" w:themeColor="text1"/>
          <w:sz w:val="19"/>
          <w:szCs w:val="19"/>
        </w:rPr>
        <w:t xml:space="preserve"> </w:t>
      </w:r>
    </w:p>
    <w:p w:rsidR="00B55A32" w:rsidP="006D2A03" w:rsidRDefault="00B55A32" w14:paraId="27A16E7E" w14:textId="77777777">
      <w:pPr>
        <w:spacing w:line="240" w:lineRule="atLeast"/>
        <w:rPr>
          <w:color w:val="000000" w:themeColor="text1"/>
          <w:sz w:val="19"/>
          <w:szCs w:val="19"/>
        </w:rPr>
      </w:pPr>
    </w:p>
    <w:p w:rsidR="00C4044E" w:rsidP="006D2A03" w:rsidRDefault="00BD2F5D" w14:paraId="7DFE79C0" w14:textId="567F32E0">
      <w:pPr>
        <w:spacing w:line="240" w:lineRule="atLeast"/>
        <w:rPr>
          <w:color w:val="000000" w:themeColor="text1"/>
          <w:sz w:val="19"/>
          <w:szCs w:val="19"/>
        </w:rPr>
      </w:pPr>
      <w:r w:rsidRPr="18A362B4">
        <w:rPr>
          <w:color w:val="000000" w:themeColor="text1"/>
          <w:sz w:val="19"/>
          <w:szCs w:val="19"/>
        </w:rPr>
        <w:t xml:space="preserve">It will be the first time Intermat </w:t>
      </w:r>
      <w:r w:rsidRPr="18A362B4" w:rsidR="00B55A32">
        <w:rPr>
          <w:color w:val="000000" w:themeColor="text1"/>
          <w:sz w:val="19"/>
          <w:szCs w:val="19"/>
        </w:rPr>
        <w:t>has been staged</w:t>
      </w:r>
      <w:r w:rsidRPr="18A362B4">
        <w:rPr>
          <w:color w:val="000000" w:themeColor="text1"/>
          <w:sz w:val="19"/>
          <w:szCs w:val="19"/>
        </w:rPr>
        <w:t xml:space="preserve"> since the 202</w:t>
      </w:r>
      <w:r w:rsidRPr="18A362B4" w:rsidR="18643AD9">
        <w:rPr>
          <w:color w:val="000000" w:themeColor="text1"/>
          <w:sz w:val="19"/>
          <w:szCs w:val="19"/>
        </w:rPr>
        <w:t>1</w:t>
      </w:r>
      <w:r w:rsidRPr="18A362B4">
        <w:rPr>
          <w:color w:val="000000" w:themeColor="text1"/>
          <w:sz w:val="19"/>
          <w:szCs w:val="19"/>
        </w:rPr>
        <w:t xml:space="preserve"> event was forced to cancel due to the </w:t>
      </w:r>
      <w:r w:rsidRPr="18A362B4" w:rsidR="006D2A03">
        <w:rPr>
          <w:color w:val="000000" w:themeColor="text1"/>
          <w:sz w:val="19"/>
          <w:szCs w:val="19"/>
        </w:rPr>
        <w:t>insurmountable challenges presented by the Covid-19 pandemic.</w:t>
      </w:r>
    </w:p>
    <w:p w:rsidRPr="006D2A03" w:rsidR="00E3428C" w:rsidP="006D2A03" w:rsidRDefault="00E3428C" w14:paraId="670EC167" w14:textId="77777777">
      <w:pPr>
        <w:spacing w:line="240" w:lineRule="atLeast"/>
        <w:rPr>
          <w:color w:val="000000" w:themeColor="text1"/>
          <w:sz w:val="19"/>
          <w:szCs w:val="19"/>
        </w:rPr>
      </w:pPr>
    </w:p>
    <w:p w:rsidR="00D06009" w:rsidP="00D06009" w:rsidRDefault="349ACF85" w14:paraId="219E3CA9" w14:textId="77777777">
      <w:pPr>
        <w:keepNext/>
        <w:spacing w:line="240" w:lineRule="atLeast"/>
      </w:pPr>
      <w:r>
        <w:rPr>
          <w:noProof/>
          <w:color w:val="2B579A"/>
          <w:shd w:val="clear" w:color="auto" w:fill="E6E6E6"/>
        </w:rPr>
        <w:drawing>
          <wp:inline distT="0" distB="0" distL="0" distR="0" wp14:anchorId="7AAB234B" wp14:editId="452E421B">
            <wp:extent cx="5560043" cy="3451860"/>
            <wp:effectExtent l="0" t="0" r="3175" b="0"/>
            <wp:docPr id="1745315931" name="Picture 174531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65252" cy="3455094"/>
                    </a:xfrm>
                    <a:prstGeom prst="rect">
                      <a:avLst/>
                    </a:prstGeom>
                  </pic:spPr>
                </pic:pic>
              </a:graphicData>
            </a:graphic>
          </wp:inline>
        </w:drawing>
      </w:r>
    </w:p>
    <w:p w:rsidRPr="00D06009" w:rsidR="349ACF85" w:rsidP="00D06009" w:rsidRDefault="00D06009" w14:paraId="7400C12D" w14:textId="7C1B38F1">
      <w:pPr>
        <w:pStyle w:val="Caption"/>
        <w:rPr>
          <w:b w:val="0"/>
          <w:bCs/>
          <w:i/>
          <w:iCs w:val="0"/>
        </w:rPr>
      </w:pPr>
      <w:r w:rsidRPr="00D06009">
        <w:rPr>
          <w:b w:val="0"/>
          <w:bCs/>
          <w:i/>
          <w:iCs w:val="0"/>
        </w:rPr>
        <w:t>Volvo CE at the last Intermat in Paris, France, 2018</w:t>
      </w:r>
    </w:p>
    <w:p w:rsidR="00940202" w:rsidP="006D2A03" w:rsidRDefault="00940202" w14:paraId="27830FF4" w14:textId="77777777">
      <w:pPr>
        <w:spacing w:line="240" w:lineRule="auto"/>
        <w:rPr>
          <w:color w:val="000000" w:themeColor="text1"/>
          <w:sz w:val="19"/>
          <w:szCs w:val="19"/>
        </w:rPr>
      </w:pPr>
    </w:p>
    <w:p w:rsidRPr="00B110AB" w:rsidR="00126006" w:rsidP="006D2A03" w:rsidRDefault="00940202" w14:paraId="7B141B40" w14:textId="29DB24DF">
      <w:pPr>
        <w:spacing w:line="240" w:lineRule="auto"/>
        <w:rPr>
          <w:color w:val="000000" w:themeColor="text1"/>
          <w:sz w:val="19"/>
          <w:szCs w:val="19"/>
        </w:rPr>
      </w:pPr>
      <w:r>
        <w:rPr>
          <w:color w:val="000000" w:themeColor="text1"/>
          <w:sz w:val="19"/>
          <w:szCs w:val="19"/>
        </w:rPr>
        <w:t xml:space="preserve">January </w:t>
      </w:r>
      <w:r w:rsidRPr="00B110AB" w:rsidR="2AC85FA0">
        <w:rPr>
          <w:color w:val="000000" w:themeColor="text1"/>
          <w:sz w:val="19"/>
          <w:szCs w:val="19"/>
        </w:rPr>
        <w:t>202</w:t>
      </w:r>
      <w:r w:rsidR="006C4F62">
        <w:rPr>
          <w:color w:val="000000" w:themeColor="text1"/>
          <w:sz w:val="19"/>
          <w:szCs w:val="19"/>
        </w:rPr>
        <w:t>4</w:t>
      </w:r>
    </w:p>
    <w:p w:rsidRPr="00B110AB" w:rsidR="007C79B6" w:rsidP="007C79B6" w:rsidRDefault="007C79B6" w14:paraId="02BA9652" w14:textId="77777777">
      <w:pPr>
        <w:spacing w:line="240" w:lineRule="auto"/>
        <w:jc w:val="both"/>
        <w:rPr>
          <w:rFonts w:eastAsia="Times New Roman" w:cs="Arial"/>
          <w:bCs/>
          <w:sz w:val="19"/>
          <w:szCs w:val="19"/>
        </w:rPr>
      </w:pPr>
    </w:p>
    <w:p w:rsidRPr="00B110AB" w:rsidR="007C79B6" w:rsidP="007C79B6" w:rsidRDefault="007C79B6" w14:paraId="4B2580F6" w14:textId="77777777">
      <w:pPr>
        <w:spacing w:line="240" w:lineRule="auto"/>
        <w:jc w:val="both"/>
        <w:rPr>
          <w:rFonts w:eastAsia="Times New Roman" w:cs="Arial"/>
          <w:bCs/>
          <w:i/>
          <w:sz w:val="19"/>
          <w:szCs w:val="19"/>
        </w:rPr>
      </w:pPr>
      <w:r w:rsidRPr="3EA09798" w:rsidR="007C79B6">
        <w:rPr>
          <w:rFonts w:eastAsia="Times New Roman" w:cs="Arial"/>
          <w:i w:val="1"/>
          <w:iCs w:val="1"/>
          <w:sz w:val="19"/>
          <w:szCs w:val="19"/>
        </w:rPr>
        <w:t>Journalists wanting further information, please contact:</w:t>
      </w:r>
    </w:p>
    <w:p w:rsidR="3EA09798" w:rsidP="3EA09798" w:rsidRDefault="3EA09798" w14:paraId="4B0CE87E" w14:textId="27DD0DE6">
      <w:pPr>
        <w:pStyle w:val="Normal"/>
        <w:spacing w:line="240" w:lineRule="auto"/>
        <w:jc w:val="both"/>
        <w:rPr>
          <w:rFonts w:eastAsia="Times New Roman" w:cs="Arial"/>
          <w:i w:val="1"/>
          <w:iCs w:val="1"/>
          <w:sz w:val="19"/>
          <w:szCs w:val="19"/>
        </w:rPr>
      </w:pPr>
    </w:p>
    <w:p w:rsidR="29C1F350" w:rsidP="1C6C3178" w:rsidRDefault="29C1F350" w14:paraId="746F5CFD" w14:textId="0C01A363">
      <w:pPr>
        <w:pStyle w:val="Normal"/>
        <w:suppressLineNumbers w:val="0"/>
        <w:bidi w:val="0"/>
        <w:spacing w:before="0" w:beforeAutospacing="off" w:after="0" w:afterAutospacing="off" w:line="240" w:lineRule="auto"/>
        <w:ind w:left="0" w:right="0"/>
        <w:jc w:val="both"/>
        <w:rPr>
          <w:noProof w:val="0"/>
          <w:color w:val="000000" w:themeColor="text1" w:themeTint="FF" w:themeShade="FF"/>
          <w:sz w:val="19"/>
          <w:szCs w:val="19"/>
          <w:lang w:val="en-US"/>
        </w:rPr>
      </w:pPr>
      <w:r w:rsidRPr="1C6C3178" w:rsidR="29C1F350">
        <w:rPr>
          <w:rFonts w:ascii="Volvo Novum" w:hAnsi="Volvo Novum" w:eastAsia="Volvo Novum" w:cs="" w:asciiTheme="minorAscii" w:hAnsiTheme="minorAscii" w:eastAsiaTheme="minorAscii" w:cstheme="minorBidi"/>
          <w:color w:val="000000" w:themeColor="text1" w:themeTint="FF" w:themeShade="FF"/>
          <w:sz w:val="19"/>
          <w:szCs w:val="19"/>
          <w:lang w:eastAsia="en-US" w:bidi="ar-SA"/>
        </w:rPr>
        <w:t xml:space="preserve"> </w:t>
      </w:r>
      <w:r w:rsidRPr="1C6C3178" w:rsidR="7CA7D384">
        <w:rPr>
          <w:rFonts w:ascii="Volvo Novum" w:hAnsi="Volvo Novum" w:eastAsia="Volvo Novum" w:cs="" w:asciiTheme="minorAscii" w:hAnsiTheme="minorAscii" w:eastAsiaTheme="minorAscii" w:cstheme="minorBidi"/>
          <w:noProof w:val="0"/>
          <w:color w:val="000000" w:themeColor="text1" w:themeTint="FF" w:themeShade="FF"/>
          <w:sz w:val="19"/>
          <w:szCs w:val="19"/>
          <w:lang w:val="en-US" w:eastAsia="en-US" w:bidi="ar-SA"/>
        </w:rPr>
        <w:t>Sandra Jansen</w:t>
      </w:r>
      <w:r>
        <w:br/>
      </w:r>
      <w:r w:rsidRPr="1C6C3178" w:rsidR="7CA7D384">
        <w:rPr>
          <w:rFonts w:ascii="Volvo Novum" w:hAnsi="Volvo Novum" w:eastAsia="Volvo Novum" w:cs="" w:asciiTheme="minorAscii" w:hAnsiTheme="minorAscii" w:eastAsiaTheme="minorAscii" w:cstheme="minorBidi"/>
          <w:noProof w:val="0"/>
          <w:color w:val="000000" w:themeColor="text1" w:themeTint="FF" w:themeShade="FF"/>
          <w:sz w:val="19"/>
          <w:szCs w:val="19"/>
          <w:lang w:val="en-US" w:eastAsia="en-US" w:bidi="ar-SA"/>
        </w:rPr>
        <w:t>Media Relations &amp; Communications Manager</w:t>
      </w:r>
      <w:r>
        <w:br/>
      </w:r>
      <w:r w:rsidRPr="1C6C3178" w:rsidR="7CA7D384">
        <w:rPr>
          <w:rFonts w:ascii="Volvo Novum" w:hAnsi="Volvo Novum" w:eastAsia="Volvo Novum" w:cs="" w:asciiTheme="minorAscii" w:hAnsiTheme="minorAscii" w:eastAsiaTheme="minorAscii" w:cstheme="minorBidi"/>
          <w:noProof w:val="0"/>
          <w:color w:val="000000" w:themeColor="text1" w:themeTint="FF" w:themeShade="FF"/>
          <w:sz w:val="19"/>
          <w:szCs w:val="19"/>
          <w:lang w:val="en-US" w:eastAsia="en-US" w:bidi="ar-SA"/>
        </w:rPr>
        <w:t>Volvo Construction Equipment Germany GmbH</w:t>
      </w:r>
      <w:r>
        <w:br/>
      </w:r>
      <w:r w:rsidRPr="1C6C3178" w:rsidR="7CA7D384">
        <w:rPr>
          <w:rFonts w:ascii="Volvo Novum" w:hAnsi="Volvo Novum" w:eastAsia="Volvo Novum" w:cs="" w:asciiTheme="minorAscii" w:hAnsiTheme="minorAscii" w:eastAsiaTheme="minorAscii" w:cstheme="minorBidi"/>
          <w:noProof w:val="0"/>
          <w:color w:val="000000" w:themeColor="text1" w:themeTint="FF" w:themeShade="FF"/>
          <w:sz w:val="19"/>
          <w:szCs w:val="19"/>
          <w:lang w:val="en-US" w:eastAsia="en-US" w:bidi="ar-SA"/>
        </w:rPr>
        <w:t>E-Mail: sandra.jansen@volvo.com</w:t>
      </w:r>
    </w:p>
    <w:p w:rsidRPr="00B110AB" w:rsidR="007C79B6" w:rsidP="007C79B6" w:rsidRDefault="007C79B6" w14:paraId="2E02A3E8" w14:textId="77777777">
      <w:pPr>
        <w:spacing w:line="240" w:lineRule="auto"/>
        <w:rPr>
          <w:rFonts w:eastAsia="Calibri" w:cs="Arial"/>
          <w:b/>
          <w:sz w:val="16"/>
          <w:szCs w:val="16"/>
          <w:lang w:eastAsia="sv-SE"/>
        </w:rPr>
      </w:pPr>
    </w:p>
    <w:p w:rsidRPr="00B110AB" w:rsidR="007C79B6" w:rsidP="007C79B6" w:rsidRDefault="007C79B6" w14:paraId="3656D86B" w14:textId="7B7DB4AB">
      <w:pPr>
        <w:spacing w:line="240" w:lineRule="auto"/>
        <w:rPr>
          <w:rFonts w:eastAsia="Calibri" w:cs="Arial"/>
          <w:b/>
          <w:sz w:val="16"/>
          <w:szCs w:val="16"/>
          <w:lang w:eastAsia="sv-SE"/>
        </w:rPr>
      </w:pPr>
    </w:p>
    <w:p w:rsidRPr="00B110AB" w:rsidR="007C79B6" w:rsidP="007C79B6" w:rsidRDefault="007C79B6" w14:paraId="3CB9523E" w14:textId="77777777">
      <w:pPr>
        <w:spacing w:line="240" w:lineRule="auto"/>
        <w:rPr>
          <w:rFonts w:ascii="Volvo Novum Medium" w:hAnsi="Volvo Novum Medium" w:eastAsia="Calibri" w:cs="Arial"/>
          <w:bCs/>
          <w:sz w:val="16"/>
          <w:szCs w:val="16"/>
          <w:lang w:eastAsia="sv-SE"/>
        </w:rPr>
      </w:pPr>
    </w:p>
    <w:p w:rsidRPr="00B110AB" w:rsidR="007C79B6" w:rsidP="007C79B6" w:rsidRDefault="007C79B6" w14:paraId="2C94F868" w14:textId="77777777">
      <w:pPr>
        <w:spacing w:line="240" w:lineRule="auto"/>
        <w:rPr>
          <w:rFonts w:ascii="Volvo Novum Medium" w:hAnsi="Volvo Novum Medium" w:eastAsia="Calibri" w:cs="Arial"/>
          <w:bCs/>
          <w:sz w:val="16"/>
          <w:szCs w:val="16"/>
          <w:lang w:eastAsia="sv-SE"/>
        </w:rPr>
      </w:pPr>
      <w:r w:rsidRPr="00B110AB">
        <w:rPr>
          <w:rFonts w:ascii="Volvo Novum Medium" w:hAnsi="Volvo Novum Medium" w:eastAsia="Calibri" w:cs="Arial"/>
          <w:bCs/>
          <w:sz w:val="16"/>
          <w:szCs w:val="16"/>
          <w:lang w:eastAsia="sv-SE"/>
        </w:rPr>
        <w:t xml:space="preserve">For more information, please visit </w:t>
      </w:r>
      <w:hyperlink w:history="1" r:id="rId16">
        <w:r w:rsidRPr="00B110AB">
          <w:rPr>
            <w:rFonts w:ascii="Volvo Novum Medium" w:hAnsi="Volvo Novum Medium" w:eastAsia="Calibri" w:cs="Arial"/>
            <w:bCs/>
            <w:sz w:val="16"/>
            <w:szCs w:val="16"/>
            <w:lang w:eastAsia="sv-SE"/>
          </w:rPr>
          <w:t>www.volvoce.com</w:t>
        </w:r>
      </w:hyperlink>
      <w:r w:rsidRPr="00B110AB">
        <w:rPr>
          <w:rFonts w:ascii="Volvo Novum Medium" w:hAnsi="Volvo Novum Medium" w:eastAsia="Calibri" w:cs="Arial"/>
          <w:bCs/>
          <w:sz w:val="16"/>
          <w:szCs w:val="16"/>
          <w:lang w:eastAsia="sv-SE"/>
        </w:rPr>
        <w:t xml:space="preserve">  </w:t>
      </w:r>
    </w:p>
    <w:p w:rsidRPr="00B110AB" w:rsidR="007C79B6" w:rsidP="007C79B6" w:rsidRDefault="007C79B6" w14:paraId="6A0A6620" w14:textId="77777777">
      <w:pPr>
        <w:spacing w:line="240" w:lineRule="auto"/>
        <w:rPr>
          <w:rFonts w:ascii="Volvo Novum Medium" w:hAnsi="Volvo Novum Medium" w:eastAsia="Calibri" w:cs="Arial"/>
          <w:bCs/>
          <w:sz w:val="16"/>
          <w:szCs w:val="16"/>
          <w:lang w:eastAsia="sv-SE"/>
        </w:rPr>
      </w:pPr>
    </w:p>
    <w:p w:rsidRPr="00B110AB" w:rsidR="007C79B6" w:rsidP="007C79B6" w:rsidRDefault="007C79B6" w14:paraId="2BFCCA3E" w14:textId="77777777">
      <w:pPr>
        <w:spacing w:line="240" w:lineRule="auto"/>
        <w:rPr>
          <w:rFonts w:ascii="Volvo Novum Medium" w:hAnsi="Volvo Novum Medium" w:eastAsia="Calibri" w:cs="Arial"/>
          <w:bCs/>
          <w:sz w:val="16"/>
          <w:szCs w:val="16"/>
          <w:lang w:eastAsia="sv-SE"/>
        </w:rPr>
      </w:pPr>
      <w:r w:rsidRPr="00B110AB">
        <w:rPr>
          <w:rFonts w:ascii="Volvo Novum Medium" w:hAnsi="Volvo Novum Medium" w:eastAsia="Calibri" w:cs="Arial"/>
          <w:bCs/>
          <w:sz w:val="16"/>
          <w:szCs w:val="16"/>
          <w:lang w:eastAsia="sv-SE"/>
        </w:rPr>
        <w:t xml:space="preserve">For frequent updates, follow us on </w:t>
      </w:r>
    </w:p>
    <w:p w:rsidRPr="00B110AB" w:rsidR="007C79B6" w:rsidP="007C79B6" w:rsidRDefault="007C79B6" w14:paraId="1BE78697" w14:textId="77777777">
      <w:pPr>
        <w:spacing w:line="240" w:lineRule="auto"/>
        <w:rPr>
          <w:rFonts w:eastAsia="Calibri" w:cs="Arial"/>
          <w:bCs/>
          <w:sz w:val="16"/>
          <w:szCs w:val="16"/>
          <w:lang w:eastAsia="sv-SE"/>
        </w:rPr>
      </w:pPr>
      <w:r w:rsidRPr="00B110AB">
        <w:rPr>
          <w:rFonts w:eastAsia="Calibri" w:cs="Arial"/>
          <w:bCs/>
          <w:sz w:val="16"/>
          <w:szCs w:val="16"/>
          <w:lang w:eastAsia="sv-SE"/>
        </w:rPr>
        <w:t xml:space="preserve">Twitter: </w:t>
      </w:r>
      <w:hyperlink w:history="1" r:id="rId17">
        <w:r w:rsidRPr="00B110AB">
          <w:rPr>
            <w:rFonts w:eastAsia="Calibri" w:cs="Arial"/>
            <w:bCs/>
            <w:sz w:val="16"/>
            <w:szCs w:val="16"/>
            <w:lang w:eastAsia="sv-SE"/>
          </w:rPr>
          <w:t>@VolvoCEGlobal</w:t>
        </w:r>
      </w:hyperlink>
    </w:p>
    <w:p w:rsidRPr="00B110AB" w:rsidR="007C79B6" w:rsidP="007C79B6" w:rsidRDefault="007C79B6" w14:paraId="1C230F12" w14:textId="77777777">
      <w:pPr>
        <w:spacing w:line="240" w:lineRule="auto"/>
        <w:rPr>
          <w:rFonts w:eastAsia="Calibri" w:cs="Arial"/>
          <w:bCs/>
          <w:sz w:val="16"/>
          <w:szCs w:val="16"/>
          <w:lang w:eastAsia="sv-SE"/>
        </w:rPr>
      </w:pPr>
      <w:r w:rsidRPr="00B110AB">
        <w:rPr>
          <w:rFonts w:eastAsia="Calibri" w:cs="Arial"/>
          <w:bCs/>
          <w:sz w:val="16"/>
          <w:szCs w:val="16"/>
          <w:lang w:eastAsia="sv-SE"/>
        </w:rPr>
        <w:t xml:space="preserve">LinkedIn: @Volvo Construction Equipment </w:t>
      </w:r>
    </w:p>
    <w:p w:rsidRPr="00B110AB" w:rsidR="007C79B6" w:rsidP="007C79B6" w:rsidRDefault="007C79B6" w14:paraId="0805F292" w14:textId="77777777">
      <w:pPr>
        <w:spacing w:line="240" w:lineRule="auto"/>
        <w:rPr>
          <w:rFonts w:eastAsia="Calibri" w:cs="Arial"/>
          <w:bCs/>
          <w:sz w:val="16"/>
          <w:szCs w:val="16"/>
          <w:lang w:eastAsia="sv-SE"/>
        </w:rPr>
      </w:pPr>
      <w:r w:rsidRPr="00B110AB">
        <w:rPr>
          <w:rFonts w:eastAsia="Calibri" w:cs="Arial"/>
          <w:bCs/>
          <w:sz w:val="16"/>
          <w:szCs w:val="16"/>
          <w:lang w:eastAsia="sv-SE"/>
        </w:rPr>
        <w:t xml:space="preserve">Facebook: @VolvoCEGlobal </w:t>
      </w:r>
    </w:p>
    <w:p w:rsidRPr="00B110AB" w:rsidR="007C79B6" w:rsidP="007C79B6" w:rsidRDefault="007C79B6" w14:paraId="67377406" w14:textId="77777777">
      <w:pPr>
        <w:spacing w:line="240" w:lineRule="auto"/>
        <w:rPr>
          <w:rFonts w:eastAsia="Calibri" w:cs="Arial"/>
          <w:bCs/>
          <w:sz w:val="16"/>
          <w:szCs w:val="16"/>
          <w:lang w:eastAsia="sv-SE"/>
        </w:rPr>
      </w:pPr>
      <w:r w:rsidRPr="00B110AB">
        <w:rPr>
          <w:rFonts w:eastAsia="Calibri" w:cs="Arial"/>
          <w:bCs/>
          <w:sz w:val="16"/>
          <w:szCs w:val="16"/>
          <w:lang w:eastAsia="sv-SE"/>
        </w:rPr>
        <w:t>Instagram: @VolvoCE</w:t>
      </w:r>
    </w:p>
    <w:p w:rsidRPr="00B110AB" w:rsidR="007C79B6" w:rsidP="007C79B6" w:rsidRDefault="007C79B6" w14:paraId="556AF1BB" w14:textId="77777777">
      <w:pPr>
        <w:spacing w:line="240" w:lineRule="auto"/>
        <w:rPr>
          <w:rFonts w:eastAsia="Calibri" w:cs="Arial"/>
          <w:bCs/>
          <w:sz w:val="16"/>
          <w:szCs w:val="16"/>
          <w:lang w:eastAsia="sv-SE"/>
        </w:rPr>
      </w:pPr>
      <w:r w:rsidRPr="00B110AB">
        <w:rPr>
          <w:rFonts w:eastAsia="Calibri" w:cs="Arial"/>
          <w:bCs/>
          <w:sz w:val="16"/>
          <w:szCs w:val="16"/>
          <w:lang w:eastAsia="sv-SE"/>
        </w:rPr>
        <w:t>YouTube: @Volvo Construction Equipment</w:t>
      </w:r>
    </w:p>
    <w:p w:rsidRPr="00B110AB" w:rsidR="007C79B6" w:rsidP="007C79B6" w:rsidRDefault="007C79B6" w14:paraId="02C86DD3" w14:textId="77777777">
      <w:pPr>
        <w:spacing w:after="200" w:line="240" w:lineRule="auto"/>
        <w:rPr>
          <w:rFonts w:eastAsia="Calibri" w:cs="Arial"/>
          <w:sz w:val="16"/>
          <w:szCs w:val="16"/>
          <w:lang w:eastAsia="sv-SE"/>
        </w:rPr>
      </w:pPr>
    </w:p>
    <w:p w:rsidRPr="00B110AB" w:rsidR="007C79B6" w:rsidP="007C79B6" w:rsidRDefault="007C79B6" w14:paraId="5E29F7CA" w14:textId="77777777">
      <w:pPr>
        <w:spacing w:after="200"/>
        <w:rPr>
          <w:rFonts w:eastAsia="Volvo Novum" w:cs="Times New Roman"/>
          <w:szCs w:val="20"/>
        </w:rPr>
      </w:pPr>
      <w:r w:rsidRPr="00B110AB">
        <w:rPr>
          <w:rFonts w:eastAsia="Volvo Novum" w:cs="Times New Roman"/>
          <w:sz w:val="16"/>
          <w:szCs w:val="16"/>
          <w:lang w:eastAsia="sv-SE"/>
        </w:rPr>
        <w:t>Volvo Construction Equipment (Volvo CE) is a global leader in construction solutions, delivering premium products and services that combine power and performance with a more sustainable way of working. We are a company driven by people and together we have a purpose: To build the world we want to live in. Founded in 1832 and with a distribution network across every major market, our many dedicated experts around the world are fulfilling our shared purpose through a focus on sustainability, electromobility and services. As well as our expanding range of electric machines and charging solutions, Volvo CE provides industry-leading haulers, loaders, excavators and much more, all built to suit the demands of our customers’ varied construction and infrastructure needs. Volvo CE benefits from being connected to the Volvo Group, which also offers</w:t>
      </w:r>
      <w:r w:rsidRPr="00B110AB">
        <w:rPr>
          <w:rFonts w:eastAsia="Volvo Novum" w:cs="Times New Roman"/>
          <w:sz w:val="16"/>
          <w:szCs w:val="16"/>
        </w:rPr>
        <w:t xml:space="preserve"> trucks, buses, power solutions for marine and industrial applications, financing and services that increase our customers’ uptime and productivity. Through its holistic perspective, Volvo Group is committed to shaping the future landscape of sustainable transport and infrastructure solutions. For further company information and to explore our values further please visit </w:t>
      </w:r>
      <w:hyperlink w:history="1" r:id="rId18">
        <w:r w:rsidRPr="00B110AB">
          <w:rPr>
            <w:rFonts w:eastAsia="Volvo Novum" w:cs="Times New Roman"/>
            <w:color w:val="8DC9BF"/>
            <w:sz w:val="16"/>
            <w:szCs w:val="16"/>
            <w:u w:val="single"/>
          </w:rPr>
          <w:t>www.volvoce.com</w:t>
        </w:r>
      </w:hyperlink>
      <w:r w:rsidRPr="00B110AB">
        <w:rPr>
          <w:rFonts w:eastAsia="Volvo Novum" w:cs="Times New Roman"/>
          <w:sz w:val="16"/>
          <w:szCs w:val="16"/>
        </w:rPr>
        <w:t xml:space="preserve"> </w:t>
      </w:r>
    </w:p>
    <w:p w:rsidRPr="00B110AB" w:rsidR="007C79B6" w:rsidP="007C79B6" w:rsidRDefault="007C79B6" w14:paraId="0B13ECCF" w14:textId="77777777">
      <w:pPr>
        <w:spacing w:after="200" w:line="240" w:lineRule="auto"/>
        <w:rPr>
          <w:rFonts w:eastAsia="Times New Roman" w:cs="Times New Roman"/>
          <w:szCs w:val="20"/>
        </w:rPr>
      </w:pPr>
    </w:p>
    <w:p w:rsidRPr="00B110AB" w:rsidR="007C79B6" w:rsidP="003E46D9" w:rsidRDefault="007C79B6" w14:paraId="2A21E926" w14:textId="77777777">
      <w:pPr>
        <w:rPr>
          <w:color w:val="000000"/>
          <w:sz w:val="19"/>
          <w:szCs w:val="19"/>
        </w:rPr>
      </w:pPr>
    </w:p>
    <w:p w:rsidRPr="00B110AB" w:rsidR="00126006" w:rsidP="003E46D9" w:rsidRDefault="00126006" w14:paraId="58632216" w14:textId="77777777">
      <w:pPr>
        <w:rPr>
          <w:color w:val="000000"/>
          <w:sz w:val="19"/>
          <w:szCs w:val="19"/>
        </w:rPr>
      </w:pPr>
    </w:p>
    <w:p w:rsidRPr="00B110AB" w:rsidR="009048FC" w:rsidP="00126006" w:rsidRDefault="009048FC" w14:paraId="4AB48C17" w14:textId="396FDAF8"/>
    <w:sectPr w:rsidRPr="00B110AB" w:rsidR="009048FC" w:rsidSect="00C71B5C">
      <w:headerReference w:type="even" r:id="rId19"/>
      <w:headerReference w:type="default" r:id="rId20"/>
      <w:footerReference w:type="default" r:id="rId21"/>
      <w:headerReference w:type="first" r:id="rId22"/>
      <w:pgSz w:w="11906" w:h="16838" w:orient="portrait"/>
      <w:pgMar w:top="1818" w:right="1417" w:bottom="1417" w:left="1417" w:header="141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3A0F" w:rsidP="00155DBA" w:rsidRDefault="00643A0F" w14:paraId="32EF3C2F" w14:textId="77777777">
      <w:pPr>
        <w:spacing w:line="240" w:lineRule="auto"/>
      </w:pPr>
      <w:r>
        <w:separator/>
      </w:r>
    </w:p>
  </w:endnote>
  <w:endnote w:type="continuationSeparator" w:id="0">
    <w:p w:rsidR="00643A0F" w:rsidP="00155DBA" w:rsidRDefault="00643A0F" w14:paraId="452A80C7" w14:textId="77777777">
      <w:pPr>
        <w:spacing w:line="240" w:lineRule="auto"/>
      </w:pPr>
      <w:r>
        <w:continuationSeparator/>
      </w:r>
    </w:p>
  </w:endnote>
  <w:endnote w:type="continuationNotice" w:id="1">
    <w:p w:rsidR="00643A0F" w:rsidRDefault="00643A0F" w14:paraId="7C3B5A11"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Novum">
    <w:altName w:val="Calibri"/>
    <w:panose1 w:val="020B0503040502060204"/>
    <w:charset w:val="00"/>
    <w:family w:val="swiss"/>
    <w:notTrueType/>
    <w:pitch w:val="variable"/>
    <w:sig w:usb0="A10002FF" w:usb1="5000200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Volvo Sans Pro">
    <w:altName w:val="Segoe Scrip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olvo Novum SemiLight">
    <w:altName w:val="Calibri"/>
    <w:panose1 w:val="020B0403040502060204"/>
    <w:charset w:val="00"/>
    <w:family w:val="swiss"/>
    <w:notTrueType/>
    <w:pitch w:val="variable"/>
    <w:sig w:usb0="A10002FF" w:usb1="5000200B" w:usb2="00000000" w:usb3="00000000" w:csb0="0000009F" w:csb1="00000000"/>
  </w:font>
  <w:font w:name="Volvo Novum Medium">
    <w:altName w:val="Calibri"/>
    <w:panose1 w:val="020B0603040502060204"/>
    <w:charset w:val="00"/>
    <w:family w:val="swiss"/>
    <w:notTrueType/>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B5C" w:rsidP="003F50FC" w:rsidRDefault="00C71B5C" w14:paraId="1AD6079E" w14:textId="77777777">
    <w:pPr>
      <w:pStyle w:val="Footer"/>
      <w:spacing w:line="21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3A0F" w:rsidP="00155DBA" w:rsidRDefault="00643A0F" w14:paraId="1114A526" w14:textId="77777777">
      <w:pPr>
        <w:spacing w:line="240" w:lineRule="auto"/>
      </w:pPr>
      <w:r>
        <w:separator/>
      </w:r>
    </w:p>
  </w:footnote>
  <w:footnote w:type="continuationSeparator" w:id="0">
    <w:p w:rsidR="00643A0F" w:rsidP="00155DBA" w:rsidRDefault="00643A0F" w14:paraId="705FFC15" w14:textId="77777777">
      <w:pPr>
        <w:spacing w:line="240" w:lineRule="auto"/>
      </w:pPr>
      <w:r>
        <w:continuationSeparator/>
      </w:r>
    </w:p>
  </w:footnote>
  <w:footnote w:type="continuationNotice" w:id="1">
    <w:p w:rsidR="00643A0F" w:rsidRDefault="00643A0F" w14:paraId="6DCF39B7"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58BE" w:rsidRDefault="00BF58BE" w14:paraId="5620D541" w14:textId="2062BC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Pr="00FD57A1" w:rsidR="00155DBA" w:rsidRDefault="007740D0" w14:paraId="17CB7345" w14:textId="30FE21C8">
    <w:pPr>
      <w:pStyle w:val="Header"/>
    </w:pPr>
    <w:r w:rsidRPr="00776B52">
      <w:rPr>
        <w:noProof/>
        <w:color w:val="2B579A"/>
        <w:shd w:val="clear" w:color="auto" w:fill="E6E6E6"/>
        <w:lang w:eastAsia="zh-CN"/>
      </w:rPr>
      <w:drawing>
        <wp:anchor distT="0" distB="0" distL="114300" distR="114300" simplePos="0" relativeHeight="251658240" behindDoc="0" locked="0" layoutInCell="1" allowOverlap="1" wp14:anchorId="1CA0A9D0" wp14:editId="7EFFC7AA">
          <wp:simplePos x="0" y="0"/>
          <wp:positionH relativeFrom="column">
            <wp:posOffset>2347778</wp:posOffset>
          </wp:positionH>
          <wp:positionV relativeFrom="page">
            <wp:posOffset>342900</wp:posOffset>
          </wp:positionV>
          <wp:extent cx="1061854" cy="82800"/>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1854" cy="8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58BE" w:rsidRDefault="00BF58BE" w14:paraId="3A75E7BB" w14:textId="06F90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9401E"/>
    <w:multiLevelType w:val="hybridMultilevel"/>
    <w:tmpl w:val="7A0C8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5B2883"/>
    <w:multiLevelType w:val="hybridMultilevel"/>
    <w:tmpl w:val="C5B4FF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502D04B7"/>
    <w:multiLevelType w:val="hybridMultilevel"/>
    <w:tmpl w:val="C8D8BA1A"/>
    <w:lvl w:ilvl="0" w:tplc="041A98FA">
      <w:start w:val="1"/>
      <w:numFmt w:val="bullet"/>
      <w:pStyle w:val="ListParagraph"/>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num w:numId="1" w16cid:durableId="1848976739">
    <w:abstractNumId w:val="2"/>
  </w:num>
  <w:num w:numId="2" w16cid:durableId="177823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9802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0D0"/>
    <w:rsid w:val="00000521"/>
    <w:rsid w:val="000011BC"/>
    <w:rsid w:val="00001F21"/>
    <w:rsid w:val="00003314"/>
    <w:rsid w:val="000037B1"/>
    <w:rsid w:val="00003ADA"/>
    <w:rsid w:val="00004A52"/>
    <w:rsid w:val="0000704C"/>
    <w:rsid w:val="00010759"/>
    <w:rsid w:val="000111CA"/>
    <w:rsid w:val="000113DA"/>
    <w:rsid w:val="00011503"/>
    <w:rsid w:val="00013FF4"/>
    <w:rsid w:val="000207CD"/>
    <w:rsid w:val="00022B09"/>
    <w:rsid w:val="00022F17"/>
    <w:rsid w:val="00024030"/>
    <w:rsid w:val="000264A3"/>
    <w:rsid w:val="00026ECB"/>
    <w:rsid w:val="00027655"/>
    <w:rsid w:val="000277D2"/>
    <w:rsid w:val="00030D5C"/>
    <w:rsid w:val="00031CE8"/>
    <w:rsid w:val="000327FA"/>
    <w:rsid w:val="00034AAA"/>
    <w:rsid w:val="00034B9F"/>
    <w:rsid w:val="00036870"/>
    <w:rsid w:val="00037644"/>
    <w:rsid w:val="00037BDE"/>
    <w:rsid w:val="0004138F"/>
    <w:rsid w:val="00042CA6"/>
    <w:rsid w:val="000435D8"/>
    <w:rsid w:val="000439DB"/>
    <w:rsid w:val="0004414A"/>
    <w:rsid w:val="0004460A"/>
    <w:rsid w:val="0004573C"/>
    <w:rsid w:val="000467EB"/>
    <w:rsid w:val="00047038"/>
    <w:rsid w:val="00052157"/>
    <w:rsid w:val="000531CE"/>
    <w:rsid w:val="00054E1F"/>
    <w:rsid w:val="00054FA9"/>
    <w:rsid w:val="000558C0"/>
    <w:rsid w:val="000560FF"/>
    <w:rsid w:val="00056148"/>
    <w:rsid w:val="00056238"/>
    <w:rsid w:val="00056E82"/>
    <w:rsid w:val="00057DCD"/>
    <w:rsid w:val="00060E11"/>
    <w:rsid w:val="00064936"/>
    <w:rsid w:val="00065874"/>
    <w:rsid w:val="00066177"/>
    <w:rsid w:val="000701EA"/>
    <w:rsid w:val="00070C4B"/>
    <w:rsid w:val="0007118B"/>
    <w:rsid w:val="0007358B"/>
    <w:rsid w:val="00073DFB"/>
    <w:rsid w:val="00073E3D"/>
    <w:rsid w:val="00073FDA"/>
    <w:rsid w:val="00075325"/>
    <w:rsid w:val="00075BA7"/>
    <w:rsid w:val="00076370"/>
    <w:rsid w:val="00076A75"/>
    <w:rsid w:val="00077371"/>
    <w:rsid w:val="00080F93"/>
    <w:rsid w:val="0008129A"/>
    <w:rsid w:val="00082A8A"/>
    <w:rsid w:val="00083752"/>
    <w:rsid w:val="0008380D"/>
    <w:rsid w:val="00083A68"/>
    <w:rsid w:val="00085B33"/>
    <w:rsid w:val="00086EDD"/>
    <w:rsid w:val="00087237"/>
    <w:rsid w:val="00087CCE"/>
    <w:rsid w:val="00087E8F"/>
    <w:rsid w:val="000903D2"/>
    <w:rsid w:val="00090494"/>
    <w:rsid w:val="00091C17"/>
    <w:rsid w:val="00091C2F"/>
    <w:rsid w:val="000926AD"/>
    <w:rsid w:val="0009466C"/>
    <w:rsid w:val="00094EF7"/>
    <w:rsid w:val="000951EE"/>
    <w:rsid w:val="00095AFE"/>
    <w:rsid w:val="00095E7B"/>
    <w:rsid w:val="00096D16"/>
    <w:rsid w:val="00096D70"/>
    <w:rsid w:val="0009767B"/>
    <w:rsid w:val="000A0751"/>
    <w:rsid w:val="000A1E0C"/>
    <w:rsid w:val="000A3713"/>
    <w:rsid w:val="000A47D7"/>
    <w:rsid w:val="000A4A1E"/>
    <w:rsid w:val="000A4C0F"/>
    <w:rsid w:val="000A5A6D"/>
    <w:rsid w:val="000A6D84"/>
    <w:rsid w:val="000A77DF"/>
    <w:rsid w:val="000A7DD1"/>
    <w:rsid w:val="000A7EFB"/>
    <w:rsid w:val="000B0424"/>
    <w:rsid w:val="000B0B22"/>
    <w:rsid w:val="000B2791"/>
    <w:rsid w:val="000B2932"/>
    <w:rsid w:val="000B3657"/>
    <w:rsid w:val="000B39F6"/>
    <w:rsid w:val="000B4895"/>
    <w:rsid w:val="000B52FD"/>
    <w:rsid w:val="000B662E"/>
    <w:rsid w:val="000B7B88"/>
    <w:rsid w:val="000B7C94"/>
    <w:rsid w:val="000C1361"/>
    <w:rsid w:val="000C1F3C"/>
    <w:rsid w:val="000C3406"/>
    <w:rsid w:val="000C46C4"/>
    <w:rsid w:val="000C4BE7"/>
    <w:rsid w:val="000C4CFC"/>
    <w:rsid w:val="000C4E86"/>
    <w:rsid w:val="000D08EE"/>
    <w:rsid w:val="000D0A99"/>
    <w:rsid w:val="000D15A3"/>
    <w:rsid w:val="000D18AD"/>
    <w:rsid w:val="000D326D"/>
    <w:rsid w:val="000D782C"/>
    <w:rsid w:val="000E23D2"/>
    <w:rsid w:val="000E3502"/>
    <w:rsid w:val="000E3CA9"/>
    <w:rsid w:val="000E448E"/>
    <w:rsid w:val="000E4DA7"/>
    <w:rsid w:val="000E51A0"/>
    <w:rsid w:val="000E7755"/>
    <w:rsid w:val="000E7784"/>
    <w:rsid w:val="000E790F"/>
    <w:rsid w:val="000F0D24"/>
    <w:rsid w:val="000F235A"/>
    <w:rsid w:val="000F27A5"/>
    <w:rsid w:val="000F2DC2"/>
    <w:rsid w:val="000F3358"/>
    <w:rsid w:val="000F4A14"/>
    <w:rsid w:val="000F659B"/>
    <w:rsid w:val="000F68BB"/>
    <w:rsid w:val="000F7100"/>
    <w:rsid w:val="000F7DF6"/>
    <w:rsid w:val="00100816"/>
    <w:rsid w:val="001009E0"/>
    <w:rsid w:val="0010272D"/>
    <w:rsid w:val="00103509"/>
    <w:rsid w:val="00105A85"/>
    <w:rsid w:val="001066B0"/>
    <w:rsid w:val="00107EE7"/>
    <w:rsid w:val="00110CA6"/>
    <w:rsid w:val="00110E5B"/>
    <w:rsid w:val="001110B6"/>
    <w:rsid w:val="00111782"/>
    <w:rsid w:val="0011185C"/>
    <w:rsid w:val="00112263"/>
    <w:rsid w:val="001130CB"/>
    <w:rsid w:val="00113625"/>
    <w:rsid w:val="00114C0D"/>
    <w:rsid w:val="00115353"/>
    <w:rsid w:val="00120B1B"/>
    <w:rsid w:val="00120B4A"/>
    <w:rsid w:val="001210EB"/>
    <w:rsid w:val="00122DF2"/>
    <w:rsid w:val="00123031"/>
    <w:rsid w:val="00126006"/>
    <w:rsid w:val="001262C5"/>
    <w:rsid w:val="001266B0"/>
    <w:rsid w:val="00126894"/>
    <w:rsid w:val="00127E2A"/>
    <w:rsid w:val="00130CC0"/>
    <w:rsid w:val="001319EF"/>
    <w:rsid w:val="001326A1"/>
    <w:rsid w:val="00132785"/>
    <w:rsid w:val="0013278E"/>
    <w:rsid w:val="00132A24"/>
    <w:rsid w:val="0013354D"/>
    <w:rsid w:val="00134BB3"/>
    <w:rsid w:val="00134CA5"/>
    <w:rsid w:val="00136A14"/>
    <w:rsid w:val="0014014A"/>
    <w:rsid w:val="001418DD"/>
    <w:rsid w:val="00142501"/>
    <w:rsid w:val="00143E6A"/>
    <w:rsid w:val="00144E45"/>
    <w:rsid w:val="001454DA"/>
    <w:rsid w:val="0014596D"/>
    <w:rsid w:val="00146816"/>
    <w:rsid w:val="00146AA0"/>
    <w:rsid w:val="0015029B"/>
    <w:rsid w:val="00151600"/>
    <w:rsid w:val="00151F98"/>
    <w:rsid w:val="001543C5"/>
    <w:rsid w:val="001546BA"/>
    <w:rsid w:val="00154ADF"/>
    <w:rsid w:val="00155011"/>
    <w:rsid w:val="001550A8"/>
    <w:rsid w:val="001556CB"/>
    <w:rsid w:val="001557AC"/>
    <w:rsid w:val="00155DBA"/>
    <w:rsid w:val="00156933"/>
    <w:rsid w:val="00156AC9"/>
    <w:rsid w:val="001579EE"/>
    <w:rsid w:val="00163B9D"/>
    <w:rsid w:val="0016401C"/>
    <w:rsid w:val="00164BA8"/>
    <w:rsid w:val="00171023"/>
    <w:rsid w:val="00171B01"/>
    <w:rsid w:val="00172AD6"/>
    <w:rsid w:val="00173924"/>
    <w:rsid w:val="00173A99"/>
    <w:rsid w:val="00173B9A"/>
    <w:rsid w:val="00174286"/>
    <w:rsid w:val="0017450F"/>
    <w:rsid w:val="00176426"/>
    <w:rsid w:val="00180478"/>
    <w:rsid w:val="001847DF"/>
    <w:rsid w:val="00184BC9"/>
    <w:rsid w:val="00184FE7"/>
    <w:rsid w:val="0018644F"/>
    <w:rsid w:val="00186455"/>
    <w:rsid w:val="00186A79"/>
    <w:rsid w:val="001935D3"/>
    <w:rsid w:val="0019361C"/>
    <w:rsid w:val="00194A34"/>
    <w:rsid w:val="0019503D"/>
    <w:rsid w:val="00195067"/>
    <w:rsid w:val="0019523B"/>
    <w:rsid w:val="00195CEE"/>
    <w:rsid w:val="001A05DA"/>
    <w:rsid w:val="001A0EF2"/>
    <w:rsid w:val="001A21D0"/>
    <w:rsid w:val="001A41A0"/>
    <w:rsid w:val="001A4CC9"/>
    <w:rsid w:val="001A57B5"/>
    <w:rsid w:val="001A587A"/>
    <w:rsid w:val="001A62A4"/>
    <w:rsid w:val="001A7773"/>
    <w:rsid w:val="001ACE7E"/>
    <w:rsid w:val="001B0607"/>
    <w:rsid w:val="001B07DF"/>
    <w:rsid w:val="001B0853"/>
    <w:rsid w:val="001B0B6C"/>
    <w:rsid w:val="001B0C88"/>
    <w:rsid w:val="001B0D1E"/>
    <w:rsid w:val="001B1191"/>
    <w:rsid w:val="001B195F"/>
    <w:rsid w:val="001B50D7"/>
    <w:rsid w:val="001B584E"/>
    <w:rsid w:val="001B6575"/>
    <w:rsid w:val="001B6E46"/>
    <w:rsid w:val="001B7040"/>
    <w:rsid w:val="001B7691"/>
    <w:rsid w:val="001C0367"/>
    <w:rsid w:val="001C0780"/>
    <w:rsid w:val="001C5DCA"/>
    <w:rsid w:val="001C672B"/>
    <w:rsid w:val="001C6B0B"/>
    <w:rsid w:val="001C78A0"/>
    <w:rsid w:val="001D0BA4"/>
    <w:rsid w:val="001D2D31"/>
    <w:rsid w:val="001D2F3B"/>
    <w:rsid w:val="001D2F9E"/>
    <w:rsid w:val="001D3D2D"/>
    <w:rsid w:val="001D4B3A"/>
    <w:rsid w:val="001D4F2A"/>
    <w:rsid w:val="001D5ECC"/>
    <w:rsid w:val="001D6A50"/>
    <w:rsid w:val="001D7F0E"/>
    <w:rsid w:val="001E067A"/>
    <w:rsid w:val="001E0FA0"/>
    <w:rsid w:val="001E363D"/>
    <w:rsid w:val="001E3940"/>
    <w:rsid w:val="001E3C38"/>
    <w:rsid w:val="001E48BD"/>
    <w:rsid w:val="001E5193"/>
    <w:rsid w:val="001E57C2"/>
    <w:rsid w:val="001E5ED3"/>
    <w:rsid w:val="001E7599"/>
    <w:rsid w:val="001F058D"/>
    <w:rsid w:val="001F0610"/>
    <w:rsid w:val="001F13B5"/>
    <w:rsid w:val="001F19FD"/>
    <w:rsid w:val="001F1DB6"/>
    <w:rsid w:val="001F4D8B"/>
    <w:rsid w:val="001F5B55"/>
    <w:rsid w:val="001F69A2"/>
    <w:rsid w:val="001F6FF4"/>
    <w:rsid w:val="001F7504"/>
    <w:rsid w:val="001F762D"/>
    <w:rsid w:val="001F7A5D"/>
    <w:rsid w:val="0020013F"/>
    <w:rsid w:val="00202E49"/>
    <w:rsid w:val="00203104"/>
    <w:rsid w:val="00204B68"/>
    <w:rsid w:val="00205925"/>
    <w:rsid w:val="00206223"/>
    <w:rsid w:val="0020785B"/>
    <w:rsid w:val="00210F2B"/>
    <w:rsid w:val="00211AAC"/>
    <w:rsid w:val="00211FF9"/>
    <w:rsid w:val="0021315C"/>
    <w:rsid w:val="00213367"/>
    <w:rsid w:val="00213808"/>
    <w:rsid w:val="00213990"/>
    <w:rsid w:val="00213F89"/>
    <w:rsid w:val="0021457F"/>
    <w:rsid w:val="002150F1"/>
    <w:rsid w:val="002170B3"/>
    <w:rsid w:val="00217664"/>
    <w:rsid w:val="00217F64"/>
    <w:rsid w:val="002211A0"/>
    <w:rsid w:val="002225D6"/>
    <w:rsid w:val="002229EC"/>
    <w:rsid w:val="00223D79"/>
    <w:rsid w:val="00226343"/>
    <w:rsid w:val="00233475"/>
    <w:rsid w:val="00233753"/>
    <w:rsid w:val="00233968"/>
    <w:rsid w:val="0023416D"/>
    <w:rsid w:val="002343A0"/>
    <w:rsid w:val="002349DF"/>
    <w:rsid w:val="002371EE"/>
    <w:rsid w:val="00241213"/>
    <w:rsid w:val="0024211A"/>
    <w:rsid w:val="00242282"/>
    <w:rsid w:val="00242D2B"/>
    <w:rsid w:val="00243BFE"/>
    <w:rsid w:val="0024736F"/>
    <w:rsid w:val="00247D5F"/>
    <w:rsid w:val="00250346"/>
    <w:rsid w:val="00251E0D"/>
    <w:rsid w:val="00251F36"/>
    <w:rsid w:val="00252023"/>
    <w:rsid w:val="00252667"/>
    <w:rsid w:val="00252A4F"/>
    <w:rsid w:val="00253764"/>
    <w:rsid w:val="0025443B"/>
    <w:rsid w:val="00254629"/>
    <w:rsid w:val="002546B3"/>
    <w:rsid w:val="00255684"/>
    <w:rsid w:val="00255D3A"/>
    <w:rsid w:val="00256394"/>
    <w:rsid w:val="0025664B"/>
    <w:rsid w:val="002568F9"/>
    <w:rsid w:val="00257419"/>
    <w:rsid w:val="00260A7D"/>
    <w:rsid w:val="00260EC0"/>
    <w:rsid w:val="00262024"/>
    <w:rsid w:val="0026304F"/>
    <w:rsid w:val="00263C64"/>
    <w:rsid w:val="00264A44"/>
    <w:rsid w:val="002651AD"/>
    <w:rsid w:val="00265339"/>
    <w:rsid w:val="00266506"/>
    <w:rsid w:val="0026784B"/>
    <w:rsid w:val="00270A49"/>
    <w:rsid w:val="00271E02"/>
    <w:rsid w:val="002720F9"/>
    <w:rsid w:val="002730F3"/>
    <w:rsid w:val="00273FF7"/>
    <w:rsid w:val="002741F9"/>
    <w:rsid w:val="00274A38"/>
    <w:rsid w:val="00276EF7"/>
    <w:rsid w:val="002815D1"/>
    <w:rsid w:val="002825D1"/>
    <w:rsid w:val="00285BE2"/>
    <w:rsid w:val="00285C60"/>
    <w:rsid w:val="00290E04"/>
    <w:rsid w:val="0029226A"/>
    <w:rsid w:val="0029436F"/>
    <w:rsid w:val="00295102"/>
    <w:rsid w:val="00295757"/>
    <w:rsid w:val="00295A0B"/>
    <w:rsid w:val="00295D28"/>
    <w:rsid w:val="00296377"/>
    <w:rsid w:val="00296400"/>
    <w:rsid w:val="0029769A"/>
    <w:rsid w:val="00297726"/>
    <w:rsid w:val="00297A7D"/>
    <w:rsid w:val="00297D03"/>
    <w:rsid w:val="002A03E2"/>
    <w:rsid w:val="002A2849"/>
    <w:rsid w:val="002A2BC8"/>
    <w:rsid w:val="002A3F63"/>
    <w:rsid w:val="002A49C4"/>
    <w:rsid w:val="002A5E5A"/>
    <w:rsid w:val="002A6CCD"/>
    <w:rsid w:val="002B06FF"/>
    <w:rsid w:val="002B0CCE"/>
    <w:rsid w:val="002B0D81"/>
    <w:rsid w:val="002B14E4"/>
    <w:rsid w:val="002B2403"/>
    <w:rsid w:val="002B3522"/>
    <w:rsid w:val="002B45C3"/>
    <w:rsid w:val="002B4C0A"/>
    <w:rsid w:val="002B5276"/>
    <w:rsid w:val="002B7D16"/>
    <w:rsid w:val="002C04FC"/>
    <w:rsid w:val="002C0554"/>
    <w:rsid w:val="002C0B15"/>
    <w:rsid w:val="002C16C8"/>
    <w:rsid w:val="002C20AC"/>
    <w:rsid w:val="002C28BF"/>
    <w:rsid w:val="002C2B00"/>
    <w:rsid w:val="002C2BB7"/>
    <w:rsid w:val="002C3547"/>
    <w:rsid w:val="002C3E91"/>
    <w:rsid w:val="002C419F"/>
    <w:rsid w:val="002C45D7"/>
    <w:rsid w:val="002C46BA"/>
    <w:rsid w:val="002C5845"/>
    <w:rsid w:val="002C62FE"/>
    <w:rsid w:val="002C6E39"/>
    <w:rsid w:val="002C7F2F"/>
    <w:rsid w:val="002D16BE"/>
    <w:rsid w:val="002D27FB"/>
    <w:rsid w:val="002D2D24"/>
    <w:rsid w:val="002D31DE"/>
    <w:rsid w:val="002D33A5"/>
    <w:rsid w:val="002D35DB"/>
    <w:rsid w:val="002D37C5"/>
    <w:rsid w:val="002D382C"/>
    <w:rsid w:val="002D3A6F"/>
    <w:rsid w:val="002D4835"/>
    <w:rsid w:val="002D6B44"/>
    <w:rsid w:val="002E0D0F"/>
    <w:rsid w:val="002E1302"/>
    <w:rsid w:val="002E13C2"/>
    <w:rsid w:val="002E1934"/>
    <w:rsid w:val="002E1CA3"/>
    <w:rsid w:val="002E3551"/>
    <w:rsid w:val="002E6D80"/>
    <w:rsid w:val="002E7217"/>
    <w:rsid w:val="002F157E"/>
    <w:rsid w:val="002F2BEA"/>
    <w:rsid w:val="002F2FF9"/>
    <w:rsid w:val="002F500E"/>
    <w:rsid w:val="002F7CAC"/>
    <w:rsid w:val="003021E4"/>
    <w:rsid w:val="00303541"/>
    <w:rsid w:val="00303567"/>
    <w:rsid w:val="00304AEB"/>
    <w:rsid w:val="00306A0D"/>
    <w:rsid w:val="00307471"/>
    <w:rsid w:val="00310578"/>
    <w:rsid w:val="00311555"/>
    <w:rsid w:val="00311563"/>
    <w:rsid w:val="003117FE"/>
    <w:rsid w:val="003129D0"/>
    <w:rsid w:val="00314BE6"/>
    <w:rsid w:val="003160EE"/>
    <w:rsid w:val="00317BEE"/>
    <w:rsid w:val="00317F17"/>
    <w:rsid w:val="00320D57"/>
    <w:rsid w:val="00321F52"/>
    <w:rsid w:val="00322F28"/>
    <w:rsid w:val="00323CE4"/>
    <w:rsid w:val="00323D52"/>
    <w:rsid w:val="00324904"/>
    <w:rsid w:val="003263E9"/>
    <w:rsid w:val="0033084F"/>
    <w:rsid w:val="00330EAD"/>
    <w:rsid w:val="003333E4"/>
    <w:rsid w:val="003352E5"/>
    <w:rsid w:val="0033599B"/>
    <w:rsid w:val="00335FB1"/>
    <w:rsid w:val="00336C3D"/>
    <w:rsid w:val="00336E62"/>
    <w:rsid w:val="003375F7"/>
    <w:rsid w:val="00340D72"/>
    <w:rsid w:val="0034192A"/>
    <w:rsid w:val="00343622"/>
    <w:rsid w:val="0034585E"/>
    <w:rsid w:val="00345E43"/>
    <w:rsid w:val="0034782C"/>
    <w:rsid w:val="0035040D"/>
    <w:rsid w:val="0035276C"/>
    <w:rsid w:val="003533F4"/>
    <w:rsid w:val="003534AF"/>
    <w:rsid w:val="00353FDA"/>
    <w:rsid w:val="00354416"/>
    <w:rsid w:val="0035560A"/>
    <w:rsid w:val="003557AA"/>
    <w:rsid w:val="003578CE"/>
    <w:rsid w:val="00360891"/>
    <w:rsid w:val="00360AE9"/>
    <w:rsid w:val="00360DC3"/>
    <w:rsid w:val="00361764"/>
    <w:rsid w:val="003619D4"/>
    <w:rsid w:val="00361F37"/>
    <w:rsid w:val="00361F48"/>
    <w:rsid w:val="003625C1"/>
    <w:rsid w:val="0036279C"/>
    <w:rsid w:val="003640DE"/>
    <w:rsid w:val="00364AC6"/>
    <w:rsid w:val="00365102"/>
    <w:rsid w:val="00365A8A"/>
    <w:rsid w:val="00366E01"/>
    <w:rsid w:val="00370007"/>
    <w:rsid w:val="0037025A"/>
    <w:rsid w:val="00370ABE"/>
    <w:rsid w:val="00371AFF"/>
    <w:rsid w:val="003728DA"/>
    <w:rsid w:val="00372A77"/>
    <w:rsid w:val="0037358F"/>
    <w:rsid w:val="00373CEF"/>
    <w:rsid w:val="003759B3"/>
    <w:rsid w:val="00375E16"/>
    <w:rsid w:val="0037670C"/>
    <w:rsid w:val="00376D19"/>
    <w:rsid w:val="00380332"/>
    <w:rsid w:val="00380B18"/>
    <w:rsid w:val="00381BB2"/>
    <w:rsid w:val="0038294A"/>
    <w:rsid w:val="00382D7D"/>
    <w:rsid w:val="00383214"/>
    <w:rsid w:val="003837AB"/>
    <w:rsid w:val="00383874"/>
    <w:rsid w:val="003857FC"/>
    <w:rsid w:val="003859A7"/>
    <w:rsid w:val="00385C4C"/>
    <w:rsid w:val="003867FF"/>
    <w:rsid w:val="003874B6"/>
    <w:rsid w:val="00387B94"/>
    <w:rsid w:val="003907B1"/>
    <w:rsid w:val="00390974"/>
    <w:rsid w:val="0039129A"/>
    <w:rsid w:val="00394DA7"/>
    <w:rsid w:val="003953F8"/>
    <w:rsid w:val="0039595A"/>
    <w:rsid w:val="00396356"/>
    <w:rsid w:val="00397E28"/>
    <w:rsid w:val="003A3A52"/>
    <w:rsid w:val="003A48CF"/>
    <w:rsid w:val="003A48D9"/>
    <w:rsid w:val="003A58B7"/>
    <w:rsid w:val="003A7F14"/>
    <w:rsid w:val="003B0815"/>
    <w:rsid w:val="003B0CA4"/>
    <w:rsid w:val="003B1B3B"/>
    <w:rsid w:val="003B1F7E"/>
    <w:rsid w:val="003B26F3"/>
    <w:rsid w:val="003B29BD"/>
    <w:rsid w:val="003B34B6"/>
    <w:rsid w:val="003B3775"/>
    <w:rsid w:val="003B6A78"/>
    <w:rsid w:val="003B79E4"/>
    <w:rsid w:val="003C09DC"/>
    <w:rsid w:val="003C0C7C"/>
    <w:rsid w:val="003C0DA4"/>
    <w:rsid w:val="003C1E2B"/>
    <w:rsid w:val="003C1F12"/>
    <w:rsid w:val="003C20BB"/>
    <w:rsid w:val="003C2546"/>
    <w:rsid w:val="003C3C2C"/>
    <w:rsid w:val="003C67CD"/>
    <w:rsid w:val="003D02FD"/>
    <w:rsid w:val="003D1A26"/>
    <w:rsid w:val="003D3C66"/>
    <w:rsid w:val="003D6ED1"/>
    <w:rsid w:val="003D79B8"/>
    <w:rsid w:val="003E04DA"/>
    <w:rsid w:val="003E1071"/>
    <w:rsid w:val="003E2CCB"/>
    <w:rsid w:val="003E3D27"/>
    <w:rsid w:val="003E46D9"/>
    <w:rsid w:val="003E4C89"/>
    <w:rsid w:val="003E779A"/>
    <w:rsid w:val="003F0082"/>
    <w:rsid w:val="003F03B7"/>
    <w:rsid w:val="003F09E3"/>
    <w:rsid w:val="003F0A17"/>
    <w:rsid w:val="003F16CB"/>
    <w:rsid w:val="003F18BB"/>
    <w:rsid w:val="003F192A"/>
    <w:rsid w:val="003F306D"/>
    <w:rsid w:val="003F3497"/>
    <w:rsid w:val="003F3F28"/>
    <w:rsid w:val="003F417D"/>
    <w:rsid w:val="003F50FC"/>
    <w:rsid w:val="003F5823"/>
    <w:rsid w:val="003F67BF"/>
    <w:rsid w:val="003F6C3D"/>
    <w:rsid w:val="003F70D8"/>
    <w:rsid w:val="00400194"/>
    <w:rsid w:val="00400E1E"/>
    <w:rsid w:val="00401548"/>
    <w:rsid w:val="00401AE5"/>
    <w:rsid w:val="00402863"/>
    <w:rsid w:val="00402EEA"/>
    <w:rsid w:val="00404173"/>
    <w:rsid w:val="00404BDB"/>
    <w:rsid w:val="00405EDD"/>
    <w:rsid w:val="00406ACC"/>
    <w:rsid w:val="0040775F"/>
    <w:rsid w:val="00407CBF"/>
    <w:rsid w:val="00412A29"/>
    <w:rsid w:val="004131F9"/>
    <w:rsid w:val="00415072"/>
    <w:rsid w:val="0041575E"/>
    <w:rsid w:val="0041595C"/>
    <w:rsid w:val="00416143"/>
    <w:rsid w:val="0041638F"/>
    <w:rsid w:val="00417133"/>
    <w:rsid w:val="004174AD"/>
    <w:rsid w:val="00417739"/>
    <w:rsid w:val="00420795"/>
    <w:rsid w:val="00420B9E"/>
    <w:rsid w:val="00420E99"/>
    <w:rsid w:val="00421653"/>
    <w:rsid w:val="004224B3"/>
    <w:rsid w:val="00423BC5"/>
    <w:rsid w:val="00424652"/>
    <w:rsid w:val="004267BF"/>
    <w:rsid w:val="00426A7F"/>
    <w:rsid w:val="004271C2"/>
    <w:rsid w:val="00427208"/>
    <w:rsid w:val="00427AA9"/>
    <w:rsid w:val="004323CA"/>
    <w:rsid w:val="00432D5D"/>
    <w:rsid w:val="004335C3"/>
    <w:rsid w:val="004349F3"/>
    <w:rsid w:val="00435503"/>
    <w:rsid w:val="00435A62"/>
    <w:rsid w:val="00437AF5"/>
    <w:rsid w:val="00440A88"/>
    <w:rsid w:val="0044284A"/>
    <w:rsid w:val="00442F2C"/>
    <w:rsid w:val="00443041"/>
    <w:rsid w:val="00445C33"/>
    <w:rsid w:val="00446850"/>
    <w:rsid w:val="00447542"/>
    <w:rsid w:val="00450040"/>
    <w:rsid w:val="0045004D"/>
    <w:rsid w:val="004500EE"/>
    <w:rsid w:val="00450C43"/>
    <w:rsid w:val="00451512"/>
    <w:rsid w:val="00451C5C"/>
    <w:rsid w:val="00454F23"/>
    <w:rsid w:val="004559EC"/>
    <w:rsid w:val="004568C4"/>
    <w:rsid w:val="00456DDA"/>
    <w:rsid w:val="00456F46"/>
    <w:rsid w:val="00457146"/>
    <w:rsid w:val="00457712"/>
    <w:rsid w:val="00457ECD"/>
    <w:rsid w:val="00460F26"/>
    <w:rsid w:val="00462E9C"/>
    <w:rsid w:val="004630DE"/>
    <w:rsid w:val="0046492A"/>
    <w:rsid w:val="00464E70"/>
    <w:rsid w:val="00467670"/>
    <w:rsid w:val="004678AB"/>
    <w:rsid w:val="0047112F"/>
    <w:rsid w:val="00471221"/>
    <w:rsid w:val="0047187A"/>
    <w:rsid w:val="00472413"/>
    <w:rsid w:val="00474DD0"/>
    <w:rsid w:val="00476AD1"/>
    <w:rsid w:val="00476D81"/>
    <w:rsid w:val="00476E56"/>
    <w:rsid w:val="00482D1E"/>
    <w:rsid w:val="004839C7"/>
    <w:rsid w:val="00484DF2"/>
    <w:rsid w:val="00485340"/>
    <w:rsid w:val="00487512"/>
    <w:rsid w:val="00491C80"/>
    <w:rsid w:val="00491E83"/>
    <w:rsid w:val="00492830"/>
    <w:rsid w:val="00493DDB"/>
    <w:rsid w:val="0049643A"/>
    <w:rsid w:val="004972BE"/>
    <w:rsid w:val="00497488"/>
    <w:rsid w:val="00497B44"/>
    <w:rsid w:val="004A20F1"/>
    <w:rsid w:val="004A2821"/>
    <w:rsid w:val="004A2EB3"/>
    <w:rsid w:val="004A44DB"/>
    <w:rsid w:val="004A46E3"/>
    <w:rsid w:val="004A4FB6"/>
    <w:rsid w:val="004A56F0"/>
    <w:rsid w:val="004A5D17"/>
    <w:rsid w:val="004A7DE4"/>
    <w:rsid w:val="004B1EB5"/>
    <w:rsid w:val="004B231D"/>
    <w:rsid w:val="004B3339"/>
    <w:rsid w:val="004B5142"/>
    <w:rsid w:val="004B5C58"/>
    <w:rsid w:val="004B64DD"/>
    <w:rsid w:val="004B65A2"/>
    <w:rsid w:val="004B7F2D"/>
    <w:rsid w:val="004C0344"/>
    <w:rsid w:val="004C093A"/>
    <w:rsid w:val="004C1AF2"/>
    <w:rsid w:val="004C1B8E"/>
    <w:rsid w:val="004C34CB"/>
    <w:rsid w:val="004C3E7B"/>
    <w:rsid w:val="004C5049"/>
    <w:rsid w:val="004C518A"/>
    <w:rsid w:val="004C57EC"/>
    <w:rsid w:val="004C6A7B"/>
    <w:rsid w:val="004C7FC5"/>
    <w:rsid w:val="004D040E"/>
    <w:rsid w:val="004D0ED9"/>
    <w:rsid w:val="004D1788"/>
    <w:rsid w:val="004D1A63"/>
    <w:rsid w:val="004D2248"/>
    <w:rsid w:val="004D227E"/>
    <w:rsid w:val="004D2A4B"/>
    <w:rsid w:val="004D3C28"/>
    <w:rsid w:val="004D3E38"/>
    <w:rsid w:val="004D4483"/>
    <w:rsid w:val="004D4E9E"/>
    <w:rsid w:val="004D51BA"/>
    <w:rsid w:val="004D5E0A"/>
    <w:rsid w:val="004E208E"/>
    <w:rsid w:val="004E2490"/>
    <w:rsid w:val="004E297D"/>
    <w:rsid w:val="004E3114"/>
    <w:rsid w:val="004E545F"/>
    <w:rsid w:val="004E5AA5"/>
    <w:rsid w:val="004E6106"/>
    <w:rsid w:val="004E6FCB"/>
    <w:rsid w:val="004E7383"/>
    <w:rsid w:val="004E73EE"/>
    <w:rsid w:val="004E7A42"/>
    <w:rsid w:val="004F1465"/>
    <w:rsid w:val="004F2D56"/>
    <w:rsid w:val="004F47C4"/>
    <w:rsid w:val="004F4B44"/>
    <w:rsid w:val="004F51A5"/>
    <w:rsid w:val="004F5700"/>
    <w:rsid w:val="004F5946"/>
    <w:rsid w:val="004F61FB"/>
    <w:rsid w:val="004F6341"/>
    <w:rsid w:val="005012A8"/>
    <w:rsid w:val="005018F7"/>
    <w:rsid w:val="005027F1"/>
    <w:rsid w:val="00503274"/>
    <w:rsid w:val="0050384F"/>
    <w:rsid w:val="00503EE2"/>
    <w:rsid w:val="00504DAD"/>
    <w:rsid w:val="00504E70"/>
    <w:rsid w:val="00504F9F"/>
    <w:rsid w:val="005056AA"/>
    <w:rsid w:val="00507545"/>
    <w:rsid w:val="005079CA"/>
    <w:rsid w:val="005112B0"/>
    <w:rsid w:val="005113DC"/>
    <w:rsid w:val="00511E37"/>
    <w:rsid w:val="00513F32"/>
    <w:rsid w:val="005144D6"/>
    <w:rsid w:val="00514BD0"/>
    <w:rsid w:val="00515493"/>
    <w:rsid w:val="00517DD9"/>
    <w:rsid w:val="00521B7E"/>
    <w:rsid w:val="00522139"/>
    <w:rsid w:val="005223E5"/>
    <w:rsid w:val="00522D4F"/>
    <w:rsid w:val="0052314B"/>
    <w:rsid w:val="00523595"/>
    <w:rsid w:val="005236C7"/>
    <w:rsid w:val="005248DE"/>
    <w:rsid w:val="005255D0"/>
    <w:rsid w:val="005273D2"/>
    <w:rsid w:val="005305FA"/>
    <w:rsid w:val="0053105D"/>
    <w:rsid w:val="005313F9"/>
    <w:rsid w:val="00532E4B"/>
    <w:rsid w:val="0053356A"/>
    <w:rsid w:val="00533D50"/>
    <w:rsid w:val="00534253"/>
    <w:rsid w:val="00534450"/>
    <w:rsid w:val="00534E8D"/>
    <w:rsid w:val="005351C8"/>
    <w:rsid w:val="0053561D"/>
    <w:rsid w:val="005378E3"/>
    <w:rsid w:val="00540833"/>
    <w:rsid w:val="00542174"/>
    <w:rsid w:val="00542D1E"/>
    <w:rsid w:val="00542E03"/>
    <w:rsid w:val="005442EA"/>
    <w:rsid w:val="005449F2"/>
    <w:rsid w:val="00544D78"/>
    <w:rsid w:val="005454DE"/>
    <w:rsid w:val="00545674"/>
    <w:rsid w:val="00545DBF"/>
    <w:rsid w:val="00546CA8"/>
    <w:rsid w:val="00546D9A"/>
    <w:rsid w:val="005479F5"/>
    <w:rsid w:val="00547DBA"/>
    <w:rsid w:val="00550588"/>
    <w:rsid w:val="00550ADA"/>
    <w:rsid w:val="00552C42"/>
    <w:rsid w:val="0055311A"/>
    <w:rsid w:val="005531DA"/>
    <w:rsid w:val="00553965"/>
    <w:rsid w:val="00555C2F"/>
    <w:rsid w:val="00555D71"/>
    <w:rsid w:val="00555D7C"/>
    <w:rsid w:val="0056000C"/>
    <w:rsid w:val="00560570"/>
    <w:rsid w:val="00560D6E"/>
    <w:rsid w:val="005629C6"/>
    <w:rsid w:val="0056328A"/>
    <w:rsid w:val="005635E1"/>
    <w:rsid w:val="005636F1"/>
    <w:rsid w:val="00564CC2"/>
    <w:rsid w:val="005679CE"/>
    <w:rsid w:val="00567D70"/>
    <w:rsid w:val="0057051F"/>
    <w:rsid w:val="005734CB"/>
    <w:rsid w:val="005738CC"/>
    <w:rsid w:val="00574434"/>
    <w:rsid w:val="0057523C"/>
    <w:rsid w:val="0058023E"/>
    <w:rsid w:val="00582A92"/>
    <w:rsid w:val="00583296"/>
    <w:rsid w:val="005833F1"/>
    <w:rsid w:val="00583F35"/>
    <w:rsid w:val="0058458B"/>
    <w:rsid w:val="005847FB"/>
    <w:rsid w:val="00584B98"/>
    <w:rsid w:val="00585F28"/>
    <w:rsid w:val="00586672"/>
    <w:rsid w:val="00586743"/>
    <w:rsid w:val="005921C8"/>
    <w:rsid w:val="0059247F"/>
    <w:rsid w:val="005A28EA"/>
    <w:rsid w:val="005A68D9"/>
    <w:rsid w:val="005A752F"/>
    <w:rsid w:val="005B065C"/>
    <w:rsid w:val="005B079A"/>
    <w:rsid w:val="005B1A8A"/>
    <w:rsid w:val="005B1E68"/>
    <w:rsid w:val="005B32F9"/>
    <w:rsid w:val="005B3539"/>
    <w:rsid w:val="005B5B8F"/>
    <w:rsid w:val="005B66DB"/>
    <w:rsid w:val="005B74E5"/>
    <w:rsid w:val="005B7A2D"/>
    <w:rsid w:val="005C0305"/>
    <w:rsid w:val="005C24B6"/>
    <w:rsid w:val="005C39AD"/>
    <w:rsid w:val="005C4879"/>
    <w:rsid w:val="005C58D0"/>
    <w:rsid w:val="005C5FF8"/>
    <w:rsid w:val="005C6EF0"/>
    <w:rsid w:val="005D144F"/>
    <w:rsid w:val="005D2453"/>
    <w:rsid w:val="005D4229"/>
    <w:rsid w:val="005D63BE"/>
    <w:rsid w:val="005D717E"/>
    <w:rsid w:val="005E1BFC"/>
    <w:rsid w:val="005E1E21"/>
    <w:rsid w:val="005E2B65"/>
    <w:rsid w:val="005E3D3B"/>
    <w:rsid w:val="005E4F65"/>
    <w:rsid w:val="005E570A"/>
    <w:rsid w:val="005E5DCE"/>
    <w:rsid w:val="005E7EEE"/>
    <w:rsid w:val="005F0E5B"/>
    <w:rsid w:val="005F0FA3"/>
    <w:rsid w:val="005F1ED6"/>
    <w:rsid w:val="005F5B84"/>
    <w:rsid w:val="005F61BB"/>
    <w:rsid w:val="005F6E57"/>
    <w:rsid w:val="005F7554"/>
    <w:rsid w:val="005F7CBD"/>
    <w:rsid w:val="006007D4"/>
    <w:rsid w:val="006009E2"/>
    <w:rsid w:val="00601331"/>
    <w:rsid w:val="00601CC7"/>
    <w:rsid w:val="00601FBC"/>
    <w:rsid w:val="00603669"/>
    <w:rsid w:val="00604CAF"/>
    <w:rsid w:val="00604F52"/>
    <w:rsid w:val="00605017"/>
    <w:rsid w:val="00605CD0"/>
    <w:rsid w:val="00606BD2"/>
    <w:rsid w:val="00607EC3"/>
    <w:rsid w:val="00610564"/>
    <w:rsid w:val="00611E83"/>
    <w:rsid w:val="006138AA"/>
    <w:rsid w:val="006149B5"/>
    <w:rsid w:val="00614BD3"/>
    <w:rsid w:val="00614E9A"/>
    <w:rsid w:val="006209C4"/>
    <w:rsid w:val="00621B8A"/>
    <w:rsid w:val="00622773"/>
    <w:rsid w:val="00622A13"/>
    <w:rsid w:val="006247A0"/>
    <w:rsid w:val="0062779B"/>
    <w:rsid w:val="006307F9"/>
    <w:rsid w:val="00630BE8"/>
    <w:rsid w:val="00631482"/>
    <w:rsid w:val="006328FC"/>
    <w:rsid w:val="0063339B"/>
    <w:rsid w:val="0063402C"/>
    <w:rsid w:val="0063460D"/>
    <w:rsid w:val="006350C8"/>
    <w:rsid w:val="006357AA"/>
    <w:rsid w:val="006359DF"/>
    <w:rsid w:val="006365C5"/>
    <w:rsid w:val="006378BE"/>
    <w:rsid w:val="00640BAC"/>
    <w:rsid w:val="006419D2"/>
    <w:rsid w:val="00641BE4"/>
    <w:rsid w:val="00642E6B"/>
    <w:rsid w:val="00643A0F"/>
    <w:rsid w:val="00643A1F"/>
    <w:rsid w:val="006465B3"/>
    <w:rsid w:val="00647FC2"/>
    <w:rsid w:val="00650EB1"/>
    <w:rsid w:val="00652C78"/>
    <w:rsid w:val="00653826"/>
    <w:rsid w:val="006602DC"/>
    <w:rsid w:val="00661629"/>
    <w:rsid w:val="00661F22"/>
    <w:rsid w:val="00663F9E"/>
    <w:rsid w:val="00664D23"/>
    <w:rsid w:val="00665BF7"/>
    <w:rsid w:val="0066665A"/>
    <w:rsid w:val="00667033"/>
    <w:rsid w:val="00670A0E"/>
    <w:rsid w:val="00671354"/>
    <w:rsid w:val="00671AD0"/>
    <w:rsid w:val="006722C6"/>
    <w:rsid w:val="006724DC"/>
    <w:rsid w:val="006725CB"/>
    <w:rsid w:val="0067679D"/>
    <w:rsid w:val="006769A9"/>
    <w:rsid w:val="00681A2A"/>
    <w:rsid w:val="0068241E"/>
    <w:rsid w:val="00682C5E"/>
    <w:rsid w:val="00683613"/>
    <w:rsid w:val="0068524D"/>
    <w:rsid w:val="00685D67"/>
    <w:rsid w:val="00685F02"/>
    <w:rsid w:val="00686797"/>
    <w:rsid w:val="00686E15"/>
    <w:rsid w:val="00693FB5"/>
    <w:rsid w:val="006948CF"/>
    <w:rsid w:val="00697A36"/>
    <w:rsid w:val="006A08EC"/>
    <w:rsid w:val="006A1515"/>
    <w:rsid w:val="006A1BD7"/>
    <w:rsid w:val="006A1C8B"/>
    <w:rsid w:val="006A2CEF"/>
    <w:rsid w:val="006A31A2"/>
    <w:rsid w:val="006A31A5"/>
    <w:rsid w:val="006A43A2"/>
    <w:rsid w:val="006A4977"/>
    <w:rsid w:val="006A49F6"/>
    <w:rsid w:val="006A4CF6"/>
    <w:rsid w:val="006A5BF1"/>
    <w:rsid w:val="006A60D6"/>
    <w:rsid w:val="006A6832"/>
    <w:rsid w:val="006A70E1"/>
    <w:rsid w:val="006A78BA"/>
    <w:rsid w:val="006A7C2D"/>
    <w:rsid w:val="006B0DDC"/>
    <w:rsid w:val="006B18A4"/>
    <w:rsid w:val="006B37B1"/>
    <w:rsid w:val="006B3D19"/>
    <w:rsid w:val="006B6DD0"/>
    <w:rsid w:val="006B7068"/>
    <w:rsid w:val="006B778F"/>
    <w:rsid w:val="006C181A"/>
    <w:rsid w:val="006C1DF6"/>
    <w:rsid w:val="006C2C7A"/>
    <w:rsid w:val="006C30DF"/>
    <w:rsid w:val="006C4E1C"/>
    <w:rsid w:val="006C4F62"/>
    <w:rsid w:val="006C6951"/>
    <w:rsid w:val="006D0141"/>
    <w:rsid w:val="006D02C7"/>
    <w:rsid w:val="006D033D"/>
    <w:rsid w:val="006D1594"/>
    <w:rsid w:val="006D23B0"/>
    <w:rsid w:val="006D2A03"/>
    <w:rsid w:val="006D437E"/>
    <w:rsid w:val="006D7125"/>
    <w:rsid w:val="006D74FD"/>
    <w:rsid w:val="006D7C33"/>
    <w:rsid w:val="006E015E"/>
    <w:rsid w:val="006E0865"/>
    <w:rsid w:val="006E1D0A"/>
    <w:rsid w:val="006E2B97"/>
    <w:rsid w:val="006E42B6"/>
    <w:rsid w:val="006E4E2B"/>
    <w:rsid w:val="006E5A86"/>
    <w:rsid w:val="006E7584"/>
    <w:rsid w:val="006E76A1"/>
    <w:rsid w:val="006F22FA"/>
    <w:rsid w:val="006F26AF"/>
    <w:rsid w:val="006F3183"/>
    <w:rsid w:val="006F31ED"/>
    <w:rsid w:val="006F4233"/>
    <w:rsid w:val="006F45A7"/>
    <w:rsid w:val="006F53BA"/>
    <w:rsid w:val="006F5EA1"/>
    <w:rsid w:val="00700AD5"/>
    <w:rsid w:val="0070119B"/>
    <w:rsid w:val="00701B74"/>
    <w:rsid w:val="00702621"/>
    <w:rsid w:val="007027C7"/>
    <w:rsid w:val="00702C32"/>
    <w:rsid w:val="007038DC"/>
    <w:rsid w:val="00705D45"/>
    <w:rsid w:val="00706049"/>
    <w:rsid w:val="00706163"/>
    <w:rsid w:val="007107B0"/>
    <w:rsid w:val="00710E43"/>
    <w:rsid w:val="00712C60"/>
    <w:rsid w:val="00713665"/>
    <w:rsid w:val="00713B85"/>
    <w:rsid w:val="007141FB"/>
    <w:rsid w:val="0071536B"/>
    <w:rsid w:val="0071647C"/>
    <w:rsid w:val="007166DD"/>
    <w:rsid w:val="00720536"/>
    <w:rsid w:val="007208A4"/>
    <w:rsid w:val="00720BB2"/>
    <w:rsid w:val="007210E0"/>
    <w:rsid w:val="00721433"/>
    <w:rsid w:val="00721A8C"/>
    <w:rsid w:val="0072234B"/>
    <w:rsid w:val="007224BA"/>
    <w:rsid w:val="007232C2"/>
    <w:rsid w:val="007235E4"/>
    <w:rsid w:val="007250E6"/>
    <w:rsid w:val="007261DC"/>
    <w:rsid w:val="0072697B"/>
    <w:rsid w:val="00727026"/>
    <w:rsid w:val="007279AC"/>
    <w:rsid w:val="00730B7E"/>
    <w:rsid w:val="00731398"/>
    <w:rsid w:val="00731CBD"/>
    <w:rsid w:val="0073316B"/>
    <w:rsid w:val="00735185"/>
    <w:rsid w:val="00735389"/>
    <w:rsid w:val="00735C4C"/>
    <w:rsid w:val="0073610B"/>
    <w:rsid w:val="00740888"/>
    <w:rsid w:val="00740BF6"/>
    <w:rsid w:val="00741BDC"/>
    <w:rsid w:val="00742534"/>
    <w:rsid w:val="00742A52"/>
    <w:rsid w:val="007438D6"/>
    <w:rsid w:val="00743979"/>
    <w:rsid w:val="007441E2"/>
    <w:rsid w:val="007446F6"/>
    <w:rsid w:val="00744715"/>
    <w:rsid w:val="00745A83"/>
    <w:rsid w:val="00746CDB"/>
    <w:rsid w:val="0075019C"/>
    <w:rsid w:val="007507F5"/>
    <w:rsid w:val="00750A77"/>
    <w:rsid w:val="0075289E"/>
    <w:rsid w:val="00752DE0"/>
    <w:rsid w:val="007538C2"/>
    <w:rsid w:val="00753EB0"/>
    <w:rsid w:val="00754370"/>
    <w:rsid w:val="007566EF"/>
    <w:rsid w:val="007605A4"/>
    <w:rsid w:val="00761001"/>
    <w:rsid w:val="0076144B"/>
    <w:rsid w:val="00761BBE"/>
    <w:rsid w:val="0076304F"/>
    <w:rsid w:val="007641D8"/>
    <w:rsid w:val="00765BEB"/>
    <w:rsid w:val="00765CFA"/>
    <w:rsid w:val="007662E1"/>
    <w:rsid w:val="007664AC"/>
    <w:rsid w:val="00771F76"/>
    <w:rsid w:val="007727D6"/>
    <w:rsid w:val="007740D0"/>
    <w:rsid w:val="00774CAB"/>
    <w:rsid w:val="00775083"/>
    <w:rsid w:val="007753DD"/>
    <w:rsid w:val="007754AA"/>
    <w:rsid w:val="00775604"/>
    <w:rsid w:val="0077770F"/>
    <w:rsid w:val="00777D8B"/>
    <w:rsid w:val="007804F8"/>
    <w:rsid w:val="00780753"/>
    <w:rsid w:val="007807CB"/>
    <w:rsid w:val="0078206A"/>
    <w:rsid w:val="007822EF"/>
    <w:rsid w:val="00785272"/>
    <w:rsid w:val="00785B0A"/>
    <w:rsid w:val="00785D00"/>
    <w:rsid w:val="00787B91"/>
    <w:rsid w:val="00790E14"/>
    <w:rsid w:val="00792CBF"/>
    <w:rsid w:val="0079407E"/>
    <w:rsid w:val="0079411A"/>
    <w:rsid w:val="00794477"/>
    <w:rsid w:val="00795610"/>
    <w:rsid w:val="00796E5B"/>
    <w:rsid w:val="0079710B"/>
    <w:rsid w:val="007974F3"/>
    <w:rsid w:val="0079767C"/>
    <w:rsid w:val="007A0674"/>
    <w:rsid w:val="007A0B27"/>
    <w:rsid w:val="007A14CF"/>
    <w:rsid w:val="007A4CB4"/>
    <w:rsid w:val="007B161D"/>
    <w:rsid w:val="007B1850"/>
    <w:rsid w:val="007B22D9"/>
    <w:rsid w:val="007B31B3"/>
    <w:rsid w:val="007B41FB"/>
    <w:rsid w:val="007B46FA"/>
    <w:rsid w:val="007B4A54"/>
    <w:rsid w:val="007B59AA"/>
    <w:rsid w:val="007B661A"/>
    <w:rsid w:val="007C0537"/>
    <w:rsid w:val="007C12C9"/>
    <w:rsid w:val="007C1B8E"/>
    <w:rsid w:val="007C6F88"/>
    <w:rsid w:val="007C70B3"/>
    <w:rsid w:val="007C766C"/>
    <w:rsid w:val="007C79B6"/>
    <w:rsid w:val="007D1E23"/>
    <w:rsid w:val="007D3B61"/>
    <w:rsid w:val="007D4DAD"/>
    <w:rsid w:val="007D5AB0"/>
    <w:rsid w:val="007D7700"/>
    <w:rsid w:val="007E0200"/>
    <w:rsid w:val="007E0849"/>
    <w:rsid w:val="007E098C"/>
    <w:rsid w:val="007E0B3A"/>
    <w:rsid w:val="007E0BB5"/>
    <w:rsid w:val="007E268E"/>
    <w:rsid w:val="007E3A13"/>
    <w:rsid w:val="007E3B83"/>
    <w:rsid w:val="007E6258"/>
    <w:rsid w:val="007F03C6"/>
    <w:rsid w:val="007F20E9"/>
    <w:rsid w:val="007F3863"/>
    <w:rsid w:val="007F3F36"/>
    <w:rsid w:val="007F49E2"/>
    <w:rsid w:val="007F617D"/>
    <w:rsid w:val="007F6AAB"/>
    <w:rsid w:val="007F7253"/>
    <w:rsid w:val="00802286"/>
    <w:rsid w:val="00804688"/>
    <w:rsid w:val="008047DA"/>
    <w:rsid w:val="00804CFD"/>
    <w:rsid w:val="0080534D"/>
    <w:rsid w:val="00806D37"/>
    <w:rsid w:val="00806F63"/>
    <w:rsid w:val="008112ED"/>
    <w:rsid w:val="0081147D"/>
    <w:rsid w:val="00813F07"/>
    <w:rsid w:val="0081401A"/>
    <w:rsid w:val="008145EB"/>
    <w:rsid w:val="008147AF"/>
    <w:rsid w:val="008147F6"/>
    <w:rsid w:val="00816468"/>
    <w:rsid w:val="00817B7E"/>
    <w:rsid w:val="00822051"/>
    <w:rsid w:val="00824873"/>
    <w:rsid w:val="0082566B"/>
    <w:rsid w:val="00830D72"/>
    <w:rsid w:val="008317ED"/>
    <w:rsid w:val="00832684"/>
    <w:rsid w:val="00832F5D"/>
    <w:rsid w:val="00833F33"/>
    <w:rsid w:val="0083569F"/>
    <w:rsid w:val="00840330"/>
    <w:rsid w:val="00840C1C"/>
    <w:rsid w:val="00841726"/>
    <w:rsid w:val="008438D3"/>
    <w:rsid w:val="0084421A"/>
    <w:rsid w:val="00845928"/>
    <w:rsid w:val="00846048"/>
    <w:rsid w:val="00846368"/>
    <w:rsid w:val="00846AD2"/>
    <w:rsid w:val="00847695"/>
    <w:rsid w:val="0085187B"/>
    <w:rsid w:val="00851AE1"/>
    <w:rsid w:val="00852B4E"/>
    <w:rsid w:val="008547DA"/>
    <w:rsid w:val="008548E7"/>
    <w:rsid w:val="00854BBC"/>
    <w:rsid w:val="00854F07"/>
    <w:rsid w:val="00855BB7"/>
    <w:rsid w:val="008561E9"/>
    <w:rsid w:val="00856CF3"/>
    <w:rsid w:val="00860019"/>
    <w:rsid w:val="00861F45"/>
    <w:rsid w:val="008622A0"/>
    <w:rsid w:val="00862C51"/>
    <w:rsid w:val="00863F27"/>
    <w:rsid w:val="00865261"/>
    <w:rsid w:val="00865AE4"/>
    <w:rsid w:val="00867941"/>
    <w:rsid w:val="00867EEE"/>
    <w:rsid w:val="00870C53"/>
    <w:rsid w:val="00872265"/>
    <w:rsid w:val="00872F18"/>
    <w:rsid w:val="0087483C"/>
    <w:rsid w:val="00876AC3"/>
    <w:rsid w:val="00881158"/>
    <w:rsid w:val="00881A1D"/>
    <w:rsid w:val="0088377F"/>
    <w:rsid w:val="0088527E"/>
    <w:rsid w:val="0088536A"/>
    <w:rsid w:val="0088572D"/>
    <w:rsid w:val="00886D48"/>
    <w:rsid w:val="00886FA4"/>
    <w:rsid w:val="008901B3"/>
    <w:rsid w:val="00891891"/>
    <w:rsid w:val="00891D8F"/>
    <w:rsid w:val="00892475"/>
    <w:rsid w:val="008931E8"/>
    <w:rsid w:val="008940D1"/>
    <w:rsid w:val="00895477"/>
    <w:rsid w:val="008954F1"/>
    <w:rsid w:val="00895F6D"/>
    <w:rsid w:val="008A0118"/>
    <w:rsid w:val="008A1D1D"/>
    <w:rsid w:val="008A1E21"/>
    <w:rsid w:val="008A236E"/>
    <w:rsid w:val="008A3215"/>
    <w:rsid w:val="008A3471"/>
    <w:rsid w:val="008A3A63"/>
    <w:rsid w:val="008A3F79"/>
    <w:rsid w:val="008A46B4"/>
    <w:rsid w:val="008A4798"/>
    <w:rsid w:val="008A619B"/>
    <w:rsid w:val="008A6D5C"/>
    <w:rsid w:val="008B1485"/>
    <w:rsid w:val="008B31EC"/>
    <w:rsid w:val="008B325C"/>
    <w:rsid w:val="008B4BD9"/>
    <w:rsid w:val="008B4C27"/>
    <w:rsid w:val="008B6877"/>
    <w:rsid w:val="008B740A"/>
    <w:rsid w:val="008B7A7E"/>
    <w:rsid w:val="008C0B5C"/>
    <w:rsid w:val="008C0C8B"/>
    <w:rsid w:val="008C0CC8"/>
    <w:rsid w:val="008C0CEE"/>
    <w:rsid w:val="008C0FF3"/>
    <w:rsid w:val="008C50B8"/>
    <w:rsid w:val="008C5D37"/>
    <w:rsid w:val="008D09F5"/>
    <w:rsid w:val="008D4890"/>
    <w:rsid w:val="008D5512"/>
    <w:rsid w:val="008D5698"/>
    <w:rsid w:val="008D68DB"/>
    <w:rsid w:val="008D6E81"/>
    <w:rsid w:val="008E00F6"/>
    <w:rsid w:val="008E0262"/>
    <w:rsid w:val="008E1BC4"/>
    <w:rsid w:val="008E1DE0"/>
    <w:rsid w:val="008E32C9"/>
    <w:rsid w:val="008E3953"/>
    <w:rsid w:val="008E5224"/>
    <w:rsid w:val="008E55A8"/>
    <w:rsid w:val="008E564C"/>
    <w:rsid w:val="008E6128"/>
    <w:rsid w:val="008E6324"/>
    <w:rsid w:val="008E7354"/>
    <w:rsid w:val="008E77B0"/>
    <w:rsid w:val="008E7FC7"/>
    <w:rsid w:val="008F0855"/>
    <w:rsid w:val="008F0FAB"/>
    <w:rsid w:val="008F26DC"/>
    <w:rsid w:val="008F3DD3"/>
    <w:rsid w:val="008F45C8"/>
    <w:rsid w:val="008F4734"/>
    <w:rsid w:val="008F6ABB"/>
    <w:rsid w:val="008F74D3"/>
    <w:rsid w:val="008F7D03"/>
    <w:rsid w:val="008F7E94"/>
    <w:rsid w:val="00900311"/>
    <w:rsid w:val="00900316"/>
    <w:rsid w:val="0090181D"/>
    <w:rsid w:val="00902B40"/>
    <w:rsid w:val="00902D6B"/>
    <w:rsid w:val="009048FC"/>
    <w:rsid w:val="00904D31"/>
    <w:rsid w:val="00905173"/>
    <w:rsid w:val="009054D1"/>
    <w:rsid w:val="00907524"/>
    <w:rsid w:val="00910241"/>
    <w:rsid w:val="00912EBA"/>
    <w:rsid w:val="009140DE"/>
    <w:rsid w:val="00914748"/>
    <w:rsid w:val="009164D2"/>
    <w:rsid w:val="00916CE5"/>
    <w:rsid w:val="00916D28"/>
    <w:rsid w:val="009176B9"/>
    <w:rsid w:val="00917833"/>
    <w:rsid w:val="00921DEE"/>
    <w:rsid w:val="0092223D"/>
    <w:rsid w:val="0092277E"/>
    <w:rsid w:val="00922F6B"/>
    <w:rsid w:val="009249DA"/>
    <w:rsid w:val="00924AE4"/>
    <w:rsid w:val="009250F5"/>
    <w:rsid w:val="009252B8"/>
    <w:rsid w:val="00925349"/>
    <w:rsid w:val="00925E0C"/>
    <w:rsid w:val="009264C2"/>
    <w:rsid w:val="0092670E"/>
    <w:rsid w:val="0092706C"/>
    <w:rsid w:val="00927FC8"/>
    <w:rsid w:val="00933964"/>
    <w:rsid w:val="00934E09"/>
    <w:rsid w:val="0093509A"/>
    <w:rsid w:val="00936048"/>
    <w:rsid w:val="009360AF"/>
    <w:rsid w:val="009360B3"/>
    <w:rsid w:val="00936529"/>
    <w:rsid w:val="00940202"/>
    <w:rsid w:val="009414DD"/>
    <w:rsid w:val="009419AF"/>
    <w:rsid w:val="009439F9"/>
    <w:rsid w:val="0094472F"/>
    <w:rsid w:val="00945733"/>
    <w:rsid w:val="009473C5"/>
    <w:rsid w:val="00947624"/>
    <w:rsid w:val="0094782D"/>
    <w:rsid w:val="009521B3"/>
    <w:rsid w:val="009561E7"/>
    <w:rsid w:val="0095623A"/>
    <w:rsid w:val="00956B7C"/>
    <w:rsid w:val="00960CB3"/>
    <w:rsid w:val="00960E41"/>
    <w:rsid w:val="00961480"/>
    <w:rsid w:val="00961603"/>
    <w:rsid w:val="00962D51"/>
    <w:rsid w:val="00963185"/>
    <w:rsid w:val="00964623"/>
    <w:rsid w:val="0096558C"/>
    <w:rsid w:val="00966019"/>
    <w:rsid w:val="009757A4"/>
    <w:rsid w:val="00977B7B"/>
    <w:rsid w:val="009829DA"/>
    <w:rsid w:val="00982D05"/>
    <w:rsid w:val="00983579"/>
    <w:rsid w:val="00985CC1"/>
    <w:rsid w:val="00990859"/>
    <w:rsid w:val="0099112E"/>
    <w:rsid w:val="0099180D"/>
    <w:rsid w:val="00991AAD"/>
    <w:rsid w:val="00993034"/>
    <w:rsid w:val="00993110"/>
    <w:rsid w:val="0099332C"/>
    <w:rsid w:val="00995D2C"/>
    <w:rsid w:val="009970E9"/>
    <w:rsid w:val="00997308"/>
    <w:rsid w:val="009974AD"/>
    <w:rsid w:val="00997797"/>
    <w:rsid w:val="00997883"/>
    <w:rsid w:val="009A0616"/>
    <w:rsid w:val="009A104A"/>
    <w:rsid w:val="009A2407"/>
    <w:rsid w:val="009A2EBD"/>
    <w:rsid w:val="009A7D45"/>
    <w:rsid w:val="009B19CA"/>
    <w:rsid w:val="009B559B"/>
    <w:rsid w:val="009B5869"/>
    <w:rsid w:val="009B5A10"/>
    <w:rsid w:val="009B73D0"/>
    <w:rsid w:val="009C13E7"/>
    <w:rsid w:val="009C27B5"/>
    <w:rsid w:val="009C370E"/>
    <w:rsid w:val="009C38EB"/>
    <w:rsid w:val="009C3D9B"/>
    <w:rsid w:val="009C5FDB"/>
    <w:rsid w:val="009C6160"/>
    <w:rsid w:val="009C61C2"/>
    <w:rsid w:val="009C6B2C"/>
    <w:rsid w:val="009C7D41"/>
    <w:rsid w:val="009D018C"/>
    <w:rsid w:val="009D02B4"/>
    <w:rsid w:val="009D0C17"/>
    <w:rsid w:val="009D1CF1"/>
    <w:rsid w:val="009D2F69"/>
    <w:rsid w:val="009D7762"/>
    <w:rsid w:val="009E1EFC"/>
    <w:rsid w:val="009E52C7"/>
    <w:rsid w:val="009E58E5"/>
    <w:rsid w:val="009E61E4"/>
    <w:rsid w:val="009F00B7"/>
    <w:rsid w:val="009F7CCB"/>
    <w:rsid w:val="009F7DB6"/>
    <w:rsid w:val="00A00AC9"/>
    <w:rsid w:val="00A018F5"/>
    <w:rsid w:val="00A01C0F"/>
    <w:rsid w:val="00A04361"/>
    <w:rsid w:val="00A04623"/>
    <w:rsid w:val="00A04B24"/>
    <w:rsid w:val="00A04C17"/>
    <w:rsid w:val="00A056E5"/>
    <w:rsid w:val="00A06DCC"/>
    <w:rsid w:val="00A0752C"/>
    <w:rsid w:val="00A07C8D"/>
    <w:rsid w:val="00A1094C"/>
    <w:rsid w:val="00A10D61"/>
    <w:rsid w:val="00A12457"/>
    <w:rsid w:val="00A12F0A"/>
    <w:rsid w:val="00A13C21"/>
    <w:rsid w:val="00A13DDC"/>
    <w:rsid w:val="00A1421A"/>
    <w:rsid w:val="00A14B63"/>
    <w:rsid w:val="00A14E52"/>
    <w:rsid w:val="00A15C3D"/>
    <w:rsid w:val="00A172F4"/>
    <w:rsid w:val="00A22966"/>
    <w:rsid w:val="00A2562A"/>
    <w:rsid w:val="00A26E87"/>
    <w:rsid w:val="00A3261D"/>
    <w:rsid w:val="00A337AB"/>
    <w:rsid w:val="00A337C5"/>
    <w:rsid w:val="00A33E16"/>
    <w:rsid w:val="00A35C46"/>
    <w:rsid w:val="00A35C85"/>
    <w:rsid w:val="00A35C9D"/>
    <w:rsid w:val="00A36CFC"/>
    <w:rsid w:val="00A3755F"/>
    <w:rsid w:val="00A3779E"/>
    <w:rsid w:val="00A40620"/>
    <w:rsid w:val="00A4202E"/>
    <w:rsid w:val="00A42B02"/>
    <w:rsid w:val="00A433C3"/>
    <w:rsid w:val="00A43775"/>
    <w:rsid w:val="00A46213"/>
    <w:rsid w:val="00A47F17"/>
    <w:rsid w:val="00A50452"/>
    <w:rsid w:val="00A51487"/>
    <w:rsid w:val="00A52F8B"/>
    <w:rsid w:val="00A53585"/>
    <w:rsid w:val="00A539DD"/>
    <w:rsid w:val="00A54347"/>
    <w:rsid w:val="00A562CA"/>
    <w:rsid w:val="00A60631"/>
    <w:rsid w:val="00A61E1D"/>
    <w:rsid w:val="00A62C8A"/>
    <w:rsid w:val="00A64EDE"/>
    <w:rsid w:val="00A65BF8"/>
    <w:rsid w:val="00A65E04"/>
    <w:rsid w:val="00A66BD9"/>
    <w:rsid w:val="00A72007"/>
    <w:rsid w:val="00A747CD"/>
    <w:rsid w:val="00A752E8"/>
    <w:rsid w:val="00A75384"/>
    <w:rsid w:val="00A75AED"/>
    <w:rsid w:val="00A760DC"/>
    <w:rsid w:val="00A77445"/>
    <w:rsid w:val="00A77DBF"/>
    <w:rsid w:val="00A80D93"/>
    <w:rsid w:val="00A81230"/>
    <w:rsid w:val="00A81A61"/>
    <w:rsid w:val="00A81D7A"/>
    <w:rsid w:val="00A82BE7"/>
    <w:rsid w:val="00A83221"/>
    <w:rsid w:val="00A83588"/>
    <w:rsid w:val="00A8523B"/>
    <w:rsid w:val="00A857A9"/>
    <w:rsid w:val="00A8643B"/>
    <w:rsid w:val="00A86FF4"/>
    <w:rsid w:val="00A87DD5"/>
    <w:rsid w:val="00A87F5D"/>
    <w:rsid w:val="00A9030B"/>
    <w:rsid w:val="00A90B58"/>
    <w:rsid w:val="00A91028"/>
    <w:rsid w:val="00A913EB"/>
    <w:rsid w:val="00A91743"/>
    <w:rsid w:val="00A91DED"/>
    <w:rsid w:val="00A932ED"/>
    <w:rsid w:val="00A93C5E"/>
    <w:rsid w:val="00A959DF"/>
    <w:rsid w:val="00A96230"/>
    <w:rsid w:val="00A9654B"/>
    <w:rsid w:val="00A96C28"/>
    <w:rsid w:val="00A96F5C"/>
    <w:rsid w:val="00A97ACA"/>
    <w:rsid w:val="00A97C42"/>
    <w:rsid w:val="00AA0E54"/>
    <w:rsid w:val="00AA1C07"/>
    <w:rsid w:val="00AA1C0A"/>
    <w:rsid w:val="00AA2BDE"/>
    <w:rsid w:val="00AA4471"/>
    <w:rsid w:val="00AA4F44"/>
    <w:rsid w:val="00AA5189"/>
    <w:rsid w:val="00AA55A9"/>
    <w:rsid w:val="00AA5B2B"/>
    <w:rsid w:val="00AA716E"/>
    <w:rsid w:val="00AA71F5"/>
    <w:rsid w:val="00AA725D"/>
    <w:rsid w:val="00AB03BA"/>
    <w:rsid w:val="00AB08CB"/>
    <w:rsid w:val="00AB0F0E"/>
    <w:rsid w:val="00AB1318"/>
    <w:rsid w:val="00AB214E"/>
    <w:rsid w:val="00AB3A48"/>
    <w:rsid w:val="00AB3DA0"/>
    <w:rsid w:val="00AB47A6"/>
    <w:rsid w:val="00AB4A59"/>
    <w:rsid w:val="00AB531E"/>
    <w:rsid w:val="00AB638D"/>
    <w:rsid w:val="00AB7853"/>
    <w:rsid w:val="00AC3FC9"/>
    <w:rsid w:val="00AC5DC7"/>
    <w:rsid w:val="00AC64A2"/>
    <w:rsid w:val="00AC6A22"/>
    <w:rsid w:val="00AC77AE"/>
    <w:rsid w:val="00AD045E"/>
    <w:rsid w:val="00AD1C75"/>
    <w:rsid w:val="00AD2402"/>
    <w:rsid w:val="00AD29FB"/>
    <w:rsid w:val="00AD3F10"/>
    <w:rsid w:val="00AD4271"/>
    <w:rsid w:val="00AD4453"/>
    <w:rsid w:val="00AD4E60"/>
    <w:rsid w:val="00AD5A50"/>
    <w:rsid w:val="00AD6141"/>
    <w:rsid w:val="00AD66D8"/>
    <w:rsid w:val="00AD6D79"/>
    <w:rsid w:val="00AE0156"/>
    <w:rsid w:val="00AE0234"/>
    <w:rsid w:val="00AE1F7E"/>
    <w:rsid w:val="00AE3417"/>
    <w:rsid w:val="00AE51E3"/>
    <w:rsid w:val="00AE57E8"/>
    <w:rsid w:val="00AE66BD"/>
    <w:rsid w:val="00AE7DB4"/>
    <w:rsid w:val="00AF0940"/>
    <w:rsid w:val="00AF095E"/>
    <w:rsid w:val="00AF1C25"/>
    <w:rsid w:val="00AF5CC1"/>
    <w:rsid w:val="00B00057"/>
    <w:rsid w:val="00B01EF7"/>
    <w:rsid w:val="00B020A5"/>
    <w:rsid w:val="00B02535"/>
    <w:rsid w:val="00B03870"/>
    <w:rsid w:val="00B05953"/>
    <w:rsid w:val="00B05E09"/>
    <w:rsid w:val="00B06D07"/>
    <w:rsid w:val="00B0728B"/>
    <w:rsid w:val="00B0745C"/>
    <w:rsid w:val="00B07CBB"/>
    <w:rsid w:val="00B10452"/>
    <w:rsid w:val="00B110AB"/>
    <w:rsid w:val="00B11458"/>
    <w:rsid w:val="00B11A82"/>
    <w:rsid w:val="00B1377A"/>
    <w:rsid w:val="00B139D5"/>
    <w:rsid w:val="00B13E26"/>
    <w:rsid w:val="00B14667"/>
    <w:rsid w:val="00B1477C"/>
    <w:rsid w:val="00B16B49"/>
    <w:rsid w:val="00B170A8"/>
    <w:rsid w:val="00B1720C"/>
    <w:rsid w:val="00B206A5"/>
    <w:rsid w:val="00B20ED9"/>
    <w:rsid w:val="00B213E1"/>
    <w:rsid w:val="00B22A38"/>
    <w:rsid w:val="00B23781"/>
    <w:rsid w:val="00B24050"/>
    <w:rsid w:val="00B2497D"/>
    <w:rsid w:val="00B25D94"/>
    <w:rsid w:val="00B2637B"/>
    <w:rsid w:val="00B26708"/>
    <w:rsid w:val="00B30396"/>
    <w:rsid w:val="00B30C8D"/>
    <w:rsid w:val="00B32377"/>
    <w:rsid w:val="00B323B9"/>
    <w:rsid w:val="00B329B7"/>
    <w:rsid w:val="00B330AA"/>
    <w:rsid w:val="00B340A3"/>
    <w:rsid w:val="00B34ACB"/>
    <w:rsid w:val="00B350CF"/>
    <w:rsid w:val="00B365C9"/>
    <w:rsid w:val="00B37FDA"/>
    <w:rsid w:val="00B40180"/>
    <w:rsid w:val="00B40DFC"/>
    <w:rsid w:val="00B41885"/>
    <w:rsid w:val="00B418C7"/>
    <w:rsid w:val="00B4234B"/>
    <w:rsid w:val="00B43223"/>
    <w:rsid w:val="00B43B96"/>
    <w:rsid w:val="00B4428E"/>
    <w:rsid w:val="00B448AC"/>
    <w:rsid w:val="00B454C9"/>
    <w:rsid w:val="00B457DA"/>
    <w:rsid w:val="00B4609C"/>
    <w:rsid w:val="00B46AE1"/>
    <w:rsid w:val="00B46C9D"/>
    <w:rsid w:val="00B470B1"/>
    <w:rsid w:val="00B47450"/>
    <w:rsid w:val="00B5019A"/>
    <w:rsid w:val="00B50BC7"/>
    <w:rsid w:val="00B519A9"/>
    <w:rsid w:val="00B525C1"/>
    <w:rsid w:val="00B538AD"/>
    <w:rsid w:val="00B55A32"/>
    <w:rsid w:val="00B578A3"/>
    <w:rsid w:val="00B578D1"/>
    <w:rsid w:val="00B606FB"/>
    <w:rsid w:val="00B61541"/>
    <w:rsid w:val="00B618F0"/>
    <w:rsid w:val="00B61957"/>
    <w:rsid w:val="00B61EB1"/>
    <w:rsid w:val="00B62182"/>
    <w:rsid w:val="00B6260D"/>
    <w:rsid w:val="00B631F8"/>
    <w:rsid w:val="00B638D6"/>
    <w:rsid w:val="00B64B39"/>
    <w:rsid w:val="00B66AEB"/>
    <w:rsid w:val="00B673F1"/>
    <w:rsid w:val="00B67A44"/>
    <w:rsid w:val="00B67D44"/>
    <w:rsid w:val="00B67F00"/>
    <w:rsid w:val="00B70246"/>
    <w:rsid w:val="00B7046A"/>
    <w:rsid w:val="00B70AB1"/>
    <w:rsid w:val="00B71A40"/>
    <w:rsid w:val="00B73D7E"/>
    <w:rsid w:val="00B74BBB"/>
    <w:rsid w:val="00B7744D"/>
    <w:rsid w:val="00B77DFA"/>
    <w:rsid w:val="00B801C7"/>
    <w:rsid w:val="00B80831"/>
    <w:rsid w:val="00B80ED1"/>
    <w:rsid w:val="00B815F6"/>
    <w:rsid w:val="00B8197F"/>
    <w:rsid w:val="00B81EF0"/>
    <w:rsid w:val="00B84E8E"/>
    <w:rsid w:val="00B85133"/>
    <w:rsid w:val="00B851B5"/>
    <w:rsid w:val="00B85363"/>
    <w:rsid w:val="00B85D3C"/>
    <w:rsid w:val="00B85E83"/>
    <w:rsid w:val="00B85F23"/>
    <w:rsid w:val="00B86778"/>
    <w:rsid w:val="00B87BA8"/>
    <w:rsid w:val="00B90453"/>
    <w:rsid w:val="00B90E7F"/>
    <w:rsid w:val="00B92B16"/>
    <w:rsid w:val="00B936C2"/>
    <w:rsid w:val="00B94773"/>
    <w:rsid w:val="00B950BE"/>
    <w:rsid w:val="00B958C2"/>
    <w:rsid w:val="00B9798B"/>
    <w:rsid w:val="00BA148E"/>
    <w:rsid w:val="00BA20A9"/>
    <w:rsid w:val="00BA2AC4"/>
    <w:rsid w:val="00BA2D7E"/>
    <w:rsid w:val="00BA304A"/>
    <w:rsid w:val="00BA3292"/>
    <w:rsid w:val="00BA3627"/>
    <w:rsid w:val="00BA3DEE"/>
    <w:rsid w:val="00BA3F54"/>
    <w:rsid w:val="00BA6B18"/>
    <w:rsid w:val="00BB06A8"/>
    <w:rsid w:val="00BB0C08"/>
    <w:rsid w:val="00BB0DA0"/>
    <w:rsid w:val="00BB306C"/>
    <w:rsid w:val="00BB3DB1"/>
    <w:rsid w:val="00BB404E"/>
    <w:rsid w:val="00BB417A"/>
    <w:rsid w:val="00BB4B5B"/>
    <w:rsid w:val="00BB6593"/>
    <w:rsid w:val="00BB674B"/>
    <w:rsid w:val="00BB6EEA"/>
    <w:rsid w:val="00BB72AC"/>
    <w:rsid w:val="00BC304B"/>
    <w:rsid w:val="00BC4E1E"/>
    <w:rsid w:val="00BC512F"/>
    <w:rsid w:val="00BC7C85"/>
    <w:rsid w:val="00BD1006"/>
    <w:rsid w:val="00BD1BE3"/>
    <w:rsid w:val="00BD2F5D"/>
    <w:rsid w:val="00BD33C7"/>
    <w:rsid w:val="00BD42AC"/>
    <w:rsid w:val="00BD5A88"/>
    <w:rsid w:val="00BD5EE1"/>
    <w:rsid w:val="00BD6457"/>
    <w:rsid w:val="00BE0474"/>
    <w:rsid w:val="00BE0A7C"/>
    <w:rsid w:val="00BE1A7D"/>
    <w:rsid w:val="00BE2003"/>
    <w:rsid w:val="00BE2504"/>
    <w:rsid w:val="00BE43E7"/>
    <w:rsid w:val="00BE4F37"/>
    <w:rsid w:val="00BE638C"/>
    <w:rsid w:val="00BE64A8"/>
    <w:rsid w:val="00BE6920"/>
    <w:rsid w:val="00BF023C"/>
    <w:rsid w:val="00BF02A9"/>
    <w:rsid w:val="00BF08A8"/>
    <w:rsid w:val="00BF23C9"/>
    <w:rsid w:val="00BF2946"/>
    <w:rsid w:val="00BF299E"/>
    <w:rsid w:val="00BF3838"/>
    <w:rsid w:val="00BF58BE"/>
    <w:rsid w:val="00BF62E6"/>
    <w:rsid w:val="00BF6989"/>
    <w:rsid w:val="00BF6F58"/>
    <w:rsid w:val="00BF71BD"/>
    <w:rsid w:val="00BF771F"/>
    <w:rsid w:val="00BF7F51"/>
    <w:rsid w:val="00C00D6A"/>
    <w:rsid w:val="00C026C2"/>
    <w:rsid w:val="00C03BEE"/>
    <w:rsid w:val="00C04F3B"/>
    <w:rsid w:val="00C05AB0"/>
    <w:rsid w:val="00C07A6D"/>
    <w:rsid w:val="00C10947"/>
    <w:rsid w:val="00C10961"/>
    <w:rsid w:val="00C10AEF"/>
    <w:rsid w:val="00C11BF2"/>
    <w:rsid w:val="00C135EF"/>
    <w:rsid w:val="00C1365C"/>
    <w:rsid w:val="00C146D0"/>
    <w:rsid w:val="00C14D17"/>
    <w:rsid w:val="00C168E5"/>
    <w:rsid w:val="00C16A58"/>
    <w:rsid w:val="00C16C9C"/>
    <w:rsid w:val="00C16D58"/>
    <w:rsid w:val="00C17F48"/>
    <w:rsid w:val="00C20864"/>
    <w:rsid w:val="00C22027"/>
    <w:rsid w:val="00C22910"/>
    <w:rsid w:val="00C2329E"/>
    <w:rsid w:val="00C23906"/>
    <w:rsid w:val="00C2455B"/>
    <w:rsid w:val="00C24681"/>
    <w:rsid w:val="00C24ECD"/>
    <w:rsid w:val="00C27565"/>
    <w:rsid w:val="00C27EC5"/>
    <w:rsid w:val="00C27F8B"/>
    <w:rsid w:val="00C30502"/>
    <w:rsid w:val="00C306DE"/>
    <w:rsid w:val="00C30B48"/>
    <w:rsid w:val="00C31C62"/>
    <w:rsid w:val="00C3253C"/>
    <w:rsid w:val="00C32FCB"/>
    <w:rsid w:val="00C332C3"/>
    <w:rsid w:val="00C33E1A"/>
    <w:rsid w:val="00C3454A"/>
    <w:rsid w:val="00C35675"/>
    <w:rsid w:val="00C359A8"/>
    <w:rsid w:val="00C36008"/>
    <w:rsid w:val="00C36756"/>
    <w:rsid w:val="00C4044E"/>
    <w:rsid w:val="00C40B56"/>
    <w:rsid w:val="00C4141C"/>
    <w:rsid w:val="00C41D9C"/>
    <w:rsid w:val="00C42D97"/>
    <w:rsid w:val="00C46B00"/>
    <w:rsid w:val="00C46D4D"/>
    <w:rsid w:val="00C46D63"/>
    <w:rsid w:val="00C46F1A"/>
    <w:rsid w:val="00C47402"/>
    <w:rsid w:val="00C4777D"/>
    <w:rsid w:val="00C51236"/>
    <w:rsid w:val="00C534D5"/>
    <w:rsid w:val="00C53B06"/>
    <w:rsid w:val="00C53D3B"/>
    <w:rsid w:val="00C540FC"/>
    <w:rsid w:val="00C55AAF"/>
    <w:rsid w:val="00C56705"/>
    <w:rsid w:val="00C56B9F"/>
    <w:rsid w:val="00C60ED7"/>
    <w:rsid w:val="00C61C19"/>
    <w:rsid w:val="00C62D61"/>
    <w:rsid w:val="00C63F04"/>
    <w:rsid w:val="00C6402B"/>
    <w:rsid w:val="00C6523C"/>
    <w:rsid w:val="00C653A0"/>
    <w:rsid w:val="00C66D15"/>
    <w:rsid w:val="00C66F8C"/>
    <w:rsid w:val="00C67873"/>
    <w:rsid w:val="00C70172"/>
    <w:rsid w:val="00C71B5C"/>
    <w:rsid w:val="00C73D57"/>
    <w:rsid w:val="00C76E17"/>
    <w:rsid w:val="00C76FFA"/>
    <w:rsid w:val="00C777C4"/>
    <w:rsid w:val="00C807C3"/>
    <w:rsid w:val="00C82418"/>
    <w:rsid w:val="00C82E13"/>
    <w:rsid w:val="00C838C6"/>
    <w:rsid w:val="00C842C1"/>
    <w:rsid w:val="00C84790"/>
    <w:rsid w:val="00C85252"/>
    <w:rsid w:val="00C854F2"/>
    <w:rsid w:val="00C85F46"/>
    <w:rsid w:val="00C87963"/>
    <w:rsid w:val="00C905A6"/>
    <w:rsid w:val="00C91639"/>
    <w:rsid w:val="00C929F0"/>
    <w:rsid w:val="00C92C49"/>
    <w:rsid w:val="00C93CAB"/>
    <w:rsid w:val="00C944E9"/>
    <w:rsid w:val="00CA166F"/>
    <w:rsid w:val="00CA1AD7"/>
    <w:rsid w:val="00CA22BD"/>
    <w:rsid w:val="00CA5678"/>
    <w:rsid w:val="00CA5A41"/>
    <w:rsid w:val="00CA5C26"/>
    <w:rsid w:val="00CA5EBC"/>
    <w:rsid w:val="00CA66EF"/>
    <w:rsid w:val="00CA7B3E"/>
    <w:rsid w:val="00CB0551"/>
    <w:rsid w:val="00CB1D50"/>
    <w:rsid w:val="00CB2CCB"/>
    <w:rsid w:val="00CB5804"/>
    <w:rsid w:val="00CB607F"/>
    <w:rsid w:val="00CB7251"/>
    <w:rsid w:val="00CB796D"/>
    <w:rsid w:val="00CB7BFA"/>
    <w:rsid w:val="00CC0D24"/>
    <w:rsid w:val="00CC1ABC"/>
    <w:rsid w:val="00CC20C8"/>
    <w:rsid w:val="00CC248F"/>
    <w:rsid w:val="00CC39B1"/>
    <w:rsid w:val="00CC427A"/>
    <w:rsid w:val="00CC4A1E"/>
    <w:rsid w:val="00CC73FA"/>
    <w:rsid w:val="00CC7721"/>
    <w:rsid w:val="00CC7820"/>
    <w:rsid w:val="00CD0EFC"/>
    <w:rsid w:val="00CD234A"/>
    <w:rsid w:val="00CD2CE3"/>
    <w:rsid w:val="00CD2D71"/>
    <w:rsid w:val="00CD2F04"/>
    <w:rsid w:val="00CD3E06"/>
    <w:rsid w:val="00CD3FA9"/>
    <w:rsid w:val="00CD47AB"/>
    <w:rsid w:val="00CD5249"/>
    <w:rsid w:val="00CD5BEF"/>
    <w:rsid w:val="00CD614F"/>
    <w:rsid w:val="00CD7510"/>
    <w:rsid w:val="00CD7C2B"/>
    <w:rsid w:val="00CE0612"/>
    <w:rsid w:val="00CE2173"/>
    <w:rsid w:val="00CE37EB"/>
    <w:rsid w:val="00CE38E1"/>
    <w:rsid w:val="00CE4919"/>
    <w:rsid w:val="00CE555E"/>
    <w:rsid w:val="00CE6AF8"/>
    <w:rsid w:val="00CE6F97"/>
    <w:rsid w:val="00CE6FFC"/>
    <w:rsid w:val="00CE7106"/>
    <w:rsid w:val="00CF0423"/>
    <w:rsid w:val="00CF0B43"/>
    <w:rsid w:val="00CF34BF"/>
    <w:rsid w:val="00CF36D9"/>
    <w:rsid w:val="00CF5960"/>
    <w:rsid w:val="00CF5B71"/>
    <w:rsid w:val="00CF686A"/>
    <w:rsid w:val="00CF711E"/>
    <w:rsid w:val="00CF7877"/>
    <w:rsid w:val="00CF78EB"/>
    <w:rsid w:val="00CF7FE5"/>
    <w:rsid w:val="00D007FB"/>
    <w:rsid w:val="00D00807"/>
    <w:rsid w:val="00D01D15"/>
    <w:rsid w:val="00D04BC2"/>
    <w:rsid w:val="00D05473"/>
    <w:rsid w:val="00D06009"/>
    <w:rsid w:val="00D079D6"/>
    <w:rsid w:val="00D07F0F"/>
    <w:rsid w:val="00D07FD7"/>
    <w:rsid w:val="00D1061B"/>
    <w:rsid w:val="00D109C8"/>
    <w:rsid w:val="00D115D2"/>
    <w:rsid w:val="00D11EB9"/>
    <w:rsid w:val="00D12422"/>
    <w:rsid w:val="00D129EC"/>
    <w:rsid w:val="00D12A96"/>
    <w:rsid w:val="00D13A78"/>
    <w:rsid w:val="00D144AB"/>
    <w:rsid w:val="00D146C1"/>
    <w:rsid w:val="00D151A9"/>
    <w:rsid w:val="00D174F8"/>
    <w:rsid w:val="00D20A2D"/>
    <w:rsid w:val="00D21C6F"/>
    <w:rsid w:val="00D23074"/>
    <w:rsid w:val="00D243E9"/>
    <w:rsid w:val="00D25571"/>
    <w:rsid w:val="00D25596"/>
    <w:rsid w:val="00D27218"/>
    <w:rsid w:val="00D27379"/>
    <w:rsid w:val="00D274A8"/>
    <w:rsid w:val="00D2771E"/>
    <w:rsid w:val="00D27F08"/>
    <w:rsid w:val="00D331DA"/>
    <w:rsid w:val="00D33A9D"/>
    <w:rsid w:val="00D34816"/>
    <w:rsid w:val="00D35D86"/>
    <w:rsid w:val="00D365EB"/>
    <w:rsid w:val="00D370AE"/>
    <w:rsid w:val="00D37BE7"/>
    <w:rsid w:val="00D4058C"/>
    <w:rsid w:val="00D409DB"/>
    <w:rsid w:val="00D40EDB"/>
    <w:rsid w:val="00D4128A"/>
    <w:rsid w:val="00D4217F"/>
    <w:rsid w:val="00D42591"/>
    <w:rsid w:val="00D445DF"/>
    <w:rsid w:val="00D44B36"/>
    <w:rsid w:val="00D44DD8"/>
    <w:rsid w:val="00D452E9"/>
    <w:rsid w:val="00D45A97"/>
    <w:rsid w:val="00D45D74"/>
    <w:rsid w:val="00D505B8"/>
    <w:rsid w:val="00D51710"/>
    <w:rsid w:val="00D534AE"/>
    <w:rsid w:val="00D55AFE"/>
    <w:rsid w:val="00D57A4A"/>
    <w:rsid w:val="00D57CE7"/>
    <w:rsid w:val="00D57D67"/>
    <w:rsid w:val="00D6035C"/>
    <w:rsid w:val="00D6045F"/>
    <w:rsid w:val="00D60A1D"/>
    <w:rsid w:val="00D618F4"/>
    <w:rsid w:val="00D61C39"/>
    <w:rsid w:val="00D621E3"/>
    <w:rsid w:val="00D62CCE"/>
    <w:rsid w:val="00D63777"/>
    <w:rsid w:val="00D64198"/>
    <w:rsid w:val="00D64373"/>
    <w:rsid w:val="00D64915"/>
    <w:rsid w:val="00D66E81"/>
    <w:rsid w:val="00D670E7"/>
    <w:rsid w:val="00D672F3"/>
    <w:rsid w:val="00D67F80"/>
    <w:rsid w:val="00D70000"/>
    <w:rsid w:val="00D7044C"/>
    <w:rsid w:val="00D70C61"/>
    <w:rsid w:val="00D71D0F"/>
    <w:rsid w:val="00D72F2F"/>
    <w:rsid w:val="00D732D4"/>
    <w:rsid w:val="00D7434A"/>
    <w:rsid w:val="00D75BE2"/>
    <w:rsid w:val="00D771DE"/>
    <w:rsid w:val="00D80178"/>
    <w:rsid w:val="00D80C7D"/>
    <w:rsid w:val="00D80CC7"/>
    <w:rsid w:val="00D82684"/>
    <w:rsid w:val="00D83FEB"/>
    <w:rsid w:val="00D8678F"/>
    <w:rsid w:val="00D86D61"/>
    <w:rsid w:val="00D902B8"/>
    <w:rsid w:val="00D9158A"/>
    <w:rsid w:val="00D9232C"/>
    <w:rsid w:val="00D930EE"/>
    <w:rsid w:val="00D948FC"/>
    <w:rsid w:val="00D95F21"/>
    <w:rsid w:val="00D9771A"/>
    <w:rsid w:val="00DA1CE9"/>
    <w:rsid w:val="00DA2865"/>
    <w:rsid w:val="00DA32A4"/>
    <w:rsid w:val="00DA440E"/>
    <w:rsid w:val="00DA4614"/>
    <w:rsid w:val="00DA596F"/>
    <w:rsid w:val="00DA5F1B"/>
    <w:rsid w:val="00DA6CB1"/>
    <w:rsid w:val="00DA6DFA"/>
    <w:rsid w:val="00DA7F1F"/>
    <w:rsid w:val="00DA7F6B"/>
    <w:rsid w:val="00DB2214"/>
    <w:rsid w:val="00DB3A93"/>
    <w:rsid w:val="00DB454D"/>
    <w:rsid w:val="00DB474C"/>
    <w:rsid w:val="00DB4AFD"/>
    <w:rsid w:val="00DB6CA5"/>
    <w:rsid w:val="00DB741B"/>
    <w:rsid w:val="00DC0B44"/>
    <w:rsid w:val="00DC0CFC"/>
    <w:rsid w:val="00DC11A0"/>
    <w:rsid w:val="00DC4D47"/>
    <w:rsid w:val="00DC5BE2"/>
    <w:rsid w:val="00DC5E16"/>
    <w:rsid w:val="00DD05E3"/>
    <w:rsid w:val="00DD4579"/>
    <w:rsid w:val="00DD596C"/>
    <w:rsid w:val="00DD5B10"/>
    <w:rsid w:val="00DD6323"/>
    <w:rsid w:val="00DD65CD"/>
    <w:rsid w:val="00DD7014"/>
    <w:rsid w:val="00DD7362"/>
    <w:rsid w:val="00DD740A"/>
    <w:rsid w:val="00DD7785"/>
    <w:rsid w:val="00DD7BCE"/>
    <w:rsid w:val="00DD7CB0"/>
    <w:rsid w:val="00DE2214"/>
    <w:rsid w:val="00DE4B73"/>
    <w:rsid w:val="00DE4C04"/>
    <w:rsid w:val="00DE4E72"/>
    <w:rsid w:val="00DE54E7"/>
    <w:rsid w:val="00DE5AE9"/>
    <w:rsid w:val="00DE5C35"/>
    <w:rsid w:val="00DE620A"/>
    <w:rsid w:val="00DE7971"/>
    <w:rsid w:val="00DF04D5"/>
    <w:rsid w:val="00DF0DE0"/>
    <w:rsid w:val="00DF1864"/>
    <w:rsid w:val="00DF1991"/>
    <w:rsid w:val="00DF1E5F"/>
    <w:rsid w:val="00DF220E"/>
    <w:rsid w:val="00DF41AD"/>
    <w:rsid w:val="00DF54A0"/>
    <w:rsid w:val="00DF5F26"/>
    <w:rsid w:val="00DF6EF3"/>
    <w:rsid w:val="00DF722A"/>
    <w:rsid w:val="00DF72D4"/>
    <w:rsid w:val="00E020FF"/>
    <w:rsid w:val="00E02CF9"/>
    <w:rsid w:val="00E0323E"/>
    <w:rsid w:val="00E039A9"/>
    <w:rsid w:val="00E0432F"/>
    <w:rsid w:val="00E05241"/>
    <w:rsid w:val="00E115E1"/>
    <w:rsid w:val="00E12F4D"/>
    <w:rsid w:val="00E1370F"/>
    <w:rsid w:val="00E16641"/>
    <w:rsid w:val="00E1783E"/>
    <w:rsid w:val="00E17935"/>
    <w:rsid w:val="00E2069B"/>
    <w:rsid w:val="00E2106B"/>
    <w:rsid w:val="00E213BF"/>
    <w:rsid w:val="00E2240A"/>
    <w:rsid w:val="00E248C6"/>
    <w:rsid w:val="00E25324"/>
    <w:rsid w:val="00E25C6F"/>
    <w:rsid w:val="00E264E7"/>
    <w:rsid w:val="00E31AA0"/>
    <w:rsid w:val="00E323B5"/>
    <w:rsid w:val="00E32B43"/>
    <w:rsid w:val="00E33726"/>
    <w:rsid w:val="00E337BB"/>
    <w:rsid w:val="00E3428C"/>
    <w:rsid w:val="00E34A7D"/>
    <w:rsid w:val="00E35C1A"/>
    <w:rsid w:val="00E373F7"/>
    <w:rsid w:val="00E37460"/>
    <w:rsid w:val="00E37631"/>
    <w:rsid w:val="00E37CA9"/>
    <w:rsid w:val="00E4045C"/>
    <w:rsid w:val="00E4150E"/>
    <w:rsid w:val="00E41EA5"/>
    <w:rsid w:val="00E43BF1"/>
    <w:rsid w:val="00E43D27"/>
    <w:rsid w:val="00E46B02"/>
    <w:rsid w:val="00E4706B"/>
    <w:rsid w:val="00E4770D"/>
    <w:rsid w:val="00E47C8F"/>
    <w:rsid w:val="00E50B9D"/>
    <w:rsid w:val="00E5275E"/>
    <w:rsid w:val="00E533AC"/>
    <w:rsid w:val="00E546C9"/>
    <w:rsid w:val="00E55935"/>
    <w:rsid w:val="00E55AA4"/>
    <w:rsid w:val="00E560CA"/>
    <w:rsid w:val="00E56E40"/>
    <w:rsid w:val="00E57C5C"/>
    <w:rsid w:val="00E60938"/>
    <w:rsid w:val="00E61738"/>
    <w:rsid w:val="00E63270"/>
    <w:rsid w:val="00E64872"/>
    <w:rsid w:val="00E6658A"/>
    <w:rsid w:val="00E677B8"/>
    <w:rsid w:val="00E67E53"/>
    <w:rsid w:val="00E70692"/>
    <w:rsid w:val="00E74A62"/>
    <w:rsid w:val="00E7529F"/>
    <w:rsid w:val="00E7574F"/>
    <w:rsid w:val="00E76EE5"/>
    <w:rsid w:val="00E77FCE"/>
    <w:rsid w:val="00E81F53"/>
    <w:rsid w:val="00E8220B"/>
    <w:rsid w:val="00E82A8A"/>
    <w:rsid w:val="00E82F4F"/>
    <w:rsid w:val="00E82FC9"/>
    <w:rsid w:val="00E8311C"/>
    <w:rsid w:val="00E834BB"/>
    <w:rsid w:val="00E83FE2"/>
    <w:rsid w:val="00E90050"/>
    <w:rsid w:val="00E9038E"/>
    <w:rsid w:val="00E90855"/>
    <w:rsid w:val="00E92458"/>
    <w:rsid w:val="00E930F9"/>
    <w:rsid w:val="00E94DDF"/>
    <w:rsid w:val="00E96FA7"/>
    <w:rsid w:val="00EA05E0"/>
    <w:rsid w:val="00EA2264"/>
    <w:rsid w:val="00EA28D4"/>
    <w:rsid w:val="00EA596B"/>
    <w:rsid w:val="00EA6446"/>
    <w:rsid w:val="00EA7A8D"/>
    <w:rsid w:val="00EA7D5D"/>
    <w:rsid w:val="00EB1B51"/>
    <w:rsid w:val="00EB46D5"/>
    <w:rsid w:val="00EB4955"/>
    <w:rsid w:val="00EB5EF8"/>
    <w:rsid w:val="00EB69C5"/>
    <w:rsid w:val="00EB7FC9"/>
    <w:rsid w:val="00EC07A0"/>
    <w:rsid w:val="00EC0969"/>
    <w:rsid w:val="00EC246A"/>
    <w:rsid w:val="00EC3955"/>
    <w:rsid w:val="00EC3A9B"/>
    <w:rsid w:val="00EC43A7"/>
    <w:rsid w:val="00EC5458"/>
    <w:rsid w:val="00EC620F"/>
    <w:rsid w:val="00EC7152"/>
    <w:rsid w:val="00EC74B6"/>
    <w:rsid w:val="00EC7DC6"/>
    <w:rsid w:val="00ED02C8"/>
    <w:rsid w:val="00ED097C"/>
    <w:rsid w:val="00ED1AEB"/>
    <w:rsid w:val="00ED36EF"/>
    <w:rsid w:val="00ED425A"/>
    <w:rsid w:val="00ED4671"/>
    <w:rsid w:val="00ED4FB8"/>
    <w:rsid w:val="00ED61D5"/>
    <w:rsid w:val="00ED71C5"/>
    <w:rsid w:val="00EE004A"/>
    <w:rsid w:val="00EE16E7"/>
    <w:rsid w:val="00EE1A3C"/>
    <w:rsid w:val="00EE205C"/>
    <w:rsid w:val="00EE2D60"/>
    <w:rsid w:val="00EF0D5C"/>
    <w:rsid w:val="00EF10F8"/>
    <w:rsid w:val="00EF1503"/>
    <w:rsid w:val="00EF3FA3"/>
    <w:rsid w:val="00EF4748"/>
    <w:rsid w:val="00EF515D"/>
    <w:rsid w:val="00EF57D9"/>
    <w:rsid w:val="00EF59A0"/>
    <w:rsid w:val="00EF5DD0"/>
    <w:rsid w:val="00EF6652"/>
    <w:rsid w:val="00EF79DC"/>
    <w:rsid w:val="00F00C42"/>
    <w:rsid w:val="00F01559"/>
    <w:rsid w:val="00F03D46"/>
    <w:rsid w:val="00F0426E"/>
    <w:rsid w:val="00F04D36"/>
    <w:rsid w:val="00F05522"/>
    <w:rsid w:val="00F06AD5"/>
    <w:rsid w:val="00F07E98"/>
    <w:rsid w:val="00F148F2"/>
    <w:rsid w:val="00F151C2"/>
    <w:rsid w:val="00F15F72"/>
    <w:rsid w:val="00F16962"/>
    <w:rsid w:val="00F207E0"/>
    <w:rsid w:val="00F20B40"/>
    <w:rsid w:val="00F20B80"/>
    <w:rsid w:val="00F20E99"/>
    <w:rsid w:val="00F2128C"/>
    <w:rsid w:val="00F21AD2"/>
    <w:rsid w:val="00F23E58"/>
    <w:rsid w:val="00F26935"/>
    <w:rsid w:val="00F2706E"/>
    <w:rsid w:val="00F2758C"/>
    <w:rsid w:val="00F27DBD"/>
    <w:rsid w:val="00F308E7"/>
    <w:rsid w:val="00F31453"/>
    <w:rsid w:val="00F3533B"/>
    <w:rsid w:val="00F35A38"/>
    <w:rsid w:val="00F35CE3"/>
    <w:rsid w:val="00F36807"/>
    <w:rsid w:val="00F376C6"/>
    <w:rsid w:val="00F378E8"/>
    <w:rsid w:val="00F4254C"/>
    <w:rsid w:val="00F42946"/>
    <w:rsid w:val="00F42CE7"/>
    <w:rsid w:val="00F4377D"/>
    <w:rsid w:val="00F45F2F"/>
    <w:rsid w:val="00F5166E"/>
    <w:rsid w:val="00F54784"/>
    <w:rsid w:val="00F54C32"/>
    <w:rsid w:val="00F56B6D"/>
    <w:rsid w:val="00F5744C"/>
    <w:rsid w:val="00F5752A"/>
    <w:rsid w:val="00F609F6"/>
    <w:rsid w:val="00F63F68"/>
    <w:rsid w:val="00F64174"/>
    <w:rsid w:val="00F646AC"/>
    <w:rsid w:val="00F64DB5"/>
    <w:rsid w:val="00F66708"/>
    <w:rsid w:val="00F66E7F"/>
    <w:rsid w:val="00F712E2"/>
    <w:rsid w:val="00F8081C"/>
    <w:rsid w:val="00F81307"/>
    <w:rsid w:val="00F81D81"/>
    <w:rsid w:val="00F8238E"/>
    <w:rsid w:val="00F82801"/>
    <w:rsid w:val="00F82EB8"/>
    <w:rsid w:val="00F83238"/>
    <w:rsid w:val="00F84345"/>
    <w:rsid w:val="00F84497"/>
    <w:rsid w:val="00F84F75"/>
    <w:rsid w:val="00F856A7"/>
    <w:rsid w:val="00F85773"/>
    <w:rsid w:val="00F85E1A"/>
    <w:rsid w:val="00F9108B"/>
    <w:rsid w:val="00F9196D"/>
    <w:rsid w:val="00F9266A"/>
    <w:rsid w:val="00F95DC7"/>
    <w:rsid w:val="00F960A0"/>
    <w:rsid w:val="00F96317"/>
    <w:rsid w:val="00F96D9E"/>
    <w:rsid w:val="00F96FC2"/>
    <w:rsid w:val="00F97172"/>
    <w:rsid w:val="00F97A41"/>
    <w:rsid w:val="00FA0F22"/>
    <w:rsid w:val="00FA161E"/>
    <w:rsid w:val="00FA249D"/>
    <w:rsid w:val="00FA3383"/>
    <w:rsid w:val="00FA4185"/>
    <w:rsid w:val="00FA69EB"/>
    <w:rsid w:val="00FA6C02"/>
    <w:rsid w:val="00FA77A1"/>
    <w:rsid w:val="00FB0437"/>
    <w:rsid w:val="00FB2284"/>
    <w:rsid w:val="00FB2438"/>
    <w:rsid w:val="00FB28F5"/>
    <w:rsid w:val="00FB2DB7"/>
    <w:rsid w:val="00FB376E"/>
    <w:rsid w:val="00FB3868"/>
    <w:rsid w:val="00FB3E0C"/>
    <w:rsid w:val="00FB4737"/>
    <w:rsid w:val="00FB4A06"/>
    <w:rsid w:val="00FB5546"/>
    <w:rsid w:val="00FB6B44"/>
    <w:rsid w:val="00FC014C"/>
    <w:rsid w:val="00FC06AF"/>
    <w:rsid w:val="00FC2385"/>
    <w:rsid w:val="00FC2983"/>
    <w:rsid w:val="00FC2E17"/>
    <w:rsid w:val="00FC3055"/>
    <w:rsid w:val="00FC3EAF"/>
    <w:rsid w:val="00FC5367"/>
    <w:rsid w:val="00FC56D5"/>
    <w:rsid w:val="00FC74EF"/>
    <w:rsid w:val="00FC7539"/>
    <w:rsid w:val="00FD0CD6"/>
    <w:rsid w:val="00FD1274"/>
    <w:rsid w:val="00FD317F"/>
    <w:rsid w:val="00FD57A1"/>
    <w:rsid w:val="00FD5861"/>
    <w:rsid w:val="00FD79DC"/>
    <w:rsid w:val="00FD7DD8"/>
    <w:rsid w:val="00FE012E"/>
    <w:rsid w:val="00FE17DD"/>
    <w:rsid w:val="00FE281C"/>
    <w:rsid w:val="00FE2CAB"/>
    <w:rsid w:val="00FE3957"/>
    <w:rsid w:val="00FE3E84"/>
    <w:rsid w:val="00FE482D"/>
    <w:rsid w:val="00FE502B"/>
    <w:rsid w:val="00FE7893"/>
    <w:rsid w:val="00FF01AE"/>
    <w:rsid w:val="00FF02E0"/>
    <w:rsid w:val="00FF1981"/>
    <w:rsid w:val="00FF21D3"/>
    <w:rsid w:val="00FF2E94"/>
    <w:rsid w:val="00FF49CE"/>
    <w:rsid w:val="00FF5441"/>
    <w:rsid w:val="00FF55AB"/>
    <w:rsid w:val="00FF561C"/>
    <w:rsid w:val="00FF588E"/>
    <w:rsid w:val="00FF5E20"/>
    <w:rsid w:val="00FF6F94"/>
    <w:rsid w:val="0124CFDA"/>
    <w:rsid w:val="01D00A91"/>
    <w:rsid w:val="02A30D6C"/>
    <w:rsid w:val="02D27A1D"/>
    <w:rsid w:val="02D6F04F"/>
    <w:rsid w:val="042D1B48"/>
    <w:rsid w:val="04FDA157"/>
    <w:rsid w:val="05968BDE"/>
    <w:rsid w:val="07F1C870"/>
    <w:rsid w:val="081B6760"/>
    <w:rsid w:val="084815EA"/>
    <w:rsid w:val="09297C14"/>
    <w:rsid w:val="09A27B80"/>
    <w:rsid w:val="09D84B13"/>
    <w:rsid w:val="0A82D454"/>
    <w:rsid w:val="0B45C687"/>
    <w:rsid w:val="0D5CAED5"/>
    <w:rsid w:val="0DC25B42"/>
    <w:rsid w:val="0F289197"/>
    <w:rsid w:val="0F6FB0BD"/>
    <w:rsid w:val="1030D8B3"/>
    <w:rsid w:val="1141B6C7"/>
    <w:rsid w:val="12BFEC0C"/>
    <w:rsid w:val="13C91422"/>
    <w:rsid w:val="15175F13"/>
    <w:rsid w:val="15D19A29"/>
    <w:rsid w:val="1626393B"/>
    <w:rsid w:val="17748A2E"/>
    <w:rsid w:val="18643AD9"/>
    <w:rsid w:val="186EA2C7"/>
    <w:rsid w:val="18A362B4"/>
    <w:rsid w:val="19F5B0BB"/>
    <w:rsid w:val="1A415E38"/>
    <w:rsid w:val="1B19C0B5"/>
    <w:rsid w:val="1BA64389"/>
    <w:rsid w:val="1C6C3178"/>
    <w:rsid w:val="1DFC451F"/>
    <w:rsid w:val="1E107DE2"/>
    <w:rsid w:val="1E917708"/>
    <w:rsid w:val="1ECA0CD9"/>
    <w:rsid w:val="1EDDE44B"/>
    <w:rsid w:val="1F119AB1"/>
    <w:rsid w:val="1F1CEEB7"/>
    <w:rsid w:val="20202619"/>
    <w:rsid w:val="202CCD69"/>
    <w:rsid w:val="20F1A520"/>
    <w:rsid w:val="21DF9DE6"/>
    <w:rsid w:val="22548F79"/>
    <w:rsid w:val="229D2D4E"/>
    <w:rsid w:val="230C47CA"/>
    <w:rsid w:val="2323948A"/>
    <w:rsid w:val="23509AD3"/>
    <w:rsid w:val="2406208C"/>
    <w:rsid w:val="24DEE00E"/>
    <w:rsid w:val="25686945"/>
    <w:rsid w:val="25D5EC87"/>
    <w:rsid w:val="27195DB7"/>
    <w:rsid w:val="2854F420"/>
    <w:rsid w:val="297BF1D4"/>
    <w:rsid w:val="29AF7494"/>
    <w:rsid w:val="29C1F350"/>
    <w:rsid w:val="29F1762B"/>
    <w:rsid w:val="2A3A3061"/>
    <w:rsid w:val="2A51A55D"/>
    <w:rsid w:val="2AC85FA0"/>
    <w:rsid w:val="2AF7F6A2"/>
    <w:rsid w:val="2C764297"/>
    <w:rsid w:val="30058DBB"/>
    <w:rsid w:val="30D586A8"/>
    <w:rsid w:val="30DDE893"/>
    <w:rsid w:val="3295E046"/>
    <w:rsid w:val="3311833C"/>
    <w:rsid w:val="342B3653"/>
    <w:rsid w:val="34304C20"/>
    <w:rsid w:val="34475732"/>
    <w:rsid w:val="349ACF85"/>
    <w:rsid w:val="362A0CBD"/>
    <w:rsid w:val="36325BC3"/>
    <w:rsid w:val="363DE42F"/>
    <w:rsid w:val="36B8B4F0"/>
    <w:rsid w:val="37A69439"/>
    <w:rsid w:val="3A0E595E"/>
    <w:rsid w:val="3A246E93"/>
    <w:rsid w:val="3B57E573"/>
    <w:rsid w:val="3CEC301F"/>
    <w:rsid w:val="3D11987F"/>
    <w:rsid w:val="3EA09798"/>
    <w:rsid w:val="3EA4A60E"/>
    <w:rsid w:val="3F564FA3"/>
    <w:rsid w:val="3FB0220F"/>
    <w:rsid w:val="40CAF0D9"/>
    <w:rsid w:val="41D8C97C"/>
    <w:rsid w:val="4259C690"/>
    <w:rsid w:val="43A63842"/>
    <w:rsid w:val="44339AA5"/>
    <w:rsid w:val="448B37C9"/>
    <w:rsid w:val="44E2BDA7"/>
    <w:rsid w:val="44E55AB2"/>
    <w:rsid w:val="4592D22E"/>
    <w:rsid w:val="46075CEB"/>
    <w:rsid w:val="46ED845B"/>
    <w:rsid w:val="46FDAD47"/>
    <w:rsid w:val="47658D9F"/>
    <w:rsid w:val="480C2D85"/>
    <w:rsid w:val="486D23BF"/>
    <w:rsid w:val="4A9D2E61"/>
    <w:rsid w:val="4C411E1E"/>
    <w:rsid w:val="4C52E6D9"/>
    <w:rsid w:val="4CBA6D53"/>
    <w:rsid w:val="4D0C517E"/>
    <w:rsid w:val="4DDCEE7F"/>
    <w:rsid w:val="4ECA9DE6"/>
    <w:rsid w:val="4F949204"/>
    <w:rsid w:val="5067EF58"/>
    <w:rsid w:val="51EEB160"/>
    <w:rsid w:val="5274B6FF"/>
    <w:rsid w:val="531C3E54"/>
    <w:rsid w:val="53464B3C"/>
    <w:rsid w:val="539E92EF"/>
    <w:rsid w:val="556E6747"/>
    <w:rsid w:val="5769466E"/>
    <w:rsid w:val="5813EA42"/>
    <w:rsid w:val="5C59ECAF"/>
    <w:rsid w:val="5E752480"/>
    <w:rsid w:val="5EA30D3D"/>
    <w:rsid w:val="5EAB2C99"/>
    <w:rsid w:val="5F19446C"/>
    <w:rsid w:val="5F6C018B"/>
    <w:rsid w:val="60A0C165"/>
    <w:rsid w:val="6258C8CA"/>
    <w:rsid w:val="626DF9AA"/>
    <w:rsid w:val="65D0F2A7"/>
    <w:rsid w:val="6749AF4C"/>
    <w:rsid w:val="675AE282"/>
    <w:rsid w:val="6793FD5E"/>
    <w:rsid w:val="67BE3A09"/>
    <w:rsid w:val="67EA7FEA"/>
    <w:rsid w:val="683B2D0C"/>
    <w:rsid w:val="68B1C0C7"/>
    <w:rsid w:val="693E3FD7"/>
    <w:rsid w:val="6A804B18"/>
    <w:rsid w:val="6B033090"/>
    <w:rsid w:val="6C1D206F"/>
    <w:rsid w:val="6D1CAB3B"/>
    <w:rsid w:val="6E1FCC8B"/>
    <w:rsid w:val="6E875AC8"/>
    <w:rsid w:val="6F93CB9D"/>
    <w:rsid w:val="7077AE83"/>
    <w:rsid w:val="709DB20B"/>
    <w:rsid w:val="70AE25E0"/>
    <w:rsid w:val="70C890CA"/>
    <w:rsid w:val="713DA306"/>
    <w:rsid w:val="71D648A6"/>
    <w:rsid w:val="72026E53"/>
    <w:rsid w:val="726C7941"/>
    <w:rsid w:val="72CB6C5F"/>
    <w:rsid w:val="7375FE95"/>
    <w:rsid w:val="7555C871"/>
    <w:rsid w:val="75D36B3A"/>
    <w:rsid w:val="760F0727"/>
    <w:rsid w:val="76B7C5A8"/>
    <w:rsid w:val="778BACB9"/>
    <w:rsid w:val="78B34E87"/>
    <w:rsid w:val="78F9BE3A"/>
    <w:rsid w:val="79115E2D"/>
    <w:rsid w:val="7A6BA278"/>
    <w:rsid w:val="7B05031A"/>
    <w:rsid w:val="7B08ADFE"/>
    <w:rsid w:val="7C1EB3EF"/>
    <w:rsid w:val="7C721BC3"/>
    <w:rsid w:val="7C759D8B"/>
    <w:rsid w:val="7C957497"/>
    <w:rsid w:val="7CA7D384"/>
    <w:rsid w:val="7CD3EBD2"/>
    <w:rsid w:val="7D026B8A"/>
    <w:rsid w:val="7D5DF23C"/>
    <w:rsid w:val="7D82698C"/>
    <w:rsid w:val="7DA4A255"/>
    <w:rsid w:val="7DB2C19A"/>
    <w:rsid w:val="7F36AF86"/>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80F7E"/>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sv-S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46CA8"/>
    <w:pPr>
      <w:spacing w:after="0" w:line="264" w:lineRule="auto"/>
    </w:pPr>
    <w:rPr>
      <w:rFonts w:ascii="Volvo Novum" w:hAnsi="Volvo Novum"/>
      <w:sz w:val="20"/>
      <w:lang w:val="en-US"/>
    </w:rPr>
  </w:style>
  <w:style w:type="paragraph" w:styleId="Heading1">
    <w:name w:val="heading 1"/>
    <w:basedOn w:val="Bodycopy"/>
    <w:next w:val="Bodycopy"/>
    <w:link w:val="Heading1Char"/>
    <w:qFormat/>
    <w:rsid w:val="00EE2D60"/>
    <w:pPr>
      <w:keepNext/>
      <w:keepLines/>
      <w:spacing w:before="480" w:after="180"/>
      <w:textboxTightWrap w:val="firstLineOnly"/>
      <w:outlineLvl w:val="0"/>
    </w:pPr>
    <w:rPr>
      <w:rFonts w:eastAsiaTheme="majorEastAsia" w:cstheme="majorBidi"/>
      <w:sz w:val="36"/>
      <w:szCs w:val="32"/>
    </w:rPr>
  </w:style>
  <w:style w:type="paragraph" w:styleId="Heading2">
    <w:name w:val="heading 2"/>
    <w:basedOn w:val="Bodycopy"/>
    <w:next w:val="Bodycopy"/>
    <w:link w:val="Heading2Char"/>
    <w:qFormat/>
    <w:rsid w:val="00EE2D60"/>
    <w:pPr>
      <w:keepNext/>
      <w:keepLines/>
      <w:spacing w:before="600"/>
      <w:outlineLvl w:val="1"/>
    </w:pPr>
    <w:rPr>
      <w:rFonts w:eastAsiaTheme="majorEastAsia" w:cstheme="majorBidi"/>
      <w:sz w:val="28"/>
      <w:szCs w:val="26"/>
    </w:rPr>
  </w:style>
  <w:style w:type="paragraph" w:styleId="Heading3">
    <w:name w:val="heading 3"/>
    <w:basedOn w:val="Bodycopy"/>
    <w:next w:val="Bodycopy"/>
    <w:link w:val="Heading3Char"/>
    <w:qFormat/>
    <w:rsid w:val="00EE2D60"/>
    <w:pPr>
      <w:keepNext/>
      <w:keepLines/>
      <w:spacing w:before="480"/>
      <w:outlineLvl w:val="2"/>
    </w:pPr>
    <w:rPr>
      <w:rFonts w:eastAsiaTheme="majorEastAsia" w:cstheme="majorBidi"/>
      <w:sz w:val="24"/>
    </w:rPr>
  </w:style>
  <w:style w:type="paragraph" w:styleId="Heading4">
    <w:name w:val="heading 4"/>
    <w:basedOn w:val="Normal"/>
    <w:next w:val="Normal"/>
    <w:link w:val="Heading4Char"/>
    <w:uiPriority w:val="9"/>
    <w:unhideWhenUsed/>
    <w:rsid w:val="007740D0"/>
    <w:pPr>
      <w:keepNext/>
      <w:keepLines/>
      <w:spacing w:before="120"/>
      <w:outlineLvl w:val="3"/>
    </w:pPr>
    <w:rPr>
      <w:rFonts w:asciiTheme="majorHAnsi" w:hAnsiTheme="majorHAnsi" w:eastAsiaTheme="majorEastAsia" w:cstheme="majorBidi"/>
      <w:iCs/>
      <w:sz w:val="24"/>
    </w:rPr>
  </w:style>
  <w:style w:type="paragraph" w:styleId="Heading5">
    <w:name w:val="heading 5"/>
    <w:basedOn w:val="Normal"/>
    <w:next w:val="Normal"/>
    <w:link w:val="Heading5Char"/>
    <w:uiPriority w:val="9"/>
    <w:unhideWhenUsed/>
    <w:rsid w:val="007740D0"/>
    <w:pPr>
      <w:keepNext/>
      <w:keepLines/>
      <w:spacing w:before="120"/>
      <w:outlineLvl w:val="4"/>
    </w:pPr>
    <w:rPr>
      <w:rFonts w:asciiTheme="majorHAnsi" w:hAnsiTheme="majorHAnsi" w:eastAsiaTheme="majorEastAsia" w:cstheme="majorBidi"/>
      <w:color w:val="181F32" w:themeColor="accent1" w:themeShade="BF"/>
    </w:rPr>
  </w:style>
  <w:style w:type="paragraph" w:styleId="Heading6">
    <w:name w:val="heading 6"/>
    <w:basedOn w:val="Normal"/>
    <w:next w:val="Normal"/>
    <w:link w:val="Heading6Char"/>
    <w:uiPriority w:val="9"/>
    <w:unhideWhenUsed/>
    <w:rsid w:val="00C905A6"/>
    <w:pPr>
      <w:keepNext/>
      <w:keepLines/>
      <w:spacing w:before="80"/>
      <w:outlineLvl w:val="5"/>
    </w:pPr>
    <w:rPr>
      <w:rFonts w:asciiTheme="majorHAnsi" w:hAnsiTheme="majorHAnsi" w:eastAsiaTheme="majorEastAsia" w:cstheme="majorBidi"/>
      <w:i/>
      <w:color w:val="101421"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EE2D60"/>
    <w:rPr>
      <w:rFonts w:ascii="Volvo Novum" w:hAnsi="Volvo Novum" w:eastAsiaTheme="majorEastAsia" w:cstheme="majorBidi"/>
      <w:sz w:val="36"/>
      <w:szCs w:val="32"/>
      <w:lang w:val="fr-FR"/>
    </w:rPr>
  </w:style>
  <w:style w:type="character" w:styleId="Heading2Char" w:customStyle="1">
    <w:name w:val="Heading 2 Char"/>
    <w:basedOn w:val="DefaultParagraphFont"/>
    <w:link w:val="Heading2"/>
    <w:rsid w:val="00EE2D60"/>
    <w:rPr>
      <w:rFonts w:ascii="Volvo Novum" w:hAnsi="Volvo Novum" w:eastAsiaTheme="majorEastAsia" w:cstheme="majorBidi"/>
      <w:sz w:val="28"/>
      <w:szCs w:val="26"/>
      <w:lang w:val="fr-FR"/>
    </w:rPr>
  </w:style>
  <w:style w:type="character" w:styleId="Heading3Char" w:customStyle="1">
    <w:name w:val="Heading 3 Char"/>
    <w:basedOn w:val="DefaultParagraphFont"/>
    <w:link w:val="Heading3"/>
    <w:rsid w:val="00EE2D60"/>
    <w:rPr>
      <w:rFonts w:ascii="Volvo Novum" w:hAnsi="Volvo Novum" w:eastAsiaTheme="majorEastAsia" w:cstheme="majorBidi"/>
      <w:lang w:val="fr-FR"/>
    </w:rPr>
  </w:style>
  <w:style w:type="character" w:styleId="Heading4Char" w:customStyle="1">
    <w:name w:val="Heading 4 Char"/>
    <w:basedOn w:val="DefaultParagraphFont"/>
    <w:link w:val="Heading4"/>
    <w:uiPriority w:val="9"/>
    <w:rsid w:val="007740D0"/>
    <w:rPr>
      <w:rFonts w:asciiTheme="majorHAnsi" w:hAnsiTheme="majorHAnsi" w:eastAsiaTheme="majorEastAsia" w:cstheme="majorBidi"/>
      <w:iCs/>
      <w:lang w:val="en-GB"/>
    </w:rPr>
  </w:style>
  <w:style w:type="character" w:styleId="Heading5Char" w:customStyle="1">
    <w:name w:val="Heading 5 Char"/>
    <w:basedOn w:val="DefaultParagraphFont"/>
    <w:link w:val="Heading5"/>
    <w:uiPriority w:val="9"/>
    <w:rsid w:val="007740D0"/>
    <w:rPr>
      <w:rFonts w:asciiTheme="majorHAnsi" w:hAnsiTheme="majorHAnsi" w:eastAsiaTheme="majorEastAsia" w:cstheme="majorBidi"/>
      <w:color w:val="181F32" w:themeColor="accent1" w:themeShade="BF"/>
      <w:sz w:val="20"/>
      <w:lang w:val="en-GB"/>
    </w:rPr>
  </w:style>
  <w:style w:type="character" w:styleId="Heading6Char" w:customStyle="1">
    <w:name w:val="Heading 6 Char"/>
    <w:basedOn w:val="DefaultParagraphFont"/>
    <w:link w:val="Heading6"/>
    <w:uiPriority w:val="9"/>
    <w:rsid w:val="00C905A6"/>
    <w:rPr>
      <w:rFonts w:asciiTheme="majorHAnsi" w:hAnsiTheme="majorHAnsi" w:eastAsiaTheme="majorEastAsia" w:cstheme="majorBidi"/>
      <w:i/>
      <w:color w:val="101421" w:themeColor="accent1" w:themeShade="7F"/>
      <w:sz w:val="20"/>
    </w:rPr>
  </w:style>
  <w:style w:type="paragraph" w:styleId="Title">
    <w:name w:val="Title"/>
    <w:basedOn w:val="Normal"/>
    <w:next w:val="Normal"/>
    <w:link w:val="TitleChar"/>
    <w:uiPriority w:val="10"/>
    <w:rsid w:val="00963185"/>
    <w:pPr>
      <w:spacing w:before="240" w:after="240"/>
      <w:contextualSpacing/>
    </w:pPr>
    <w:rPr>
      <w:rFonts w:ascii="Volvo Sans Pro" w:hAnsi="Volvo Sans Pro" w:eastAsiaTheme="majorEastAsia" w:cstheme="majorBidi"/>
      <w:caps/>
      <w:spacing w:val="-10"/>
      <w:kern w:val="28"/>
      <w:sz w:val="48"/>
      <w:szCs w:val="56"/>
    </w:rPr>
  </w:style>
  <w:style w:type="character" w:styleId="TitleChar" w:customStyle="1">
    <w:name w:val="Title Char"/>
    <w:basedOn w:val="DefaultParagraphFont"/>
    <w:link w:val="Title"/>
    <w:uiPriority w:val="10"/>
    <w:rsid w:val="00963185"/>
    <w:rPr>
      <w:rFonts w:ascii="Volvo Sans Pro" w:hAnsi="Volvo Sans Pro" w:eastAsiaTheme="majorEastAsia" w:cstheme="majorBidi"/>
      <w:caps/>
      <w:spacing w:val="-10"/>
      <w:kern w:val="28"/>
      <w:sz w:val="48"/>
      <w:szCs w:val="56"/>
    </w:rPr>
  </w:style>
  <w:style w:type="paragraph" w:styleId="ListParagraph">
    <w:name w:val="List Paragraph"/>
    <w:basedOn w:val="Normal"/>
    <w:qFormat/>
    <w:rsid w:val="00C905A6"/>
    <w:pPr>
      <w:numPr>
        <w:numId w:val="1"/>
      </w:numPr>
      <w:ind w:left="426" w:hanging="426"/>
      <w:contextualSpacing/>
    </w:pPr>
  </w:style>
  <w:style w:type="paragraph" w:styleId="Caption">
    <w:name w:val="caption"/>
    <w:basedOn w:val="Normal"/>
    <w:next w:val="Normal"/>
    <w:unhideWhenUsed/>
    <w:qFormat/>
    <w:rsid w:val="003D6ED1"/>
    <w:pPr>
      <w:spacing w:after="200"/>
    </w:pPr>
    <w:rPr>
      <w:b/>
      <w:iCs/>
      <w:sz w:val="16"/>
      <w:szCs w:val="18"/>
    </w:rPr>
  </w:style>
  <w:style w:type="table" w:styleId="TableGrid">
    <w:name w:val="Table Grid"/>
    <w:basedOn w:val="TableNormal"/>
    <w:uiPriority w:val="39"/>
    <w:rsid w:val="00E43D27"/>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
    <w:name w:val="Grid Table 1 Light"/>
    <w:basedOn w:val="TableNormal"/>
    <w:uiPriority w:val="46"/>
    <w:rsid w:val="00E43D27"/>
    <w:pPr>
      <w:spacing w:after="0"/>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TOCHeading">
    <w:name w:val="TOC Heading"/>
    <w:basedOn w:val="Normal"/>
    <w:next w:val="Normal"/>
    <w:uiPriority w:val="39"/>
    <w:unhideWhenUsed/>
    <w:qFormat/>
    <w:rsid w:val="001D0BA4"/>
    <w:pPr>
      <w:spacing w:before="240" w:line="259" w:lineRule="auto"/>
    </w:pPr>
    <w:rPr>
      <w:lang w:eastAsia="sv-SE"/>
    </w:rPr>
  </w:style>
  <w:style w:type="paragraph" w:styleId="TOC1">
    <w:name w:val="toc 1"/>
    <w:basedOn w:val="Normal"/>
    <w:next w:val="Normal"/>
    <w:autoRedefine/>
    <w:uiPriority w:val="39"/>
    <w:unhideWhenUsed/>
    <w:rsid w:val="001D0BA4"/>
    <w:pPr>
      <w:spacing w:after="100"/>
    </w:pPr>
  </w:style>
  <w:style w:type="paragraph" w:styleId="TOC2">
    <w:name w:val="toc 2"/>
    <w:basedOn w:val="Normal"/>
    <w:next w:val="Normal"/>
    <w:autoRedefine/>
    <w:uiPriority w:val="39"/>
    <w:unhideWhenUsed/>
    <w:rsid w:val="001D0BA4"/>
    <w:pPr>
      <w:spacing w:after="100"/>
      <w:ind w:left="200"/>
    </w:pPr>
  </w:style>
  <w:style w:type="paragraph" w:styleId="TOC3">
    <w:name w:val="toc 3"/>
    <w:basedOn w:val="Normal"/>
    <w:next w:val="Normal"/>
    <w:autoRedefine/>
    <w:uiPriority w:val="39"/>
    <w:unhideWhenUsed/>
    <w:rsid w:val="001D0BA4"/>
    <w:pPr>
      <w:spacing w:after="100"/>
      <w:ind w:left="400"/>
    </w:pPr>
  </w:style>
  <w:style w:type="character" w:styleId="Hyperlink">
    <w:name w:val="Hyperlink"/>
    <w:basedOn w:val="DefaultParagraphFont"/>
    <w:uiPriority w:val="99"/>
    <w:unhideWhenUsed/>
    <w:rsid w:val="009250F5"/>
    <w:rPr>
      <w:rFonts w:asciiTheme="minorHAnsi" w:hAnsiTheme="minorHAnsi"/>
      <w:color w:val="8DC9BF" w:themeColor="accent3"/>
      <w:u w:val="single"/>
    </w:rPr>
  </w:style>
  <w:style w:type="paragraph" w:styleId="Header">
    <w:name w:val="header"/>
    <w:basedOn w:val="Normal"/>
    <w:link w:val="HeaderChar"/>
    <w:uiPriority w:val="99"/>
    <w:unhideWhenUsed/>
    <w:rsid w:val="00155DBA"/>
    <w:pPr>
      <w:tabs>
        <w:tab w:val="center" w:pos="4536"/>
        <w:tab w:val="right" w:pos="9072"/>
      </w:tabs>
      <w:spacing w:line="240" w:lineRule="auto"/>
    </w:pPr>
  </w:style>
  <w:style w:type="character" w:styleId="HeaderChar" w:customStyle="1">
    <w:name w:val="Header Char"/>
    <w:basedOn w:val="DefaultParagraphFont"/>
    <w:link w:val="Header"/>
    <w:uiPriority w:val="99"/>
    <w:rsid w:val="00155DBA"/>
    <w:rPr>
      <w:sz w:val="20"/>
    </w:rPr>
  </w:style>
  <w:style w:type="paragraph" w:styleId="Footer">
    <w:name w:val="footer"/>
    <w:basedOn w:val="Normal"/>
    <w:link w:val="FooterChar"/>
    <w:unhideWhenUsed/>
    <w:rsid w:val="007740D0"/>
    <w:pPr>
      <w:tabs>
        <w:tab w:val="center" w:pos="4536"/>
        <w:tab w:val="right" w:pos="9072"/>
      </w:tabs>
      <w:spacing w:line="240" w:lineRule="auto"/>
    </w:pPr>
  </w:style>
  <w:style w:type="character" w:styleId="FooterChar" w:customStyle="1">
    <w:name w:val="Footer Char"/>
    <w:basedOn w:val="DefaultParagraphFont"/>
    <w:link w:val="Footer"/>
    <w:rsid w:val="007740D0"/>
    <w:rPr>
      <w:rFonts w:ascii="Volvo Novum" w:hAnsi="Volvo Novum"/>
      <w:sz w:val="20"/>
      <w:lang w:val="en-GB"/>
    </w:rPr>
  </w:style>
  <w:style w:type="character" w:styleId="PlaceholderText">
    <w:name w:val="Placeholder Text"/>
    <w:basedOn w:val="DefaultParagraphFont"/>
    <w:uiPriority w:val="99"/>
    <w:semiHidden/>
    <w:rsid w:val="00310578"/>
    <w:rPr>
      <w:color w:val="808080"/>
    </w:rPr>
  </w:style>
  <w:style w:type="paragraph" w:styleId="Bodycopy" w:customStyle="1">
    <w:name w:val="Body copy"/>
    <w:basedOn w:val="Normal"/>
    <w:link w:val="BodycopyChar"/>
    <w:qFormat/>
    <w:rsid w:val="007740D0"/>
    <w:pPr>
      <w:spacing w:after="120" w:line="240" w:lineRule="auto"/>
    </w:pPr>
    <w:rPr>
      <w:sz w:val="22"/>
      <w:shd w:val="clear" w:color="auto" w:fill="FFFFFF"/>
    </w:rPr>
  </w:style>
  <w:style w:type="character" w:styleId="BodycopyChar" w:customStyle="1">
    <w:name w:val="Body copy Char"/>
    <w:basedOn w:val="DefaultParagraphFont"/>
    <w:link w:val="Bodycopy"/>
    <w:rsid w:val="007740D0"/>
    <w:rPr>
      <w:rFonts w:ascii="Volvo Novum" w:hAnsi="Volvo Novum"/>
      <w:sz w:val="22"/>
      <w:lang w:val="en-GB"/>
    </w:rPr>
  </w:style>
  <w:style w:type="paragraph" w:styleId="Footertext" w:customStyle="1">
    <w:name w:val="Footer text"/>
    <w:basedOn w:val="Normal"/>
    <w:link w:val="FootertextChar"/>
    <w:qFormat/>
    <w:rsid w:val="00C71B5C"/>
    <w:pPr>
      <w:tabs>
        <w:tab w:val="center" w:pos="4536"/>
        <w:tab w:val="right" w:pos="9072"/>
      </w:tabs>
    </w:pPr>
    <w:rPr>
      <w:rFonts w:eastAsia="Arial" w:cs="Times New Roman"/>
      <w:sz w:val="16"/>
      <w:szCs w:val="16"/>
    </w:rPr>
  </w:style>
  <w:style w:type="character" w:styleId="FootertextChar" w:customStyle="1">
    <w:name w:val="Footer text Char"/>
    <w:basedOn w:val="DefaultParagraphFont"/>
    <w:link w:val="Footertext"/>
    <w:rsid w:val="00C71B5C"/>
    <w:rPr>
      <w:rFonts w:ascii="Volvo Novum" w:hAnsi="Volvo Novum" w:eastAsia="Arial" w:cs="Times New Roman"/>
      <w:sz w:val="16"/>
      <w:szCs w:val="16"/>
      <w:lang w:val="en-GB"/>
    </w:rPr>
  </w:style>
  <w:style w:type="paragraph" w:styleId="Press" w:customStyle="1">
    <w:name w:val="Press"/>
    <w:basedOn w:val="Heading4"/>
    <w:autoRedefine/>
    <w:rsid w:val="00BD33C7"/>
    <w:pPr>
      <w:keepLines w:val="0"/>
      <w:spacing w:before="300" w:after="600" w:line="240" w:lineRule="auto"/>
      <w:ind w:right="13"/>
    </w:pPr>
    <w:rPr>
      <w:rFonts w:ascii="Volvo Novum SemiLight" w:hAnsi="Volvo Novum SemiLight" w:eastAsia="Times New Roman" w:cs="Times New Roman"/>
      <w:b/>
      <w:iCs w:val="0"/>
      <w:sz w:val="20"/>
      <w:szCs w:val="20"/>
      <w:lang w:val="pt-BR"/>
    </w:rPr>
  </w:style>
  <w:style w:type="character" w:styleId="CommentReference">
    <w:name w:val="annotation reference"/>
    <w:basedOn w:val="DefaultParagraphFont"/>
    <w:uiPriority w:val="99"/>
    <w:semiHidden/>
    <w:unhideWhenUsed/>
    <w:rsid w:val="00C76FFA"/>
    <w:rPr>
      <w:sz w:val="16"/>
      <w:szCs w:val="16"/>
    </w:rPr>
  </w:style>
  <w:style w:type="paragraph" w:styleId="CommentText">
    <w:name w:val="annotation text"/>
    <w:basedOn w:val="Normal"/>
    <w:link w:val="CommentTextChar"/>
    <w:uiPriority w:val="99"/>
    <w:unhideWhenUsed/>
    <w:rsid w:val="00C76FFA"/>
    <w:pPr>
      <w:spacing w:line="240" w:lineRule="auto"/>
    </w:pPr>
    <w:rPr>
      <w:szCs w:val="20"/>
    </w:rPr>
  </w:style>
  <w:style w:type="character" w:styleId="CommentTextChar" w:customStyle="1">
    <w:name w:val="Comment Text Char"/>
    <w:basedOn w:val="DefaultParagraphFont"/>
    <w:link w:val="CommentText"/>
    <w:uiPriority w:val="99"/>
    <w:rsid w:val="00C76FFA"/>
    <w:rPr>
      <w:rFonts w:ascii="Volvo Novum" w:hAnsi="Volvo Novum"/>
      <w:sz w:val="20"/>
      <w:szCs w:val="20"/>
      <w:lang w:val="en-US"/>
    </w:rPr>
  </w:style>
  <w:style w:type="paragraph" w:styleId="CommentSubject">
    <w:name w:val="annotation subject"/>
    <w:basedOn w:val="CommentText"/>
    <w:next w:val="CommentText"/>
    <w:link w:val="CommentSubjectChar"/>
    <w:uiPriority w:val="99"/>
    <w:semiHidden/>
    <w:unhideWhenUsed/>
    <w:rsid w:val="00C76FFA"/>
    <w:rPr>
      <w:b/>
      <w:bCs/>
    </w:rPr>
  </w:style>
  <w:style w:type="character" w:styleId="CommentSubjectChar" w:customStyle="1">
    <w:name w:val="Comment Subject Char"/>
    <w:basedOn w:val="CommentTextChar"/>
    <w:link w:val="CommentSubject"/>
    <w:uiPriority w:val="99"/>
    <w:semiHidden/>
    <w:rsid w:val="00C76FFA"/>
    <w:rPr>
      <w:rFonts w:ascii="Volvo Novum" w:hAnsi="Volvo Novum"/>
      <w:b/>
      <w:bCs/>
      <w:sz w:val="20"/>
      <w:szCs w:val="20"/>
      <w:lang w:val="en-US"/>
    </w:rPr>
  </w:style>
  <w:style w:type="paragraph" w:styleId="Revision">
    <w:name w:val="Revision"/>
    <w:hidden/>
    <w:uiPriority w:val="99"/>
    <w:semiHidden/>
    <w:rsid w:val="00C168E5"/>
    <w:pPr>
      <w:spacing w:after="0"/>
    </w:pPr>
    <w:rPr>
      <w:rFonts w:ascii="Volvo Novum" w:hAnsi="Volvo Novum"/>
      <w:sz w:val="20"/>
      <w:lang w:val="en-US"/>
    </w:rPr>
  </w:style>
  <w:style w:type="paragraph" w:styleId="NormalWeb">
    <w:name w:val="Normal (Web)"/>
    <w:basedOn w:val="Normal"/>
    <w:uiPriority w:val="99"/>
    <w:unhideWhenUsed/>
    <w:rsid w:val="00B80ED1"/>
    <w:pPr>
      <w:spacing w:before="100" w:beforeAutospacing="1" w:after="100" w:afterAutospacing="1" w:line="240" w:lineRule="auto"/>
    </w:pPr>
    <w:rPr>
      <w:rFonts w:ascii="Times New Roman" w:hAnsi="Times New Roman" w:eastAsia="Times New Roman" w:cs="Times New Roman"/>
      <w:sz w:val="24"/>
    </w:rPr>
  </w:style>
  <w:style w:type="character" w:styleId="UnresolvedMention">
    <w:name w:val="Unresolved Mention"/>
    <w:basedOn w:val="DefaultParagraphFont"/>
    <w:uiPriority w:val="99"/>
    <w:semiHidden/>
    <w:unhideWhenUsed/>
    <w:rsid w:val="00EB69C5"/>
    <w:rPr>
      <w:color w:val="605E5C"/>
      <w:shd w:val="clear" w:color="auto" w:fill="E1DFDD"/>
    </w:rPr>
  </w:style>
  <w:style w:type="character" w:styleId="normaltextrun" w:customStyle="1">
    <w:name w:val="normaltextrun"/>
    <w:basedOn w:val="DefaultParagraphFont"/>
    <w:rsid w:val="00CC20C8"/>
  </w:style>
  <w:style w:type="character" w:styleId="eop" w:customStyle="1">
    <w:name w:val="eop"/>
    <w:basedOn w:val="DefaultParagraphFont"/>
    <w:rsid w:val="00CC20C8"/>
  </w:style>
  <w:style w:type="character" w:styleId="FollowedHyperlink">
    <w:name w:val="FollowedHyperlink"/>
    <w:basedOn w:val="DefaultParagraphFont"/>
    <w:uiPriority w:val="99"/>
    <w:semiHidden/>
    <w:unhideWhenUsed/>
    <w:rsid w:val="006007D4"/>
    <w:rPr>
      <w:color w:val="96B0B6" w:themeColor="followedHyperlink"/>
      <w:u w:val="single"/>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18985">
      <w:bodyDiv w:val="1"/>
      <w:marLeft w:val="0"/>
      <w:marRight w:val="0"/>
      <w:marTop w:val="0"/>
      <w:marBottom w:val="0"/>
      <w:divBdr>
        <w:top w:val="none" w:sz="0" w:space="0" w:color="auto"/>
        <w:left w:val="none" w:sz="0" w:space="0" w:color="auto"/>
        <w:bottom w:val="none" w:sz="0" w:space="0" w:color="auto"/>
        <w:right w:val="none" w:sz="0" w:space="0" w:color="auto"/>
      </w:divBdr>
    </w:div>
    <w:div w:id="1071195553">
      <w:bodyDiv w:val="1"/>
      <w:marLeft w:val="0"/>
      <w:marRight w:val="0"/>
      <w:marTop w:val="0"/>
      <w:marBottom w:val="0"/>
      <w:divBdr>
        <w:top w:val="none" w:sz="0" w:space="0" w:color="auto"/>
        <w:left w:val="none" w:sz="0" w:space="0" w:color="auto"/>
        <w:bottom w:val="none" w:sz="0" w:space="0" w:color="auto"/>
        <w:right w:val="none" w:sz="0" w:space="0" w:color="auto"/>
      </w:divBdr>
    </w:div>
    <w:div w:id="1223325490">
      <w:bodyDiv w:val="1"/>
      <w:marLeft w:val="0"/>
      <w:marRight w:val="0"/>
      <w:marTop w:val="0"/>
      <w:marBottom w:val="0"/>
      <w:divBdr>
        <w:top w:val="none" w:sz="0" w:space="0" w:color="auto"/>
        <w:left w:val="none" w:sz="0" w:space="0" w:color="auto"/>
        <w:bottom w:val="none" w:sz="0" w:space="0" w:color="auto"/>
        <w:right w:val="none" w:sz="0" w:space="0" w:color="auto"/>
      </w:divBdr>
      <w:divsChild>
        <w:div w:id="1251231327">
          <w:marLeft w:val="-225"/>
          <w:marRight w:val="-225"/>
          <w:marTop w:val="0"/>
          <w:marBottom w:val="0"/>
          <w:divBdr>
            <w:top w:val="none" w:sz="0" w:space="0" w:color="auto"/>
            <w:left w:val="none" w:sz="0" w:space="0" w:color="auto"/>
            <w:bottom w:val="none" w:sz="0" w:space="0" w:color="auto"/>
            <w:right w:val="none" w:sz="0" w:space="0" w:color="auto"/>
          </w:divBdr>
          <w:divsChild>
            <w:div w:id="1953899474">
              <w:marLeft w:val="0"/>
              <w:marRight w:val="0"/>
              <w:marTop w:val="0"/>
              <w:marBottom w:val="0"/>
              <w:divBdr>
                <w:top w:val="none" w:sz="0" w:space="0" w:color="auto"/>
                <w:left w:val="none" w:sz="0" w:space="0" w:color="auto"/>
                <w:bottom w:val="none" w:sz="0" w:space="0" w:color="auto"/>
                <w:right w:val="none" w:sz="0" w:space="0" w:color="auto"/>
              </w:divBdr>
              <w:divsChild>
                <w:div w:id="1407729408">
                  <w:marLeft w:val="0"/>
                  <w:marRight w:val="0"/>
                  <w:marTop w:val="0"/>
                  <w:marBottom w:val="0"/>
                  <w:divBdr>
                    <w:top w:val="none" w:sz="0" w:space="0" w:color="auto"/>
                    <w:left w:val="none" w:sz="0" w:space="0" w:color="auto"/>
                    <w:bottom w:val="none" w:sz="0" w:space="0" w:color="auto"/>
                    <w:right w:val="none" w:sz="0" w:space="0" w:color="auto"/>
                  </w:divBdr>
                  <w:divsChild>
                    <w:div w:id="140974878">
                      <w:marLeft w:val="0"/>
                      <w:marRight w:val="0"/>
                      <w:marTop w:val="0"/>
                      <w:marBottom w:val="0"/>
                      <w:divBdr>
                        <w:top w:val="none" w:sz="0" w:space="0" w:color="auto"/>
                        <w:left w:val="none" w:sz="0" w:space="0" w:color="auto"/>
                        <w:bottom w:val="none" w:sz="0" w:space="0" w:color="auto"/>
                        <w:right w:val="none" w:sz="0" w:space="0" w:color="auto"/>
                      </w:divBdr>
                      <w:divsChild>
                        <w:div w:id="104541601">
                          <w:marLeft w:val="0"/>
                          <w:marRight w:val="0"/>
                          <w:marTop w:val="0"/>
                          <w:marBottom w:val="0"/>
                          <w:divBdr>
                            <w:top w:val="none" w:sz="0" w:space="0" w:color="auto"/>
                            <w:left w:val="none" w:sz="0" w:space="0" w:color="auto"/>
                            <w:bottom w:val="none" w:sz="0" w:space="0" w:color="auto"/>
                            <w:right w:val="none" w:sz="0" w:space="0" w:color="auto"/>
                          </w:divBdr>
                          <w:divsChild>
                            <w:div w:id="901793270">
                              <w:marLeft w:val="0"/>
                              <w:marRight w:val="0"/>
                              <w:marTop w:val="0"/>
                              <w:marBottom w:val="0"/>
                              <w:divBdr>
                                <w:top w:val="none" w:sz="0" w:space="0" w:color="auto"/>
                                <w:left w:val="none" w:sz="0" w:space="0" w:color="auto"/>
                                <w:bottom w:val="none" w:sz="0" w:space="0" w:color="auto"/>
                                <w:right w:val="none" w:sz="0" w:space="0" w:color="auto"/>
                              </w:divBdr>
                              <w:divsChild>
                                <w:div w:id="10428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330272">
          <w:marLeft w:val="0"/>
          <w:marRight w:val="0"/>
          <w:marTop w:val="0"/>
          <w:marBottom w:val="0"/>
          <w:divBdr>
            <w:top w:val="none" w:sz="0" w:space="0" w:color="auto"/>
            <w:left w:val="none" w:sz="0" w:space="0" w:color="auto"/>
            <w:bottom w:val="none" w:sz="0" w:space="0" w:color="auto"/>
            <w:right w:val="none" w:sz="0" w:space="0" w:color="auto"/>
          </w:divBdr>
        </w:div>
      </w:divsChild>
    </w:div>
    <w:div w:id="1443111639">
      <w:bodyDiv w:val="1"/>
      <w:marLeft w:val="0"/>
      <w:marRight w:val="0"/>
      <w:marTop w:val="0"/>
      <w:marBottom w:val="0"/>
      <w:divBdr>
        <w:top w:val="none" w:sz="0" w:space="0" w:color="auto"/>
        <w:left w:val="none" w:sz="0" w:space="0" w:color="auto"/>
        <w:bottom w:val="none" w:sz="0" w:space="0" w:color="auto"/>
        <w:right w:val="none" w:sz="0" w:space="0" w:color="auto"/>
      </w:divBdr>
    </w:div>
    <w:div w:id="1571230352">
      <w:bodyDiv w:val="1"/>
      <w:marLeft w:val="0"/>
      <w:marRight w:val="0"/>
      <w:marTop w:val="0"/>
      <w:marBottom w:val="0"/>
      <w:divBdr>
        <w:top w:val="none" w:sz="0" w:space="0" w:color="auto"/>
        <w:left w:val="none" w:sz="0" w:space="0" w:color="auto"/>
        <w:bottom w:val="none" w:sz="0" w:space="0" w:color="auto"/>
        <w:right w:val="none" w:sz="0" w:space="0" w:color="auto"/>
      </w:divBdr>
    </w:div>
    <w:div w:id="1674264854">
      <w:bodyDiv w:val="1"/>
      <w:marLeft w:val="0"/>
      <w:marRight w:val="0"/>
      <w:marTop w:val="0"/>
      <w:marBottom w:val="0"/>
      <w:divBdr>
        <w:top w:val="none" w:sz="0" w:space="0" w:color="auto"/>
        <w:left w:val="none" w:sz="0" w:space="0" w:color="auto"/>
        <w:bottom w:val="none" w:sz="0" w:space="0" w:color="auto"/>
        <w:right w:val="none" w:sz="0" w:space="0" w:color="auto"/>
      </w:divBdr>
    </w:div>
    <w:div w:id="189800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eur02.safelinks.protection.outlook.com/?url=http%3A%2F%2Fwww.volvoce.com%2F&amp;data=05%7C01%7Casa.alstrom%40volvo.com%7C7395ce039e9841d7a16708dade9e6d4a%7Cf25493ae1c9841d78a330be75f5fe603%7C0%7C0%7C638067069259185814%7CUnknown%7CTWFpbGZsb3d8eyJWIjoiMC4wLjAwMDAiLCJQIjoiV2luMzIiLCJBTiI6Ik1haWwiLCJXVCI6Mn0%3D%7C3000%7C%7C%7C&amp;sdata=bXARFipAmgXmzzGxuJazY8KnjQhjrQrnMnMfbLZ8YZI%3D&amp;reserved=0" TargetMode="External"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twitter.com/volvogroupse" TargetMode="External" Id="rId17" /><Relationship Type="http://schemas.openxmlformats.org/officeDocument/2006/relationships/customXml" Target="../customXml/item2.xml" Id="rId2" /><Relationship Type="http://schemas.openxmlformats.org/officeDocument/2006/relationships/hyperlink" Target="http://www.volvoce.com"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eader" Target="header3.xml" Id="rId22" /><Relationship Type="http://schemas.openxmlformats.org/officeDocument/2006/relationships/image" Target="/media/image2.jpg" Id="Rd3de52dcdeb44dd4" /></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i\Desktop\Volvo%20Word\Word\Volvo%20Spread%20general%20-%20with%20Header.dotx" TargetMode="External"/></Relationships>
</file>

<file path=word/theme/theme1.xml><?xml version="1.0" encoding="utf-8"?>
<a:theme xmlns:a="http://schemas.openxmlformats.org/drawingml/2006/main" name="vcc">
  <a:themeElements>
    <a:clrScheme name="Volvo 2021">
      <a:dk1>
        <a:srgbClr val="000000"/>
      </a:dk1>
      <a:lt1>
        <a:srgbClr val="FFFFFF"/>
      </a:lt1>
      <a:dk2>
        <a:srgbClr val="53565A"/>
      </a:dk2>
      <a:lt2>
        <a:srgbClr val="E8E5E3"/>
      </a:lt2>
      <a:accent1>
        <a:srgbClr val="202A44"/>
      </a:accent1>
      <a:accent2>
        <a:srgbClr val="A7A8A9"/>
      </a:accent2>
      <a:accent3>
        <a:srgbClr val="8DC9BF"/>
      </a:accent3>
      <a:accent4>
        <a:srgbClr val="678C96"/>
      </a:accent4>
      <a:accent5>
        <a:srgbClr val="A8D46B"/>
      </a:accent5>
      <a:accent6>
        <a:srgbClr val="53565A"/>
      </a:accent6>
      <a:hlink>
        <a:srgbClr val="396976"/>
      </a:hlink>
      <a:folHlink>
        <a:srgbClr val="96B0B6"/>
      </a:folHlink>
    </a:clrScheme>
    <a:fontScheme name="Volvo Novum">
      <a:majorFont>
        <a:latin typeface="Volvo Novum"/>
        <a:ea typeface=""/>
        <a:cs typeface=""/>
      </a:majorFont>
      <a:minorFont>
        <a:latin typeface="Volvo Nov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05536F19CBD64C951A2FC499FE38D9" ma:contentTypeVersion="12" ma:contentTypeDescription="Create a new document." ma:contentTypeScope="" ma:versionID="2b32c07276ff4297992846392d232bb7">
  <xsd:schema xmlns:xsd="http://www.w3.org/2001/XMLSchema" xmlns:xs="http://www.w3.org/2001/XMLSchema" xmlns:p="http://schemas.microsoft.com/office/2006/metadata/properties" xmlns:ns2="7bfe26db-62fa-4511-a5e4-cd87493b9eac" xmlns:ns3="a6ae9dea-7e65-4326-b512-81b8b87090a2" xmlns:ns4="2af3b793-b434-4d1f-abd1-55ce4b5242b1" targetNamespace="http://schemas.microsoft.com/office/2006/metadata/properties" ma:root="true" ma:fieldsID="20ef480221785ea6f052d5046bbe590b" ns2:_="" ns3:_="" ns4:_="">
    <xsd:import namespace="7bfe26db-62fa-4511-a5e4-cd87493b9eac"/>
    <xsd:import namespace="a6ae9dea-7e65-4326-b512-81b8b87090a2"/>
    <xsd:import namespace="2af3b793-b434-4d1f-abd1-55ce4b5242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e26db-62fa-4511-a5e4-cd87493b9e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ae9dea-7e65-4326-b512-81b8b87090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3b793-b434-4d1f-abd1-55ce4b5242b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fa9916b-b091-4277-8640-0492900c4edc}" ma:internalName="TaxCatchAll" ma:showField="CatchAllData" ma:web="a6ae9dea-7e65-4326-b512-81b8b8709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fe26db-62fa-4511-a5e4-cd87493b9eac">
      <Terms xmlns="http://schemas.microsoft.com/office/infopath/2007/PartnerControls"/>
    </lcf76f155ced4ddcb4097134ff3c332f>
    <TaxCatchAll xmlns="2af3b793-b434-4d1f-abd1-55ce4b5242b1" xsi:nil="true"/>
    <SharedWithUsers xmlns="a6ae9dea-7e65-4326-b512-81b8b87090a2">
      <UserInfo>
        <DisplayName>Migeon Alexandra (chalus)</DisplayName>
        <AccountId>55</AccountId>
        <AccountType/>
      </UserInfo>
      <UserInfo>
        <DisplayName>Maurandi Brice</DisplayName>
        <AccountId>39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8A19CC9-918E-4DE6-B3A8-281B7A717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e26db-62fa-4511-a5e4-cd87493b9eac"/>
    <ds:schemaRef ds:uri="a6ae9dea-7e65-4326-b512-81b8b87090a2"/>
    <ds:schemaRef ds:uri="2af3b793-b434-4d1f-abd1-55ce4b524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BB58B3-B1F4-4FE0-BE71-53D31E160067}">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7bfe26db-62fa-4511-a5e4-cd87493b9eac"/>
    <ds:schemaRef ds:uri="http://www.w3.org/XML/1998/namespace"/>
    <ds:schemaRef ds:uri="http://purl.org/dc/dcmitype/"/>
    <ds:schemaRef ds:uri="2af3b793-b434-4d1f-abd1-55ce4b5242b1"/>
  </ds:schemaRefs>
</ds:datastoreItem>
</file>

<file path=customXml/itemProps3.xml><?xml version="1.0" encoding="utf-8"?>
<ds:datastoreItem xmlns:ds="http://schemas.openxmlformats.org/officeDocument/2006/customXml" ds:itemID="{1A459F90-D3F3-47D7-A294-4F716160DA46}">
  <ds:schemaRefs>
    <ds:schemaRef ds:uri="http://schemas.microsoft.com/sharepoint/v3/contenttype/forms"/>
  </ds:schemaRefs>
</ds:datastoreItem>
</file>

<file path=customXml/itemProps4.xml><?xml version="1.0" encoding="utf-8"?>
<ds:datastoreItem xmlns:ds="http://schemas.openxmlformats.org/officeDocument/2006/customXml" ds:itemID="{D204A6DB-F9AA-43AA-9BB4-A71315B4FA0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Volvo Spread general - with Header</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Jansen Sandra</lastModifiedBy>
  <revision>3</revision>
  <dcterms:created xsi:type="dcterms:W3CDTF">2024-01-15T12:37:00.0000000Z</dcterms:created>
  <dcterms:modified xsi:type="dcterms:W3CDTF">2024-01-16T08:43:16.8965541Z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0x0101007105536F19CBD64C951A2FC499FE38D9</vt:lpwstr>
  </property>
  <property fmtid="{D5CDD505-2E9C-101B-9397-08002B2CF9AE}" pid="3" name="MSIP_Label_19540963-e559-4020-8a90-fe8a502c2801_Enabled">
    <vt:lpwstr>true</vt:lpwstr>
  </property>
  <property fmtid="{D5CDD505-2E9C-101B-9397-08002B2CF9AE}" pid="4" name="MSIP_Label_19540963-e559-4020-8a90-fe8a502c2801_SetDate">
    <vt:lpwstr>2021-09-29T14:49:00Z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ede12d0b-254a-447d-9529-f9ec4123ab1c</vt:lpwstr>
  </property>
  <property fmtid="{D5CDD505-2E9C-101B-9397-08002B2CF9AE}" pid="9" name="MSIP_Label_19540963-e559-4020-8a90-fe8a502c2801_ContentBits">
    <vt:lpwstr>0</vt:lpwstr>
  </property>
  <property fmtid="{D5CDD505-2E9C-101B-9397-08002B2CF9AE}" pid="10" name="MSIP_Label_786dc5db-1f8c-4734-9d46-86d6156fc39f_Enabled">
    <vt:lpwstr>true</vt:lpwstr>
  </property>
  <property fmtid="{D5CDD505-2E9C-101B-9397-08002B2CF9AE}" pid="11" name="MSIP_Label_786dc5db-1f8c-4734-9d46-86d6156fc39f_SetDate">
    <vt:lpwstr>2022-09-05T11:37:24Z</vt:lpwstr>
  </property>
  <property fmtid="{D5CDD505-2E9C-101B-9397-08002B2CF9AE}" pid="12" name="MSIP_Label_786dc5db-1f8c-4734-9d46-86d6156fc39f_Method">
    <vt:lpwstr>Standard</vt:lpwstr>
  </property>
  <property fmtid="{D5CDD505-2E9C-101B-9397-08002B2CF9AE}" pid="13" name="MSIP_Label_786dc5db-1f8c-4734-9d46-86d6156fc39f_Name">
    <vt:lpwstr>Confidential</vt:lpwstr>
  </property>
  <property fmtid="{D5CDD505-2E9C-101B-9397-08002B2CF9AE}" pid="14" name="MSIP_Label_786dc5db-1f8c-4734-9d46-86d6156fc39f_SiteId">
    <vt:lpwstr>e519c2e6-bc6d-4fdf-8d9c-923c2f002385</vt:lpwstr>
  </property>
  <property fmtid="{D5CDD505-2E9C-101B-9397-08002B2CF9AE}" pid="15" name="MSIP_Label_786dc5db-1f8c-4734-9d46-86d6156fc39f_ActionId">
    <vt:lpwstr>491d738d-360b-4ccf-9ebc-ff22416b3112</vt:lpwstr>
  </property>
  <property fmtid="{D5CDD505-2E9C-101B-9397-08002B2CF9AE}" pid="16" name="MSIP_Label_786dc5db-1f8c-4734-9d46-86d6156fc39f_ContentBits">
    <vt:lpwstr>1</vt:lpwstr>
  </property>
  <property fmtid="{D5CDD505-2E9C-101B-9397-08002B2CF9AE}" pid="17" name="MediaServiceImageTags">
    <vt:lpwstr/>
  </property>
</Properties>
</file>